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579D8" w14:textId="77777777" w:rsidR="0062077B" w:rsidRDefault="0062077B" w:rsidP="0062077B">
      <w:pPr>
        <w:pStyle w:val="Fotoraf"/>
        <w:jc w:val="left"/>
      </w:pPr>
    </w:p>
    <w:p w14:paraId="53601D92" w14:textId="77777777" w:rsidR="0062077B" w:rsidRPr="008B5277" w:rsidRDefault="0062077B" w:rsidP="00C6554A">
      <w:pPr>
        <w:pStyle w:val="Fotoraf"/>
      </w:pPr>
      <w:r>
        <w:rPr>
          <w:noProof/>
          <w:lang w:eastAsia="tr-TR"/>
        </w:rPr>
        <w:drawing>
          <wp:inline distT="0" distB="0" distL="0" distR="0" wp14:anchorId="4EC3B118" wp14:editId="446DBB70">
            <wp:extent cx="5274310" cy="116268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162685"/>
                    </a:xfrm>
                    <a:prstGeom prst="rect">
                      <a:avLst/>
                    </a:prstGeom>
                  </pic:spPr>
                </pic:pic>
              </a:graphicData>
            </a:graphic>
          </wp:inline>
        </w:drawing>
      </w:r>
    </w:p>
    <w:p w14:paraId="295B5C88" w14:textId="77777777" w:rsidR="0062077B" w:rsidRDefault="0062077B" w:rsidP="00C6554A">
      <w:pPr>
        <w:pStyle w:val="KonuBal"/>
        <w:rPr>
          <w:b/>
          <w:color w:val="000000" w:themeColor="text1"/>
        </w:rPr>
      </w:pPr>
    </w:p>
    <w:p w14:paraId="30F995DD" w14:textId="77777777" w:rsidR="0062077B" w:rsidRDefault="0062077B" w:rsidP="00C6554A">
      <w:pPr>
        <w:pStyle w:val="KonuBal"/>
        <w:rPr>
          <w:b/>
          <w:color w:val="000000" w:themeColor="text1"/>
        </w:rPr>
      </w:pPr>
    </w:p>
    <w:p w14:paraId="71F70B8F" w14:textId="77777777" w:rsidR="0062077B" w:rsidRDefault="0062077B" w:rsidP="00C6554A">
      <w:pPr>
        <w:pStyle w:val="KonuBal"/>
        <w:rPr>
          <w:b/>
          <w:color w:val="000000" w:themeColor="text1"/>
        </w:rPr>
      </w:pPr>
    </w:p>
    <w:p w14:paraId="2D8369B5" w14:textId="77777777" w:rsidR="0062077B" w:rsidRDefault="0062077B" w:rsidP="00C6554A">
      <w:pPr>
        <w:pStyle w:val="KonuBal"/>
        <w:rPr>
          <w:b/>
          <w:color w:val="000000" w:themeColor="text1"/>
        </w:rPr>
      </w:pPr>
    </w:p>
    <w:p w14:paraId="257B08DE" w14:textId="77777777" w:rsidR="0062077B" w:rsidRDefault="0062077B" w:rsidP="00C6554A">
      <w:pPr>
        <w:pStyle w:val="KonuBal"/>
        <w:rPr>
          <w:b/>
          <w:color w:val="000000" w:themeColor="text1"/>
        </w:rPr>
      </w:pPr>
    </w:p>
    <w:p w14:paraId="7C0FE464" w14:textId="77777777" w:rsidR="0062077B" w:rsidRDefault="0062077B" w:rsidP="00C6554A">
      <w:pPr>
        <w:pStyle w:val="KonuBal"/>
        <w:rPr>
          <w:b/>
          <w:color w:val="000000" w:themeColor="text1"/>
        </w:rPr>
      </w:pPr>
    </w:p>
    <w:p w14:paraId="08B9D5EE" w14:textId="77777777" w:rsidR="0062077B" w:rsidRDefault="0062077B" w:rsidP="00C6554A">
      <w:pPr>
        <w:pStyle w:val="KonuBal"/>
        <w:rPr>
          <w:b/>
          <w:color w:val="000000" w:themeColor="text1"/>
        </w:rPr>
      </w:pPr>
    </w:p>
    <w:p w14:paraId="5C50B9D7" w14:textId="77777777" w:rsidR="0062077B" w:rsidRDefault="0062077B" w:rsidP="00C6554A">
      <w:pPr>
        <w:pStyle w:val="KonuBal"/>
        <w:rPr>
          <w:b/>
          <w:color w:val="000000" w:themeColor="text1"/>
        </w:rPr>
      </w:pPr>
    </w:p>
    <w:p w14:paraId="1FF657A8" w14:textId="77777777" w:rsidR="00C6554A" w:rsidRPr="0062077B" w:rsidRDefault="0062077B" w:rsidP="00C6554A">
      <w:pPr>
        <w:pStyle w:val="KonuBal"/>
        <w:rPr>
          <w:b/>
          <w:color w:val="000000" w:themeColor="text1"/>
        </w:rPr>
      </w:pPr>
      <w:r w:rsidRPr="0062077B">
        <w:rPr>
          <w:b/>
          <w:color w:val="000000" w:themeColor="text1"/>
        </w:rPr>
        <w:t>PROGRAM ÖZ DEĞERLENDİRME RAPORU</w:t>
      </w:r>
    </w:p>
    <w:p w14:paraId="488D86BF" w14:textId="77777777" w:rsidR="0062077B" w:rsidRDefault="0062077B" w:rsidP="00C6554A">
      <w:pPr>
        <w:pStyle w:val="Altyaz"/>
        <w:rPr>
          <w:rFonts w:ascii="Arial" w:hAnsi="Arial" w:cs="Arial"/>
        </w:rPr>
      </w:pPr>
    </w:p>
    <w:p w14:paraId="7877287F" w14:textId="77777777" w:rsidR="00C6554A" w:rsidRPr="0062077B" w:rsidRDefault="0062077B" w:rsidP="00C6554A">
      <w:pPr>
        <w:pStyle w:val="Altyaz"/>
        <w:rPr>
          <w:rFonts w:ascii="Arial" w:hAnsi="Arial" w:cs="Arial"/>
        </w:rPr>
      </w:pPr>
      <w:r w:rsidRPr="0062077B">
        <w:rPr>
          <w:rFonts w:ascii="Arial" w:hAnsi="Arial" w:cs="Arial"/>
        </w:rPr>
        <w:t>2022 YILI</w:t>
      </w:r>
    </w:p>
    <w:p w14:paraId="0E598B8C" w14:textId="77777777" w:rsidR="00545079" w:rsidRDefault="0062077B" w:rsidP="00FA051D">
      <w:pPr>
        <w:jc w:val="center"/>
        <w:rPr>
          <w:lang w:bidi="tr-TR"/>
        </w:rPr>
      </w:pPr>
      <w:r>
        <w:t>FAKÜLTE/YÜKSEKOKUL/ENSTİTÜ</w:t>
      </w:r>
      <w:r w:rsidR="00C6554A">
        <w:rPr>
          <w:lang w:bidi="tr-TR"/>
        </w:rPr>
        <w:t xml:space="preserve"> | </w:t>
      </w:r>
      <w:r>
        <w:t>BÖLÜM/PROGRAM</w:t>
      </w:r>
      <w:r w:rsidR="00C6554A">
        <w:rPr>
          <w:lang w:bidi="tr-TR"/>
        </w:rPr>
        <w:t xml:space="preserve"> |</w:t>
      </w:r>
    </w:p>
    <w:p w14:paraId="1C4B33A2" w14:textId="77777777" w:rsidR="00545079" w:rsidRDefault="00545079" w:rsidP="00545079">
      <w:pPr>
        <w:rPr>
          <w:lang w:bidi="tr-TR"/>
        </w:rPr>
      </w:pPr>
    </w:p>
    <w:p w14:paraId="0C08830E" w14:textId="77777777" w:rsidR="00545079" w:rsidRDefault="00545079" w:rsidP="00545079">
      <w:pPr>
        <w:rPr>
          <w:lang w:bidi="tr-TR"/>
        </w:rPr>
      </w:pPr>
    </w:p>
    <w:p w14:paraId="3D986237" w14:textId="77777777" w:rsidR="00545079" w:rsidRDefault="00545079" w:rsidP="00545079">
      <w:pPr>
        <w:rPr>
          <w:lang w:bidi="tr-TR"/>
        </w:rPr>
      </w:pPr>
    </w:p>
    <w:p w14:paraId="19FC9F51" w14:textId="77777777" w:rsidR="00545079" w:rsidRDefault="00545079" w:rsidP="00545079">
      <w:pPr>
        <w:rPr>
          <w:lang w:bidi="tr-TR"/>
        </w:rPr>
      </w:pPr>
    </w:p>
    <w:p w14:paraId="0B7896E8" w14:textId="77777777" w:rsidR="00545079" w:rsidRPr="00545079" w:rsidRDefault="00545079" w:rsidP="00545079">
      <w:pPr>
        <w:rPr>
          <w:b/>
          <w:color w:val="000000" w:themeColor="text1"/>
          <w:sz w:val="24"/>
        </w:rPr>
      </w:pPr>
      <w:r w:rsidRPr="00545079">
        <w:rPr>
          <w:b/>
          <w:color w:val="000000" w:themeColor="text1"/>
          <w:sz w:val="24"/>
        </w:rPr>
        <w:lastRenderedPageBreak/>
        <w:t>PROGRAMA İLİŞKİN GENEL BİLGİLER</w:t>
      </w:r>
    </w:p>
    <w:p w14:paraId="2C4209C4" w14:textId="77777777" w:rsidR="00545079" w:rsidRPr="00545079" w:rsidRDefault="00545079" w:rsidP="00545079">
      <w:pPr>
        <w:jc w:val="both"/>
        <w:rPr>
          <w:b/>
          <w:i/>
          <w:color w:val="425EA9" w:themeColor="accent5" w:themeShade="BF"/>
          <w:u w:val="single"/>
        </w:rPr>
      </w:pPr>
      <w:r w:rsidRPr="00545079">
        <w:rPr>
          <w:b/>
          <w:color w:val="000000" w:themeColor="text1"/>
          <w:sz w:val="24"/>
        </w:rPr>
        <w:t xml:space="preserve"> </w:t>
      </w:r>
      <w:r w:rsidRPr="00545079">
        <w:rPr>
          <w:b/>
          <w:i/>
          <w:color w:val="425EA9" w:themeColor="accent5" w:themeShade="BF"/>
          <w:u w:val="single"/>
        </w:rPr>
        <w:t xml:space="preserve">Programın Diploma Adı: </w:t>
      </w:r>
      <w:r w:rsidR="000D1C33">
        <w:rPr>
          <w:rFonts w:ascii="Verdana" w:hAnsi="Verdana"/>
          <w:color w:val="000000"/>
          <w:sz w:val="18"/>
          <w:szCs w:val="18"/>
        </w:rPr>
        <w:t>Fizyoterapi ve Rehabilitasyon Program</w:t>
      </w:r>
    </w:p>
    <w:p w14:paraId="7C7D629D" w14:textId="77777777" w:rsidR="00545079" w:rsidRPr="000D1C33" w:rsidRDefault="00545079" w:rsidP="00545079">
      <w:pPr>
        <w:jc w:val="both"/>
        <w:rPr>
          <w:color w:val="auto"/>
        </w:rPr>
      </w:pPr>
      <w:r w:rsidRPr="00545079">
        <w:rPr>
          <w:b/>
          <w:i/>
          <w:color w:val="425EA9" w:themeColor="accent5" w:themeShade="BF"/>
          <w:u w:val="single"/>
        </w:rPr>
        <w:t xml:space="preserve">Programın Eğitim Dili: </w:t>
      </w:r>
      <w:r w:rsidR="000D1C33">
        <w:rPr>
          <w:b/>
          <w:i/>
          <w:color w:val="425EA9" w:themeColor="accent5" w:themeShade="BF"/>
          <w:u w:val="single"/>
        </w:rPr>
        <w:t xml:space="preserve"> </w:t>
      </w:r>
      <w:r w:rsidR="000D1C33">
        <w:rPr>
          <w:color w:val="auto"/>
        </w:rPr>
        <w:t xml:space="preserve">Türkçe </w:t>
      </w:r>
    </w:p>
    <w:p w14:paraId="713D2D00" w14:textId="77777777" w:rsidR="00545079" w:rsidRPr="000D1C33" w:rsidRDefault="00545079" w:rsidP="00545079">
      <w:pPr>
        <w:jc w:val="both"/>
        <w:rPr>
          <w:color w:val="auto"/>
        </w:rPr>
      </w:pPr>
      <w:r w:rsidRPr="00545079">
        <w:rPr>
          <w:b/>
          <w:i/>
          <w:color w:val="425EA9" w:themeColor="accent5" w:themeShade="BF"/>
          <w:u w:val="single"/>
        </w:rPr>
        <w:t xml:space="preserve">Öğrenci Kabul Edilen İlk Akademik Yıl: </w:t>
      </w:r>
      <w:r w:rsidR="000D1C33">
        <w:rPr>
          <w:color w:val="auto"/>
        </w:rPr>
        <w:t>1998-1999</w:t>
      </w:r>
    </w:p>
    <w:p w14:paraId="52F43E87" w14:textId="77777777" w:rsidR="00545079" w:rsidRPr="00545079" w:rsidRDefault="00545079" w:rsidP="00545079">
      <w:pPr>
        <w:jc w:val="both"/>
        <w:rPr>
          <w:b/>
          <w:i/>
          <w:color w:val="425EA9" w:themeColor="accent5" w:themeShade="BF"/>
          <w:u w:val="single"/>
        </w:rPr>
      </w:pPr>
      <w:r w:rsidRPr="00545079">
        <w:rPr>
          <w:b/>
          <w:i/>
          <w:color w:val="425EA9" w:themeColor="accent5" w:themeShade="BF"/>
          <w:u w:val="single"/>
        </w:rPr>
        <w:t xml:space="preserve">Mezun Verdiği İlk Akademik Yıl: </w:t>
      </w:r>
      <w:r w:rsidR="000D1C33">
        <w:rPr>
          <w:b/>
          <w:i/>
          <w:color w:val="425EA9" w:themeColor="accent5" w:themeShade="BF"/>
          <w:u w:val="single"/>
        </w:rPr>
        <w:t xml:space="preserve"> </w:t>
      </w:r>
      <w:r w:rsidR="000D1C33">
        <w:rPr>
          <w:color w:val="auto"/>
        </w:rPr>
        <w:t>2001-2002</w:t>
      </w:r>
    </w:p>
    <w:p w14:paraId="7F0F9FAD" w14:textId="77777777" w:rsidR="00545079" w:rsidRPr="000D1C33" w:rsidRDefault="00545079" w:rsidP="00545079">
      <w:pPr>
        <w:jc w:val="both"/>
        <w:rPr>
          <w:color w:val="auto"/>
        </w:rPr>
      </w:pPr>
      <w:r w:rsidRPr="00545079">
        <w:rPr>
          <w:b/>
          <w:i/>
          <w:color w:val="425EA9" w:themeColor="accent5" w:themeShade="BF"/>
          <w:u w:val="single"/>
        </w:rPr>
        <w:t xml:space="preserve">Bölüm Başkanı: </w:t>
      </w:r>
      <w:r w:rsidR="000D1C33">
        <w:rPr>
          <w:color w:val="auto"/>
        </w:rPr>
        <w:t xml:space="preserve"> H. Baran YOMSAOĞLU</w:t>
      </w:r>
    </w:p>
    <w:p w14:paraId="75A0AA28" w14:textId="118D3C7F" w:rsidR="003104DE" w:rsidRPr="00A169F1" w:rsidRDefault="00545079" w:rsidP="003104DE">
      <w:pPr>
        <w:jc w:val="both"/>
        <w:rPr>
          <w:color w:val="auto"/>
        </w:rPr>
      </w:pPr>
      <w:r w:rsidRPr="00545079">
        <w:rPr>
          <w:b/>
          <w:i/>
          <w:color w:val="425EA9" w:themeColor="accent5" w:themeShade="BF"/>
          <w:u w:val="single"/>
        </w:rPr>
        <w:t xml:space="preserve">Programın </w:t>
      </w:r>
      <w:r>
        <w:rPr>
          <w:b/>
          <w:i/>
          <w:color w:val="425EA9" w:themeColor="accent5" w:themeShade="BF"/>
          <w:u w:val="single"/>
        </w:rPr>
        <w:t>Kısa Tarihçesi v</w:t>
      </w:r>
      <w:r w:rsidRPr="00545079">
        <w:rPr>
          <w:b/>
          <w:i/>
          <w:color w:val="425EA9" w:themeColor="accent5" w:themeShade="BF"/>
          <w:u w:val="single"/>
        </w:rPr>
        <w:t>e Değişiklikler:</w:t>
      </w:r>
      <w:r w:rsidR="003104DE" w:rsidRPr="003104DE">
        <w:rPr>
          <w:color w:val="auto"/>
        </w:rPr>
        <w:t xml:space="preserve"> </w:t>
      </w:r>
      <w:r w:rsidR="003104DE" w:rsidRPr="00A169F1">
        <w:rPr>
          <w:color w:val="auto"/>
        </w:rPr>
        <w:t>Başkent Üniversitesi Fizyoterapi ve Rehabilitasyon Bölümü 1998 yılında kurulmuştur. Bölüm, Başkent Üniversitesi’nin 275 hektarlık bir alanı kaplayan Bağlıca kampüsünde yer almaktadır. Fizyoterapi ve Rehabilitasyon Bölümü 1998-1999 eğitim öğretim yılında lisans düzeyinde e</w:t>
      </w:r>
      <w:r w:rsidR="003104DE">
        <w:rPr>
          <w:color w:val="auto"/>
        </w:rPr>
        <w:t>ğitime başlamıştır. Bölümde 2022 yılı itibariyle 4 Profesör, 1</w:t>
      </w:r>
      <w:r w:rsidR="003104DE" w:rsidRPr="00A169F1">
        <w:rPr>
          <w:color w:val="auto"/>
        </w:rPr>
        <w:t xml:space="preserve"> Doçent, 2 Doktor Öğretim </w:t>
      </w:r>
      <w:proofErr w:type="gramStart"/>
      <w:r w:rsidR="003104DE" w:rsidRPr="00A169F1">
        <w:rPr>
          <w:color w:val="auto"/>
        </w:rPr>
        <w:t>Üyesi,</w:t>
      </w:r>
      <w:proofErr w:type="gramEnd"/>
      <w:r w:rsidR="003104DE" w:rsidRPr="00A169F1">
        <w:rPr>
          <w:color w:val="auto"/>
        </w:rPr>
        <w:t xml:space="preserve"> </w:t>
      </w:r>
      <w:r w:rsidR="003104DE">
        <w:rPr>
          <w:color w:val="auto"/>
        </w:rPr>
        <w:t>ve 4</w:t>
      </w:r>
      <w:r w:rsidR="003104DE" w:rsidRPr="00A169F1">
        <w:rPr>
          <w:color w:val="auto"/>
        </w:rPr>
        <w:t xml:space="preserve"> Araştırma Görevlisi tam zamanlı olarak çalışmaktadır. Bölüme </w:t>
      </w:r>
      <w:r w:rsidR="003104DE">
        <w:rPr>
          <w:color w:val="auto"/>
        </w:rPr>
        <w:t xml:space="preserve">2022 yılında YKS ile </w:t>
      </w:r>
      <w:proofErr w:type="gramStart"/>
      <w:r w:rsidR="003104DE">
        <w:rPr>
          <w:color w:val="auto"/>
        </w:rPr>
        <w:t xml:space="preserve">45 </w:t>
      </w:r>
      <w:r w:rsidR="003104DE" w:rsidRPr="00A169F1">
        <w:rPr>
          <w:color w:val="auto"/>
        </w:rPr>
        <w:t xml:space="preserve"> öğrenci</w:t>
      </w:r>
      <w:proofErr w:type="gramEnd"/>
      <w:r w:rsidR="003104DE" w:rsidRPr="00A169F1">
        <w:rPr>
          <w:color w:val="auto"/>
        </w:rPr>
        <w:t xml:space="preserve"> alın</w:t>
      </w:r>
      <w:r w:rsidR="003104DE">
        <w:rPr>
          <w:color w:val="auto"/>
        </w:rPr>
        <w:t xml:space="preserve">mıştır. </w:t>
      </w:r>
    </w:p>
    <w:p w14:paraId="2FACC1A2" w14:textId="33C18579" w:rsidR="003104DE" w:rsidRPr="00A169F1" w:rsidRDefault="003104DE" w:rsidP="003104DE">
      <w:pPr>
        <w:jc w:val="both"/>
        <w:rPr>
          <w:color w:val="auto"/>
        </w:rPr>
      </w:pPr>
      <w:r w:rsidRPr="00A169F1">
        <w:rPr>
          <w:color w:val="auto"/>
        </w:rPr>
        <w:t>Bölümümüz 15.03.2019 tarihinde 2 yıl süre ile akredite edilmiştir.</w:t>
      </w:r>
      <w:r>
        <w:rPr>
          <w:color w:val="auto"/>
        </w:rPr>
        <w:t xml:space="preserve"> 2021 yılında 3 yıl daha akredite olmaya hak kazanmıştır. </w:t>
      </w:r>
      <w:r w:rsidRPr="00A169F1">
        <w:rPr>
          <w:color w:val="auto"/>
        </w:rPr>
        <w:t xml:space="preserve"> </w:t>
      </w:r>
      <w:r>
        <w:rPr>
          <w:color w:val="auto"/>
        </w:rPr>
        <w:t xml:space="preserve">2020-2021 eğitim öğretim döneminden itibaren </w:t>
      </w:r>
      <w:r w:rsidRPr="00A169F1">
        <w:rPr>
          <w:color w:val="auto"/>
        </w:rPr>
        <w:t>%30 İngilizce olarak yürütülen eğitim programının Türkçe eğitim programına dön</w:t>
      </w:r>
      <w:r>
        <w:rPr>
          <w:color w:val="auto"/>
        </w:rPr>
        <w:t xml:space="preserve">üştürülmesi kararı alınmıştır. </w:t>
      </w:r>
    </w:p>
    <w:p w14:paraId="156D9980" w14:textId="77777777" w:rsidR="00545079" w:rsidRDefault="00545079" w:rsidP="00545079">
      <w:pPr>
        <w:jc w:val="both"/>
        <w:rPr>
          <w:b/>
          <w:i/>
          <w:color w:val="425EA9" w:themeColor="accent5" w:themeShade="BF"/>
          <w:u w:val="single"/>
        </w:rPr>
      </w:pPr>
    </w:p>
    <w:p w14:paraId="28A67B79" w14:textId="77777777" w:rsidR="00545079" w:rsidRPr="00545079" w:rsidRDefault="00545079" w:rsidP="00545079">
      <w:pPr>
        <w:jc w:val="both"/>
        <w:rPr>
          <w:b/>
          <w:i/>
          <w:color w:val="425EA9" w:themeColor="accent5" w:themeShade="BF"/>
          <w:u w:val="single"/>
        </w:rPr>
      </w:pPr>
      <w:r>
        <w:rPr>
          <w:b/>
          <w:i/>
          <w:color w:val="425EA9" w:themeColor="accent5" w:themeShade="BF"/>
          <w:u w:val="single"/>
        </w:rPr>
        <w:t xml:space="preserve">Öğrenciler: </w:t>
      </w:r>
    </w:p>
    <w:tbl>
      <w:tblPr>
        <w:tblStyle w:val="TabloKlavuzu"/>
        <w:tblW w:w="8976" w:type="dxa"/>
        <w:tblLook w:val="04A0" w:firstRow="1" w:lastRow="0" w:firstColumn="1" w:lastColumn="0" w:noHBand="0" w:noVBand="1"/>
      </w:tblPr>
      <w:tblGrid>
        <w:gridCol w:w="3387"/>
        <w:gridCol w:w="1497"/>
        <w:gridCol w:w="977"/>
        <w:gridCol w:w="978"/>
        <w:gridCol w:w="977"/>
        <w:gridCol w:w="1160"/>
      </w:tblGrid>
      <w:tr w:rsidR="00E7020D" w:rsidRPr="00E7020D" w14:paraId="2CFB9D4D" w14:textId="77777777" w:rsidTr="00E7020D">
        <w:trPr>
          <w:trHeight w:val="259"/>
        </w:trPr>
        <w:tc>
          <w:tcPr>
            <w:tcW w:w="3387" w:type="dxa"/>
          </w:tcPr>
          <w:p w14:paraId="15DB9EBC" w14:textId="77777777" w:rsidR="00E7020D" w:rsidRPr="00E7020D" w:rsidRDefault="00E7020D" w:rsidP="00545079">
            <w:pPr>
              <w:rPr>
                <w:color w:val="auto"/>
                <w:lang w:bidi="tr-TR"/>
              </w:rPr>
            </w:pPr>
          </w:p>
        </w:tc>
        <w:tc>
          <w:tcPr>
            <w:tcW w:w="1497" w:type="dxa"/>
          </w:tcPr>
          <w:p w14:paraId="25655A9B" w14:textId="77777777" w:rsidR="00E7020D" w:rsidRPr="00E7020D" w:rsidRDefault="00E7020D" w:rsidP="00E7020D">
            <w:pPr>
              <w:jc w:val="center"/>
              <w:rPr>
                <w:color w:val="auto"/>
                <w:lang w:bidi="tr-TR"/>
              </w:rPr>
            </w:pPr>
            <w:r>
              <w:rPr>
                <w:lang w:bidi="tr-TR"/>
              </w:rPr>
              <w:t>SINIF</w:t>
            </w:r>
          </w:p>
        </w:tc>
        <w:tc>
          <w:tcPr>
            <w:tcW w:w="977" w:type="dxa"/>
          </w:tcPr>
          <w:p w14:paraId="3C51AAA6" w14:textId="77777777" w:rsidR="00E7020D" w:rsidRPr="00E7020D" w:rsidRDefault="00E7020D" w:rsidP="00E7020D">
            <w:pPr>
              <w:jc w:val="center"/>
              <w:rPr>
                <w:color w:val="auto"/>
                <w:lang w:bidi="tr-TR"/>
              </w:rPr>
            </w:pPr>
            <w:r w:rsidRPr="00E7020D">
              <w:rPr>
                <w:color w:val="auto"/>
                <w:lang w:bidi="tr-TR"/>
              </w:rPr>
              <w:t>2022</w:t>
            </w:r>
          </w:p>
        </w:tc>
        <w:tc>
          <w:tcPr>
            <w:tcW w:w="978" w:type="dxa"/>
          </w:tcPr>
          <w:p w14:paraId="240C80F1" w14:textId="77777777" w:rsidR="00E7020D" w:rsidRPr="00E7020D" w:rsidRDefault="00E7020D" w:rsidP="00E7020D">
            <w:pPr>
              <w:jc w:val="center"/>
              <w:rPr>
                <w:color w:val="auto"/>
                <w:lang w:bidi="tr-TR"/>
              </w:rPr>
            </w:pPr>
            <w:r w:rsidRPr="00E7020D">
              <w:rPr>
                <w:color w:val="auto"/>
                <w:lang w:bidi="tr-TR"/>
              </w:rPr>
              <w:t>2021</w:t>
            </w:r>
          </w:p>
        </w:tc>
        <w:tc>
          <w:tcPr>
            <w:tcW w:w="977" w:type="dxa"/>
          </w:tcPr>
          <w:p w14:paraId="0EBB60D7" w14:textId="77777777" w:rsidR="00E7020D" w:rsidRPr="00E7020D" w:rsidRDefault="00E7020D" w:rsidP="00E7020D">
            <w:pPr>
              <w:jc w:val="center"/>
              <w:rPr>
                <w:color w:val="auto"/>
                <w:lang w:bidi="tr-TR"/>
              </w:rPr>
            </w:pPr>
            <w:r w:rsidRPr="00E7020D">
              <w:rPr>
                <w:color w:val="auto"/>
                <w:lang w:bidi="tr-TR"/>
              </w:rPr>
              <w:t>2020</w:t>
            </w:r>
          </w:p>
        </w:tc>
        <w:tc>
          <w:tcPr>
            <w:tcW w:w="1160" w:type="dxa"/>
          </w:tcPr>
          <w:p w14:paraId="457ECFED" w14:textId="77777777" w:rsidR="00E7020D" w:rsidRPr="00E7020D" w:rsidRDefault="00E7020D" w:rsidP="00E7020D">
            <w:pPr>
              <w:jc w:val="center"/>
              <w:rPr>
                <w:color w:val="auto"/>
                <w:lang w:bidi="tr-TR"/>
              </w:rPr>
            </w:pPr>
            <w:r w:rsidRPr="00E7020D">
              <w:rPr>
                <w:color w:val="auto"/>
                <w:lang w:bidi="tr-TR"/>
              </w:rPr>
              <w:t>2019</w:t>
            </w:r>
          </w:p>
        </w:tc>
      </w:tr>
      <w:tr w:rsidR="00E7020D" w:rsidRPr="00E7020D" w14:paraId="756A7546" w14:textId="77777777" w:rsidTr="00E7020D">
        <w:trPr>
          <w:trHeight w:val="95"/>
        </w:trPr>
        <w:tc>
          <w:tcPr>
            <w:tcW w:w="3387" w:type="dxa"/>
            <w:vMerge w:val="restart"/>
            <w:vAlign w:val="center"/>
          </w:tcPr>
          <w:p w14:paraId="4BCE6385" w14:textId="77777777" w:rsidR="00E7020D" w:rsidRPr="00E7020D" w:rsidRDefault="00E7020D" w:rsidP="00E7020D">
            <w:pPr>
              <w:jc w:val="center"/>
              <w:rPr>
                <w:color w:val="auto"/>
                <w:lang w:bidi="tr-TR"/>
              </w:rPr>
            </w:pPr>
            <w:r w:rsidRPr="00E7020D">
              <w:rPr>
                <w:color w:val="auto"/>
                <w:lang w:bidi="tr-TR"/>
              </w:rPr>
              <w:t>Toplam Öğrenci Sayısı</w:t>
            </w:r>
          </w:p>
        </w:tc>
        <w:tc>
          <w:tcPr>
            <w:tcW w:w="1497" w:type="dxa"/>
          </w:tcPr>
          <w:p w14:paraId="47CCC945"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165241BF" w14:textId="77777777" w:rsidR="00E7020D" w:rsidRPr="00E7020D" w:rsidRDefault="0023350D" w:rsidP="00545079">
            <w:pPr>
              <w:rPr>
                <w:color w:val="auto"/>
                <w:lang w:bidi="tr-TR"/>
              </w:rPr>
            </w:pPr>
            <w:r>
              <w:rPr>
                <w:color w:val="auto"/>
                <w:lang w:bidi="tr-TR"/>
              </w:rPr>
              <w:t>72</w:t>
            </w:r>
          </w:p>
        </w:tc>
        <w:tc>
          <w:tcPr>
            <w:tcW w:w="978" w:type="dxa"/>
          </w:tcPr>
          <w:p w14:paraId="6CB10284" w14:textId="77777777" w:rsidR="00E7020D" w:rsidRPr="00E7020D" w:rsidRDefault="0023350D" w:rsidP="00545079">
            <w:pPr>
              <w:rPr>
                <w:color w:val="auto"/>
                <w:lang w:bidi="tr-TR"/>
              </w:rPr>
            </w:pPr>
            <w:r>
              <w:rPr>
                <w:color w:val="auto"/>
                <w:lang w:bidi="tr-TR"/>
              </w:rPr>
              <w:t>73</w:t>
            </w:r>
          </w:p>
        </w:tc>
        <w:tc>
          <w:tcPr>
            <w:tcW w:w="977" w:type="dxa"/>
          </w:tcPr>
          <w:p w14:paraId="5DBA82C1" w14:textId="77777777" w:rsidR="00E7020D" w:rsidRPr="00E7020D" w:rsidRDefault="000D1C33" w:rsidP="00545079">
            <w:pPr>
              <w:rPr>
                <w:color w:val="auto"/>
                <w:lang w:bidi="tr-TR"/>
              </w:rPr>
            </w:pPr>
            <w:r>
              <w:rPr>
                <w:color w:val="auto"/>
                <w:lang w:bidi="tr-TR"/>
              </w:rPr>
              <w:t>68</w:t>
            </w:r>
          </w:p>
        </w:tc>
        <w:tc>
          <w:tcPr>
            <w:tcW w:w="1160" w:type="dxa"/>
          </w:tcPr>
          <w:p w14:paraId="5737093E" w14:textId="77777777" w:rsidR="00E7020D" w:rsidRPr="00E7020D" w:rsidRDefault="000D1C33" w:rsidP="00545079">
            <w:pPr>
              <w:rPr>
                <w:color w:val="auto"/>
                <w:lang w:bidi="tr-TR"/>
              </w:rPr>
            </w:pPr>
            <w:r>
              <w:rPr>
                <w:color w:val="auto"/>
                <w:lang w:bidi="tr-TR"/>
              </w:rPr>
              <w:t>71</w:t>
            </w:r>
          </w:p>
        </w:tc>
      </w:tr>
      <w:tr w:rsidR="00E7020D" w:rsidRPr="00E7020D" w14:paraId="65262C59" w14:textId="77777777" w:rsidTr="00E7020D">
        <w:trPr>
          <w:trHeight w:val="92"/>
        </w:trPr>
        <w:tc>
          <w:tcPr>
            <w:tcW w:w="3387" w:type="dxa"/>
            <w:vMerge/>
            <w:vAlign w:val="center"/>
          </w:tcPr>
          <w:p w14:paraId="1021F1E6" w14:textId="77777777" w:rsidR="00E7020D" w:rsidRPr="00E7020D" w:rsidRDefault="00E7020D" w:rsidP="00E7020D">
            <w:pPr>
              <w:jc w:val="center"/>
              <w:rPr>
                <w:color w:val="auto"/>
                <w:lang w:bidi="tr-TR"/>
              </w:rPr>
            </w:pPr>
          </w:p>
        </w:tc>
        <w:tc>
          <w:tcPr>
            <w:tcW w:w="1497" w:type="dxa"/>
          </w:tcPr>
          <w:p w14:paraId="0149B496"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03A1A288" w14:textId="77777777" w:rsidR="00E7020D" w:rsidRPr="00E7020D" w:rsidRDefault="0023350D" w:rsidP="00545079">
            <w:pPr>
              <w:rPr>
                <w:color w:val="auto"/>
                <w:lang w:bidi="tr-TR"/>
              </w:rPr>
            </w:pPr>
            <w:r>
              <w:rPr>
                <w:color w:val="auto"/>
                <w:lang w:bidi="tr-TR"/>
              </w:rPr>
              <w:t>57</w:t>
            </w:r>
          </w:p>
        </w:tc>
        <w:tc>
          <w:tcPr>
            <w:tcW w:w="978" w:type="dxa"/>
          </w:tcPr>
          <w:p w14:paraId="6AE4EC2F" w14:textId="77777777" w:rsidR="00E7020D" w:rsidRPr="00E7020D" w:rsidRDefault="0023350D" w:rsidP="00545079">
            <w:pPr>
              <w:rPr>
                <w:color w:val="auto"/>
                <w:lang w:bidi="tr-TR"/>
              </w:rPr>
            </w:pPr>
            <w:r>
              <w:rPr>
                <w:color w:val="auto"/>
                <w:lang w:bidi="tr-TR"/>
              </w:rPr>
              <w:t>68</w:t>
            </w:r>
          </w:p>
        </w:tc>
        <w:tc>
          <w:tcPr>
            <w:tcW w:w="977" w:type="dxa"/>
          </w:tcPr>
          <w:p w14:paraId="6B45B5EC" w14:textId="77777777" w:rsidR="00E7020D" w:rsidRPr="00E7020D" w:rsidRDefault="000D1C33" w:rsidP="00545079">
            <w:pPr>
              <w:rPr>
                <w:color w:val="auto"/>
                <w:lang w:bidi="tr-TR"/>
              </w:rPr>
            </w:pPr>
            <w:r>
              <w:rPr>
                <w:color w:val="auto"/>
                <w:lang w:bidi="tr-TR"/>
              </w:rPr>
              <w:t>67</w:t>
            </w:r>
          </w:p>
        </w:tc>
        <w:tc>
          <w:tcPr>
            <w:tcW w:w="1160" w:type="dxa"/>
          </w:tcPr>
          <w:p w14:paraId="6C61206F" w14:textId="77777777" w:rsidR="00E7020D" w:rsidRPr="00E7020D" w:rsidRDefault="000D1C33" w:rsidP="00545079">
            <w:pPr>
              <w:rPr>
                <w:color w:val="auto"/>
                <w:lang w:bidi="tr-TR"/>
              </w:rPr>
            </w:pPr>
            <w:r>
              <w:rPr>
                <w:color w:val="auto"/>
                <w:lang w:bidi="tr-TR"/>
              </w:rPr>
              <w:t>52</w:t>
            </w:r>
          </w:p>
        </w:tc>
      </w:tr>
      <w:tr w:rsidR="00E7020D" w:rsidRPr="00E7020D" w14:paraId="08101A66" w14:textId="77777777" w:rsidTr="00E7020D">
        <w:trPr>
          <w:trHeight w:val="92"/>
        </w:trPr>
        <w:tc>
          <w:tcPr>
            <w:tcW w:w="3387" w:type="dxa"/>
            <w:vMerge/>
            <w:vAlign w:val="center"/>
          </w:tcPr>
          <w:p w14:paraId="04802D13" w14:textId="77777777" w:rsidR="00E7020D" w:rsidRPr="00E7020D" w:rsidRDefault="00E7020D" w:rsidP="00E7020D">
            <w:pPr>
              <w:jc w:val="center"/>
              <w:rPr>
                <w:color w:val="auto"/>
                <w:lang w:bidi="tr-TR"/>
              </w:rPr>
            </w:pPr>
          </w:p>
        </w:tc>
        <w:tc>
          <w:tcPr>
            <w:tcW w:w="1497" w:type="dxa"/>
          </w:tcPr>
          <w:p w14:paraId="444DE41B"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7B34AE1B" w14:textId="77777777" w:rsidR="00E7020D" w:rsidRPr="00E7020D" w:rsidRDefault="0023350D" w:rsidP="00545079">
            <w:pPr>
              <w:rPr>
                <w:color w:val="auto"/>
                <w:lang w:bidi="tr-TR"/>
              </w:rPr>
            </w:pPr>
            <w:r>
              <w:rPr>
                <w:color w:val="auto"/>
                <w:lang w:bidi="tr-TR"/>
              </w:rPr>
              <w:t>57</w:t>
            </w:r>
          </w:p>
        </w:tc>
        <w:tc>
          <w:tcPr>
            <w:tcW w:w="978" w:type="dxa"/>
          </w:tcPr>
          <w:p w14:paraId="2F083AE5" w14:textId="77777777" w:rsidR="00E7020D" w:rsidRPr="00E7020D" w:rsidRDefault="0023350D" w:rsidP="00545079">
            <w:pPr>
              <w:rPr>
                <w:color w:val="auto"/>
                <w:lang w:bidi="tr-TR"/>
              </w:rPr>
            </w:pPr>
            <w:r>
              <w:rPr>
                <w:color w:val="auto"/>
                <w:lang w:bidi="tr-TR"/>
              </w:rPr>
              <w:t>71</w:t>
            </w:r>
          </w:p>
        </w:tc>
        <w:tc>
          <w:tcPr>
            <w:tcW w:w="977" w:type="dxa"/>
          </w:tcPr>
          <w:p w14:paraId="69C82B0C" w14:textId="77777777" w:rsidR="00E7020D" w:rsidRPr="00E7020D" w:rsidRDefault="000D1C33" w:rsidP="00545079">
            <w:pPr>
              <w:rPr>
                <w:color w:val="auto"/>
                <w:lang w:bidi="tr-TR"/>
              </w:rPr>
            </w:pPr>
            <w:r>
              <w:rPr>
                <w:color w:val="auto"/>
                <w:lang w:bidi="tr-TR"/>
              </w:rPr>
              <w:t>53</w:t>
            </w:r>
          </w:p>
        </w:tc>
        <w:tc>
          <w:tcPr>
            <w:tcW w:w="1160" w:type="dxa"/>
          </w:tcPr>
          <w:p w14:paraId="3F284C9E" w14:textId="77777777" w:rsidR="00E7020D" w:rsidRPr="00E7020D" w:rsidRDefault="000D1C33" w:rsidP="00545079">
            <w:pPr>
              <w:rPr>
                <w:color w:val="auto"/>
                <w:lang w:bidi="tr-TR"/>
              </w:rPr>
            </w:pPr>
            <w:r>
              <w:rPr>
                <w:color w:val="auto"/>
                <w:lang w:bidi="tr-TR"/>
              </w:rPr>
              <w:t>55</w:t>
            </w:r>
          </w:p>
        </w:tc>
      </w:tr>
      <w:tr w:rsidR="00E7020D" w:rsidRPr="00E7020D" w14:paraId="2B96DAA3" w14:textId="77777777" w:rsidTr="00E7020D">
        <w:trPr>
          <w:trHeight w:val="92"/>
        </w:trPr>
        <w:tc>
          <w:tcPr>
            <w:tcW w:w="3387" w:type="dxa"/>
            <w:vMerge/>
            <w:vAlign w:val="center"/>
          </w:tcPr>
          <w:p w14:paraId="6CD17C17" w14:textId="77777777" w:rsidR="00E7020D" w:rsidRPr="00E7020D" w:rsidRDefault="00E7020D" w:rsidP="00E7020D">
            <w:pPr>
              <w:jc w:val="center"/>
              <w:rPr>
                <w:color w:val="auto"/>
                <w:lang w:bidi="tr-TR"/>
              </w:rPr>
            </w:pPr>
          </w:p>
        </w:tc>
        <w:tc>
          <w:tcPr>
            <w:tcW w:w="1497" w:type="dxa"/>
          </w:tcPr>
          <w:p w14:paraId="3B9271AC"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7C1F9BF0" w14:textId="77777777" w:rsidR="00E7020D" w:rsidRPr="00E7020D" w:rsidRDefault="0023350D" w:rsidP="00545079">
            <w:pPr>
              <w:rPr>
                <w:color w:val="auto"/>
                <w:lang w:bidi="tr-TR"/>
              </w:rPr>
            </w:pPr>
            <w:r>
              <w:rPr>
                <w:color w:val="auto"/>
                <w:lang w:bidi="tr-TR"/>
              </w:rPr>
              <w:t>62</w:t>
            </w:r>
          </w:p>
        </w:tc>
        <w:tc>
          <w:tcPr>
            <w:tcW w:w="978" w:type="dxa"/>
          </w:tcPr>
          <w:p w14:paraId="63AE38D3" w14:textId="77777777" w:rsidR="00E7020D" w:rsidRPr="00E7020D" w:rsidRDefault="0023350D" w:rsidP="00545079">
            <w:pPr>
              <w:rPr>
                <w:color w:val="auto"/>
                <w:lang w:bidi="tr-TR"/>
              </w:rPr>
            </w:pPr>
            <w:r>
              <w:rPr>
                <w:color w:val="auto"/>
                <w:lang w:bidi="tr-TR"/>
              </w:rPr>
              <w:t>67</w:t>
            </w:r>
          </w:p>
        </w:tc>
        <w:tc>
          <w:tcPr>
            <w:tcW w:w="977" w:type="dxa"/>
          </w:tcPr>
          <w:p w14:paraId="2DC6F38F" w14:textId="77777777" w:rsidR="00E7020D" w:rsidRPr="00E7020D" w:rsidRDefault="000D1C33" w:rsidP="00545079">
            <w:pPr>
              <w:rPr>
                <w:color w:val="auto"/>
                <w:lang w:bidi="tr-TR"/>
              </w:rPr>
            </w:pPr>
            <w:r>
              <w:rPr>
                <w:color w:val="auto"/>
                <w:lang w:bidi="tr-TR"/>
              </w:rPr>
              <w:t>52</w:t>
            </w:r>
          </w:p>
        </w:tc>
        <w:tc>
          <w:tcPr>
            <w:tcW w:w="1160" w:type="dxa"/>
          </w:tcPr>
          <w:p w14:paraId="447A86EC" w14:textId="77777777" w:rsidR="00E7020D" w:rsidRPr="00E7020D" w:rsidRDefault="000D1C33" w:rsidP="00545079">
            <w:pPr>
              <w:rPr>
                <w:color w:val="auto"/>
                <w:lang w:bidi="tr-TR"/>
              </w:rPr>
            </w:pPr>
            <w:r>
              <w:rPr>
                <w:color w:val="auto"/>
                <w:lang w:bidi="tr-TR"/>
              </w:rPr>
              <w:t>47</w:t>
            </w:r>
          </w:p>
        </w:tc>
      </w:tr>
      <w:tr w:rsidR="00E7020D" w:rsidRPr="00E7020D" w14:paraId="03B8C0B2" w14:textId="77777777" w:rsidTr="00E7020D">
        <w:trPr>
          <w:trHeight w:val="95"/>
        </w:trPr>
        <w:tc>
          <w:tcPr>
            <w:tcW w:w="3387" w:type="dxa"/>
            <w:vMerge w:val="restart"/>
            <w:vAlign w:val="center"/>
          </w:tcPr>
          <w:p w14:paraId="554E5CF4" w14:textId="77777777" w:rsidR="00E7020D" w:rsidRPr="00E7020D" w:rsidRDefault="00E7020D" w:rsidP="00E7020D">
            <w:pPr>
              <w:jc w:val="center"/>
              <w:rPr>
                <w:color w:val="auto"/>
                <w:lang w:bidi="tr-TR"/>
              </w:rPr>
            </w:pPr>
            <w:r w:rsidRPr="00E7020D">
              <w:rPr>
                <w:color w:val="auto"/>
                <w:lang w:bidi="tr-TR"/>
              </w:rPr>
              <w:t>Yabancı Uyruklu Öğrenci Sayısı</w:t>
            </w:r>
          </w:p>
        </w:tc>
        <w:tc>
          <w:tcPr>
            <w:tcW w:w="1497" w:type="dxa"/>
          </w:tcPr>
          <w:p w14:paraId="3A50F041"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4E1DD1DE" w14:textId="77777777" w:rsidR="00E7020D" w:rsidRPr="00E7020D" w:rsidRDefault="0023350D" w:rsidP="00E7020D">
            <w:pPr>
              <w:rPr>
                <w:color w:val="auto"/>
                <w:lang w:bidi="tr-TR"/>
              </w:rPr>
            </w:pPr>
            <w:r>
              <w:rPr>
                <w:color w:val="auto"/>
                <w:lang w:bidi="tr-TR"/>
              </w:rPr>
              <w:t>12</w:t>
            </w:r>
          </w:p>
        </w:tc>
        <w:tc>
          <w:tcPr>
            <w:tcW w:w="978" w:type="dxa"/>
          </w:tcPr>
          <w:p w14:paraId="69090CD6" w14:textId="77777777" w:rsidR="00E7020D" w:rsidRPr="00E7020D" w:rsidRDefault="0023350D" w:rsidP="00E7020D">
            <w:pPr>
              <w:rPr>
                <w:color w:val="auto"/>
                <w:lang w:bidi="tr-TR"/>
              </w:rPr>
            </w:pPr>
            <w:r>
              <w:rPr>
                <w:color w:val="auto"/>
                <w:lang w:bidi="tr-TR"/>
              </w:rPr>
              <w:t>5</w:t>
            </w:r>
          </w:p>
        </w:tc>
        <w:tc>
          <w:tcPr>
            <w:tcW w:w="977" w:type="dxa"/>
          </w:tcPr>
          <w:p w14:paraId="1B3E49C2" w14:textId="77777777" w:rsidR="00E7020D" w:rsidRPr="00E7020D" w:rsidRDefault="0023350D" w:rsidP="00E7020D">
            <w:pPr>
              <w:rPr>
                <w:color w:val="auto"/>
                <w:lang w:bidi="tr-TR"/>
              </w:rPr>
            </w:pPr>
            <w:r>
              <w:rPr>
                <w:color w:val="auto"/>
                <w:lang w:bidi="tr-TR"/>
              </w:rPr>
              <w:t>-</w:t>
            </w:r>
          </w:p>
        </w:tc>
        <w:tc>
          <w:tcPr>
            <w:tcW w:w="1160" w:type="dxa"/>
          </w:tcPr>
          <w:p w14:paraId="3FA04D0D" w14:textId="77777777" w:rsidR="00E7020D" w:rsidRPr="00E7020D" w:rsidRDefault="0023350D" w:rsidP="00E7020D">
            <w:pPr>
              <w:rPr>
                <w:color w:val="auto"/>
                <w:lang w:bidi="tr-TR"/>
              </w:rPr>
            </w:pPr>
            <w:r>
              <w:rPr>
                <w:color w:val="auto"/>
                <w:lang w:bidi="tr-TR"/>
              </w:rPr>
              <w:t>2</w:t>
            </w:r>
          </w:p>
        </w:tc>
      </w:tr>
      <w:tr w:rsidR="00E7020D" w:rsidRPr="00E7020D" w14:paraId="79876296" w14:textId="77777777" w:rsidTr="00E7020D">
        <w:trPr>
          <w:trHeight w:val="92"/>
        </w:trPr>
        <w:tc>
          <w:tcPr>
            <w:tcW w:w="3387" w:type="dxa"/>
            <w:vMerge/>
            <w:vAlign w:val="center"/>
          </w:tcPr>
          <w:p w14:paraId="61C51F64" w14:textId="77777777" w:rsidR="00E7020D" w:rsidRPr="00E7020D" w:rsidRDefault="00E7020D" w:rsidP="00E7020D">
            <w:pPr>
              <w:jc w:val="center"/>
              <w:rPr>
                <w:color w:val="auto"/>
                <w:lang w:bidi="tr-TR"/>
              </w:rPr>
            </w:pPr>
          </w:p>
        </w:tc>
        <w:tc>
          <w:tcPr>
            <w:tcW w:w="1497" w:type="dxa"/>
          </w:tcPr>
          <w:p w14:paraId="6252180B"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02713A3D" w14:textId="77777777" w:rsidR="00E7020D" w:rsidRPr="00E7020D" w:rsidRDefault="0023350D" w:rsidP="00E7020D">
            <w:pPr>
              <w:rPr>
                <w:color w:val="auto"/>
                <w:lang w:bidi="tr-TR"/>
              </w:rPr>
            </w:pPr>
            <w:r>
              <w:rPr>
                <w:color w:val="auto"/>
                <w:lang w:bidi="tr-TR"/>
              </w:rPr>
              <w:t>5</w:t>
            </w:r>
          </w:p>
        </w:tc>
        <w:tc>
          <w:tcPr>
            <w:tcW w:w="978" w:type="dxa"/>
          </w:tcPr>
          <w:p w14:paraId="4CD3DA46" w14:textId="77777777" w:rsidR="00E7020D" w:rsidRPr="00E7020D" w:rsidRDefault="0023350D" w:rsidP="00E7020D">
            <w:pPr>
              <w:rPr>
                <w:color w:val="auto"/>
                <w:lang w:bidi="tr-TR"/>
              </w:rPr>
            </w:pPr>
            <w:r>
              <w:rPr>
                <w:color w:val="auto"/>
                <w:lang w:bidi="tr-TR"/>
              </w:rPr>
              <w:t>-</w:t>
            </w:r>
          </w:p>
        </w:tc>
        <w:tc>
          <w:tcPr>
            <w:tcW w:w="977" w:type="dxa"/>
          </w:tcPr>
          <w:p w14:paraId="76699E66" w14:textId="77777777" w:rsidR="00E7020D" w:rsidRPr="00E7020D" w:rsidRDefault="0023350D" w:rsidP="00E7020D">
            <w:pPr>
              <w:rPr>
                <w:color w:val="auto"/>
                <w:lang w:bidi="tr-TR"/>
              </w:rPr>
            </w:pPr>
            <w:r>
              <w:rPr>
                <w:color w:val="auto"/>
                <w:lang w:bidi="tr-TR"/>
              </w:rPr>
              <w:t>2</w:t>
            </w:r>
          </w:p>
        </w:tc>
        <w:tc>
          <w:tcPr>
            <w:tcW w:w="1160" w:type="dxa"/>
          </w:tcPr>
          <w:p w14:paraId="4CEEA045" w14:textId="77777777" w:rsidR="00E7020D" w:rsidRPr="00E7020D" w:rsidRDefault="0023350D" w:rsidP="00E7020D">
            <w:pPr>
              <w:rPr>
                <w:color w:val="auto"/>
                <w:lang w:bidi="tr-TR"/>
              </w:rPr>
            </w:pPr>
            <w:r>
              <w:rPr>
                <w:color w:val="auto"/>
                <w:lang w:bidi="tr-TR"/>
              </w:rPr>
              <w:t>-</w:t>
            </w:r>
          </w:p>
        </w:tc>
      </w:tr>
      <w:tr w:rsidR="00E7020D" w:rsidRPr="00E7020D" w14:paraId="73415819" w14:textId="77777777" w:rsidTr="00E7020D">
        <w:trPr>
          <w:trHeight w:val="92"/>
        </w:trPr>
        <w:tc>
          <w:tcPr>
            <w:tcW w:w="3387" w:type="dxa"/>
            <w:vMerge/>
            <w:vAlign w:val="center"/>
          </w:tcPr>
          <w:p w14:paraId="59DE076E" w14:textId="77777777" w:rsidR="00E7020D" w:rsidRPr="00E7020D" w:rsidRDefault="00E7020D" w:rsidP="00E7020D">
            <w:pPr>
              <w:jc w:val="center"/>
              <w:rPr>
                <w:color w:val="auto"/>
                <w:lang w:bidi="tr-TR"/>
              </w:rPr>
            </w:pPr>
          </w:p>
        </w:tc>
        <w:tc>
          <w:tcPr>
            <w:tcW w:w="1497" w:type="dxa"/>
          </w:tcPr>
          <w:p w14:paraId="35CFF961"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069EBFBB" w14:textId="77777777" w:rsidR="00E7020D" w:rsidRPr="00E7020D" w:rsidRDefault="0023350D" w:rsidP="00E7020D">
            <w:pPr>
              <w:rPr>
                <w:color w:val="auto"/>
                <w:lang w:bidi="tr-TR"/>
              </w:rPr>
            </w:pPr>
            <w:r>
              <w:rPr>
                <w:color w:val="auto"/>
                <w:lang w:bidi="tr-TR"/>
              </w:rPr>
              <w:t>-</w:t>
            </w:r>
          </w:p>
        </w:tc>
        <w:tc>
          <w:tcPr>
            <w:tcW w:w="978" w:type="dxa"/>
          </w:tcPr>
          <w:p w14:paraId="132E12F9" w14:textId="77777777" w:rsidR="00E7020D" w:rsidRPr="00E7020D" w:rsidRDefault="0023350D" w:rsidP="00E7020D">
            <w:pPr>
              <w:rPr>
                <w:color w:val="auto"/>
                <w:lang w:bidi="tr-TR"/>
              </w:rPr>
            </w:pPr>
            <w:r>
              <w:rPr>
                <w:color w:val="auto"/>
                <w:lang w:bidi="tr-TR"/>
              </w:rPr>
              <w:t>2</w:t>
            </w:r>
          </w:p>
        </w:tc>
        <w:tc>
          <w:tcPr>
            <w:tcW w:w="977" w:type="dxa"/>
          </w:tcPr>
          <w:p w14:paraId="699A8A1C" w14:textId="77777777" w:rsidR="00E7020D" w:rsidRPr="00E7020D" w:rsidRDefault="0023350D" w:rsidP="00E7020D">
            <w:pPr>
              <w:rPr>
                <w:color w:val="auto"/>
                <w:lang w:bidi="tr-TR"/>
              </w:rPr>
            </w:pPr>
            <w:r>
              <w:rPr>
                <w:color w:val="auto"/>
                <w:lang w:bidi="tr-TR"/>
              </w:rPr>
              <w:t>-</w:t>
            </w:r>
          </w:p>
        </w:tc>
        <w:tc>
          <w:tcPr>
            <w:tcW w:w="1160" w:type="dxa"/>
          </w:tcPr>
          <w:p w14:paraId="68B14217" w14:textId="77777777" w:rsidR="00E7020D" w:rsidRPr="00E7020D" w:rsidRDefault="0023350D" w:rsidP="00E7020D">
            <w:pPr>
              <w:rPr>
                <w:color w:val="auto"/>
                <w:lang w:bidi="tr-TR"/>
              </w:rPr>
            </w:pPr>
            <w:r>
              <w:rPr>
                <w:color w:val="auto"/>
                <w:lang w:bidi="tr-TR"/>
              </w:rPr>
              <w:t>-</w:t>
            </w:r>
          </w:p>
        </w:tc>
      </w:tr>
      <w:tr w:rsidR="00E7020D" w:rsidRPr="00E7020D" w14:paraId="69FD1109" w14:textId="77777777" w:rsidTr="00E7020D">
        <w:trPr>
          <w:trHeight w:val="92"/>
        </w:trPr>
        <w:tc>
          <w:tcPr>
            <w:tcW w:w="3387" w:type="dxa"/>
            <w:vMerge/>
            <w:vAlign w:val="center"/>
          </w:tcPr>
          <w:p w14:paraId="2CDDBEEE" w14:textId="77777777" w:rsidR="00E7020D" w:rsidRPr="00E7020D" w:rsidRDefault="00E7020D" w:rsidP="00E7020D">
            <w:pPr>
              <w:jc w:val="center"/>
              <w:rPr>
                <w:color w:val="auto"/>
                <w:lang w:bidi="tr-TR"/>
              </w:rPr>
            </w:pPr>
          </w:p>
        </w:tc>
        <w:tc>
          <w:tcPr>
            <w:tcW w:w="1497" w:type="dxa"/>
          </w:tcPr>
          <w:p w14:paraId="51F27013"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5CC26AE8" w14:textId="77777777" w:rsidR="00E7020D" w:rsidRPr="00E7020D" w:rsidRDefault="0023350D" w:rsidP="00E7020D">
            <w:pPr>
              <w:rPr>
                <w:color w:val="auto"/>
                <w:lang w:bidi="tr-TR"/>
              </w:rPr>
            </w:pPr>
            <w:r>
              <w:rPr>
                <w:color w:val="auto"/>
                <w:lang w:bidi="tr-TR"/>
              </w:rPr>
              <w:t>2</w:t>
            </w:r>
          </w:p>
        </w:tc>
        <w:tc>
          <w:tcPr>
            <w:tcW w:w="978" w:type="dxa"/>
          </w:tcPr>
          <w:p w14:paraId="298C369A" w14:textId="77777777" w:rsidR="00E7020D" w:rsidRPr="00E7020D" w:rsidRDefault="0023350D" w:rsidP="00E7020D">
            <w:pPr>
              <w:rPr>
                <w:color w:val="auto"/>
                <w:lang w:bidi="tr-TR"/>
              </w:rPr>
            </w:pPr>
            <w:r>
              <w:rPr>
                <w:color w:val="auto"/>
                <w:lang w:bidi="tr-TR"/>
              </w:rPr>
              <w:t>-</w:t>
            </w:r>
          </w:p>
        </w:tc>
        <w:tc>
          <w:tcPr>
            <w:tcW w:w="977" w:type="dxa"/>
          </w:tcPr>
          <w:p w14:paraId="03177024" w14:textId="77777777" w:rsidR="00E7020D" w:rsidRPr="00E7020D" w:rsidRDefault="0023350D" w:rsidP="00E7020D">
            <w:pPr>
              <w:rPr>
                <w:color w:val="auto"/>
                <w:lang w:bidi="tr-TR"/>
              </w:rPr>
            </w:pPr>
            <w:r>
              <w:rPr>
                <w:color w:val="auto"/>
                <w:lang w:bidi="tr-TR"/>
              </w:rPr>
              <w:t>-</w:t>
            </w:r>
          </w:p>
        </w:tc>
        <w:tc>
          <w:tcPr>
            <w:tcW w:w="1160" w:type="dxa"/>
          </w:tcPr>
          <w:p w14:paraId="3535BF6A" w14:textId="77777777" w:rsidR="00E7020D" w:rsidRPr="00E7020D" w:rsidRDefault="0023350D" w:rsidP="00E7020D">
            <w:pPr>
              <w:rPr>
                <w:color w:val="auto"/>
                <w:lang w:bidi="tr-TR"/>
              </w:rPr>
            </w:pPr>
            <w:r>
              <w:rPr>
                <w:color w:val="auto"/>
                <w:lang w:bidi="tr-TR"/>
              </w:rPr>
              <w:t>-</w:t>
            </w:r>
          </w:p>
        </w:tc>
      </w:tr>
      <w:tr w:rsidR="00E7020D" w:rsidRPr="00E7020D" w14:paraId="1D59EB93" w14:textId="77777777" w:rsidTr="00E7020D">
        <w:trPr>
          <w:trHeight w:val="95"/>
        </w:trPr>
        <w:tc>
          <w:tcPr>
            <w:tcW w:w="3387" w:type="dxa"/>
            <w:vMerge w:val="restart"/>
            <w:vAlign w:val="center"/>
          </w:tcPr>
          <w:p w14:paraId="2C837AB6" w14:textId="77777777" w:rsidR="00E7020D" w:rsidRPr="00E7020D" w:rsidRDefault="00E7020D" w:rsidP="00E7020D">
            <w:pPr>
              <w:jc w:val="center"/>
              <w:rPr>
                <w:color w:val="auto"/>
                <w:lang w:bidi="tr-TR"/>
              </w:rPr>
            </w:pPr>
            <w:r w:rsidRPr="00E7020D">
              <w:rPr>
                <w:color w:val="auto"/>
                <w:lang w:bidi="tr-TR"/>
              </w:rPr>
              <w:t>Yatay Geçiş ile Ayrılan Öğrenci Sayısı</w:t>
            </w:r>
          </w:p>
        </w:tc>
        <w:tc>
          <w:tcPr>
            <w:tcW w:w="1497" w:type="dxa"/>
          </w:tcPr>
          <w:p w14:paraId="4B0755EF"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7378860A" w14:textId="77777777" w:rsidR="00E7020D" w:rsidRPr="00E7020D" w:rsidRDefault="0023350D" w:rsidP="00E7020D">
            <w:pPr>
              <w:rPr>
                <w:color w:val="auto"/>
                <w:lang w:bidi="tr-TR"/>
              </w:rPr>
            </w:pPr>
            <w:r>
              <w:rPr>
                <w:color w:val="auto"/>
                <w:lang w:bidi="tr-TR"/>
              </w:rPr>
              <w:t>-</w:t>
            </w:r>
          </w:p>
        </w:tc>
        <w:tc>
          <w:tcPr>
            <w:tcW w:w="978" w:type="dxa"/>
          </w:tcPr>
          <w:p w14:paraId="71BB3420" w14:textId="77777777" w:rsidR="00E7020D" w:rsidRPr="00E7020D" w:rsidRDefault="000D1C33" w:rsidP="00E7020D">
            <w:pPr>
              <w:rPr>
                <w:color w:val="auto"/>
                <w:lang w:bidi="tr-TR"/>
              </w:rPr>
            </w:pPr>
            <w:r>
              <w:rPr>
                <w:color w:val="auto"/>
                <w:lang w:bidi="tr-TR"/>
              </w:rPr>
              <w:t>1</w:t>
            </w:r>
          </w:p>
        </w:tc>
        <w:tc>
          <w:tcPr>
            <w:tcW w:w="977" w:type="dxa"/>
          </w:tcPr>
          <w:p w14:paraId="35CBB1A0" w14:textId="77777777" w:rsidR="00E7020D" w:rsidRPr="00E7020D" w:rsidRDefault="000D1C33" w:rsidP="00E7020D">
            <w:pPr>
              <w:rPr>
                <w:color w:val="auto"/>
                <w:lang w:bidi="tr-TR"/>
              </w:rPr>
            </w:pPr>
            <w:r>
              <w:rPr>
                <w:color w:val="auto"/>
                <w:lang w:bidi="tr-TR"/>
              </w:rPr>
              <w:t>-</w:t>
            </w:r>
          </w:p>
        </w:tc>
        <w:tc>
          <w:tcPr>
            <w:tcW w:w="1160" w:type="dxa"/>
          </w:tcPr>
          <w:p w14:paraId="626A26A8" w14:textId="77777777" w:rsidR="00E7020D" w:rsidRPr="00E7020D" w:rsidRDefault="000D1C33" w:rsidP="00E7020D">
            <w:pPr>
              <w:rPr>
                <w:color w:val="auto"/>
                <w:lang w:bidi="tr-TR"/>
              </w:rPr>
            </w:pPr>
            <w:r>
              <w:rPr>
                <w:color w:val="auto"/>
                <w:lang w:bidi="tr-TR"/>
              </w:rPr>
              <w:t>-</w:t>
            </w:r>
          </w:p>
        </w:tc>
      </w:tr>
      <w:tr w:rsidR="00E7020D" w:rsidRPr="00E7020D" w14:paraId="790D2066" w14:textId="77777777" w:rsidTr="00E7020D">
        <w:trPr>
          <w:trHeight w:val="92"/>
        </w:trPr>
        <w:tc>
          <w:tcPr>
            <w:tcW w:w="3387" w:type="dxa"/>
            <w:vMerge/>
            <w:vAlign w:val="center"/>
          </w:tcPr>
          <w:p w14:paraId="1DAF3980" w14:textId="77777777" w:rsidR="00E7020D" w:rsidRPr="00E7020D" w:rsidRDefault="00E7020D" w:rsidP="00E7020D">
            <w:pPr>
              <w:jc w:val="center"/>
              <w:rPr>
                <w:color w:val="auto"/>
                <w:lang w:bidi="tr-TR"/>
              </w:rPr>
            </w:pPr>
          </w:p>
        </w:tc>
        <w:tc>
          <w:tcPr>
            <w:tcW w:w="1497" w:type="dxa"/>
          </w:tcPr>
          <w:p w14:paraId="663DA7D5"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665C8964" w14:textId="77777777" w:rsidR="00E7020D" w:rsidRPr="00E7020D" w:rsidRDefault="0023350D" w:rsidP="00E7020D">
            <w:pPr>
              <w:rPr>
                <w:color w:val="auto"/>
                <w:lang w:bidi="tr-TR"/>
              </w:rPr>
            </w:pPr>
            <w:r>
              <w:rPr>
                <w:color w:val="auto"/>
                <w:lang w:bidi="tr-TR"/>
              </w:rPr>
              <w:t>-</w:t>
            </w:r>
          </w:p>
        </w:tc>
        <w:tc>
          <w:tcPr>
            <w:tcW w:w="978" w:type="dxa"/>
          </w:tcPr>
          <w:p w14:paraId="070FBA91" w14:textId="77777777" w:rsidR="00E7020D" w:rsidRPr="00E7020D" w:rsidRDefault="0023350D" w:rsidP="00E7020D">
            <w:pPr>
              <w:rPr>
                <w:color w:val="auto"/>
                <w:lang w:bidi="tr-TR"/>
              </w:rPr>
            </w:pPr>
            <w:r>
              <w:rPr>
                <w:color w:val="auto"/>
                <w:lang w:bidi="tr-TR"/>
              </w:rPr>
              <w:t>-</w:t>
            </w:r>
          </w:p>
        </w:tc>
        <w:tc>
          <w:tcPr>
            <w:tcW w:w="977" w:type="dxa"/>
          </w:tcPr>
          <w:p w14:paraId="0174FC1C" w14:textId="77777777" w:rsidR="00E7020D" w:rsidRPr="00E7020D" w:rsidRDefault="000D1C33" w:rsidP="00E7020D">
            <w:pPr>
              <w:rPr>
                <w:color w:val="auto"/>
                <w:lang w:bidi="tr-TR"/>
              </w:rPr>
            </w:pPr>
            <w:r>
              <w:rPr>
                <w:color w:val="auto"/>
                <w:lang w:bidi="tr-TR"/>
              </w:rPr>
              <w:t>-</w:t>
            </w:r>
          </w:p>
        </w:tc>
        <w:tc>
          <w:tcPr>
            <w:tcW w:w="1160" w:type="dxa"/>
          </w:tcPr>
          <w:p w14:paraId="7FF870D2" w14:textId="77777777" w:rsidR="00E7020D" w:rsidRPr="00E7020D" w:rsidRDefault="000D1C33" w:rsidP="00E7020D">
            <w:pPr>
              <w:rPr>
                <w:color w:val="auto"/>
                <w:lang w:bidi="tr-TR"/>
              </w:rPr>
            </w:pPr>
            <w:r>
              <w:rPr>
                <w:color w:val="auto"/>
                <w:lang w:bidi="tr-TR"/>
              </w:rPr>
              <w:t>-</w:t>
            </w:r>
          </w:p>
        </w:tc>
      </w:tr>
      <w:tr w:rsidR="00E7020D" w:rsidRPr="00E7020D" w14:paraId="67E2C8A2" w14:textId="77777777" w:rsidTr="00E7020D">
        <w:trPr>
          <w:trHeight w:val="92"/>
        </w:trPr>
        <w:tc>
          <w:tcPr>
            <w:tcW w:w="3387" w:type="dxa"/>
            <w:vMerge/>
            <w:vAlign w:val="center"/>
          </w:tcPr>
          <w:p w14:paraId="07A0D508" w14:textId="77777777" w:rsidR="00E7020D" w:rsidRPr="00E7020D" w:rsidRDefault="00E7020D" w:rsidP="00E7020D">
            <w:pPr>
              <w:jc w:val="center"/>
              <w:rPr>
                <w:color w:val="auto"/>
                <w:lang w:bidi="tr-TR"/>
              </w:rPr>
            </w:pPr>
          </w:p>
        </w:tc>
        <w:tc>
          <w:tcPr>
            <w:tcW w:w="1497" w:type="dxa"/>
          </w:tcPr>
          <w:p w14:paraId="40193DA4"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235E9D16" w14:textId="77777777" w:rsidR="00E7020D" w:rsidRPr="00E7020D" w:rsidRDefault="0023350D" w:rsidP="00E7020D">
            <w:pPr>
              <w:rPr>
                <w:color w:val="auto"/>
                <w:lang w:bidi="tr-TR"/>
              </w:rPr>
            </w:pPr>
            <w:r>
              <w:rPr>
                <w:color w:val="auto"/>
                <w:lang w:bidi="tr-TR"/>
              </w:rPr>
              <w:t>-</w:t>
            </w:r>
          </w:p>
        </w:tc>
        <w:tc>
          <w:tcPr>
            <w:tcW w:w="978" w:type="dxa"/>
          </w:tcPr>
          <w:p w14:paraId="7FBD2D08" w14:textId="77777777" w:rsidR="00E7020D" w:rsidRPr="00E7020D" w:rsidRDefault="0023350D" w:rsidP="00E7020D">
            <w:pPr>
              <w:rPr>
                <w:color w:val="auto"/>
                <w:lang w:bidi="tr-TR"/>
              </w:rPr>
            </w:pPr>
            <w:r>
              <w:rPr>
                <w:color w:val="auto"/>
                <w:lang w:bidi="tr-TR"/>
              </w:rPr>
              <w:t>-</w:t>
            </w:r>
          </w:p>
        </w:tc>
        <w:tc>
          <w:tcPr>
            <w:tcW w:w="977" w:type="dxa"/>
          </w:tcPr>
          <w:p w14:paraId="17757628" w14:textId="77777777" w:rsidR="00E7020D" w:rsidRPr="00E7020D" w:rsidRDefault="000D1C33" w:rsidP="00E7020D">
            <w:pPr>
              <w:rPr>
                <w:color w:val="auto"/>
                <w:lang w:bidi="tr-TR"/>
              </w:rPr>
            </w:pPr>
            <w:r>
              <w:rPr>
                <w:color w:val="auto"/>
                <w:lang w:bidi="tr-TR"/>
              </w:rPr>
              <w:t>-</w:t>
            </w:r>
          </w:p>
        </w:tc>
        <w:tc>
          <w:tcPr>
            <w:tcW w:w="1160" w:type="dxa"/>
          </w:tcPr>
          <w:p w14:paraId="1042A5E4" w14:textId="77777777" w:rsidR="00E7020D" w:rsidRPr="00E7020D" w:rsidRDefault="000D1C33" w:rsidP="00E7020D">
            <w:pPr>
              <w:rPr>
                <w:color w:val="auto"/>
                <w:lang w:bidi="tr-TR"/>
              </w:rPr>
            </w:pPr>
            <w:r>
              <w:rPr>
                <w:color w:val="auto"/>
                <w:lang w:bidi="tr-TR"/>
              </w:rPr>
              <w:t>-</w:t>
            </w:r>
          </w:p>
        </w:tc>
      </w:tr>
      <w:tr w:rsidR="00E7020D" w:rsidRPr="00E7020D" w14:paraId="4CDBBACA" w14:textId="77777777" w:rsidTr="00E7020D">
        <w:trPr>
          <w:trHeight w:val="92"/>
        </w:trPr>
        <w:tc>
          <w:tcPr>
            <w:tcW w:w="3387" w:type="dxa"/>
            <w:vMerge/>
            <w:vAlign w:val="center"/>
          </w:tcPr>
          <w:p w14:paraId="0237E086" w14:textId="77777777" w:rsidR="00E7020D" w:rsidRPr="00E7020D" w:rsidRDefault="00E7020D" w:rsidP="00E7020D">
            <w:pPr>
              <w:jc w:val="center"/>
              <w:rPr>
                <w:color w:val="auto"/>
                <w:lang w:bidi="tr-TR"/>
              </w:rPr>
            </w:pPr>
          </w:p>
        </w:tc>
        <w:tc>
          <w:tcPr>
            <w:tcW w:w="1497" w:type="dxa"/>
          </w:tcPr>
          <w:p w14:paraId="34AD16D9"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6F525614" w14:textId="77777777" w:rsidR="00E7020D" w:rsidRPr="00E7020D" w:rsidRDefault="0023350D" w:rsidP="00E7020D">
            <w:pPr>
              <w:rPr>
                <w:color w:val="auto"/>
                <w:lang w:bidi="tr-TR"/>
              </w:rPr>
            </w:pPr>
            <w:r>
              <w:rPr>
                <w:color w:val="auto"/>
                <w:lang w:bidi="tr-TR"/>
              </w:rPr>
              <w:t>-</w:t>
            </w:r>
          </w:p>
        </w:tc>
        <w:tc>
          <w:tcPr>
            <w:tcW w:w="978" w:type="dxa"/>
          </w:tcPr>
          <w:p w14:paraId="44BD268A" w14:textId="77777777" w:rsidR="00E7020D" w:rsidRPr="00E7020D" w:rsidRDefault="0023350D" w:rsidP="00E7020D">
            <w:pPr>
              <w:rPr>
                <w:color w:val="auto"/>
                <w:lang w:bidi="tr-TR"/>
              </w:rPr>
            </w:pPr>
            <w:r>
              <w:rPr>
                <w:color w:val="auto"/>
                <w:lang w:bidi="tr-TR"/>
              </w:rPr>
              <w:t>-</w:t>
            </w:r>
          </w:p>
        </w:tc>
        <w:tc>
          <w:tcPr>
            <w:tcW w:w="977" w:type="dxa"/>
          </w:tcPr>
          <w:p w14:paraId="277C5DEB" w14:textId="77777777" w:rsidR="00E7020D" w:rsidRPr="00E7020D" w:rsidRDefault="000D1C33" w:rsidP="00E7020D">
            <w:pPr>
              <w:rPr>
                <w:color w:val="auto"/>
                <w:lang w:bidi="tr-TR"/>
              </w:rPr>
            </w:pPr>
            <w:r>
              <w:rPr>
                <w:color w:val="auto"/>
                <w:lang w:bidi="tr-TR"/>
              </w:rPr>
              <w:t>-</w:t>
            </w:r>
          </w:p>
        </w:tc>
        <w:tc>
          <w:tcPr>
            <w:tcW w:w="1160" w:type="dxa"/>
          </w:tcPr>
          <w:p w14:paraId="692BB56B" w14:textId="77777777" w:rsidR="00E7020D" w:rsidRPr="00E7020D" w:rsidRDefault="000D1C33" w:rsidP="00E7020D">
            <w:pPr>
              <w:rPr>
                <w:color w:val="auto"/>
                <w:lang w:bidi="tr-TR"/>
              </w:rPr>
            </w:pPr>
            <w:r>
              <w:rPr>
                <w:color w:val="auto"/>
                <w:lang w:bidi="tr-TR"/>
              </w:rPr>
              <w:t>-</w:t>
            </w:r>
          </w:p>
        </w:tc>
      </w:tr>
      <w:tr w:rsidR="00E7020D" w:rsidRPr="00E7020D" w14:paraId="3F55D1A7" w14:textId="77777777" w:rsidTr="00E7020D">
        <w:trPr>
          <w:trHeight w:val="47"/>
        </w:trPr>
        <w:tc>
          <w:tcPr>
            <w:tcW w:w="3387" w:type="dxa"/>
            <w:vMerge w:val="restart"/>
            <w:vAlign w:val="center"/>
          </w:tcPr>
          <w:p w14:paraId="2499A6F5" w14:textId="77777777" w:rsidR="00E7020D" w:rsidRPr="00E7020D" w:rsidRDefault="00E7020D" w:rsidP="00E7020D">
            <w:pPr>
              <w:jc w:val="center"/>
              <w:rPr>
                <w:color w:val="auto"/>
                <w:lang w:bidi="tr-TR"/>
              </w:rPr>
            </w:pPr>
            <w:r w:rsidRPr="00E7020D">
              <w:rPr>
                <w:color w:val="auto"/>
                <w:lang w:bidi="tr-TR"/>
              </w:rPr>
              <w:t>Ayrılan Öğrenci Sayısı</w:t>
            </w:r>
          </w:p>
        </w:tc>
        <w:tc>
          <w:tcPr>
            <w:tcW w:w="1497" w:type="dxa"/>
          </w:tcPr>
          <w:p w14:paraId="35A6DB19"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5D301C9B" w14:textId="77777777" w:rsidR="00E7020D" w:rsidRPr="00E7020D" w:rsidRDefault="000D1C33" w:rsidP="00E7020D">
            <w:pPr>
              <w:rPr>
                <w:color w:val="auto"/>
                <w:lang w:bidi="tr-TR"/>
              </w:rPr>
            </w:pPr>
            <w:r>
              <w:rPr>
                <w:color w:val="auto"/>
                <w:lang w:bidi="tr-TR"/>
              </w:rPr>
              <w:t>12</w:t>
            </w:r>
          </w:p>
        </w:tc>
        <w:tc>
          <w:tcPr>
            <w:tcW w:w="978" w:type="dxa"/>
          </w:tcPr>
          <w:p w14:paraId="19C64DF0" w14:textId="77777777" w:rsidR="00E7020D" w:rsidRPr="00E7020D" w:rsidRDefault="000D1C33" w:rsidP="00E7020D">
            <w:pPr>
              <w:rPr>
                <w:color w:val="auto"/>
                <w:lang w:bidi="tr-TR"/>
              </w:rPr>
            </w:pPr>
            <w:r>
              <w:rPr>
                <w:color w:val="auto"/>
                <w:lang w:bidi="tr-TR"/>
              </w:rPr>
              <w:t>10</w:t>
            </w:r>
          </w:p>
        </w:tc>
        <w:tc>
          <w:tcPr>
            <w:tcW w:w="977" w:type="dxa"/>
          </w:tcPr>
          <w:p w14:paraId="67A8ABAE" w14:textId="77777777" w:rsidR="00E7020D" w:rsidRPr="00E7020D" w:rsidRDefault="000D1C33" w:rsidP="00E7020D">
            <w:pPr>
              <w:rPr>
                <w:color w:val="auto"/>
                <w:lang w:bidi="tr-TR"/>
              </w:rPr>
            </w:pPr>
            <w:r>
              <w:rPr>
                <w:color w:val="auto"/>
                <w:lang w:bidi="tr-TR"/>
              </w:rPr>
              <w:t>1</w:t>
            </w:r>
          </w:p>
        </w:tc>
        <w:tc>
          <w:tcPr>
            <w:tcW w:w="1160" w:type="dxa"/>
          </w:tcPr>
          <w:p w14:paraId="4CCF1497" w14:textId="77777777" w:rsidR="00E7020D" w:rsidRPr="00E7020D" w:rsidRDefault="000D1C33" w:rsidP="00E7020D">
            <w:pPr>
              <w:rPr>
                <w:color w:val="auto"/>
                <w:lang w:bidi="tr-TR"/>
              </w:rPr>
            </w:pPr>
            <w:r>
              <w:rPr>
                <w:color w:val="auto"/>
                <w:lang w:bidi="tr-TR"/>
              </w:rPr>
              <w:t>6</w:t>
            </w:r>
          </w:p>
        </w:tc>
      </w:tr>
      <w:tr w:rsidR="00E7020D" w:rsidRPr="00E7020D" w14:paraId="0B4FA58E" w14:textId="77777777" w:rsidTr="00E7020D">
        <w:trPr>
          <w:trHeight w:val="46"/>
        </w:trPr>
        <w:tc>
          <w:tcPr>
            <w:tcW w:w="3387" w:type="dxa"/>
            <w:vMerge/>
            <w:vAlign w:val="center"/>
          </w:tcPr>
          <w:p w14:paraId="5A58C39D" w14:textId="77777777" w:rsidR="00E7020D" w:rsidRPr="00E7020D" w:rsidRDefault="00E7020D" w:rsidP="00E7020D">
            <w:pPr>
              <w:jc w:val="center"/>
              <w:rPr>
                <w:color w:val="auto"/>
                <w:lang w:bidi="tr-TR"/>
              </w:rPr>
            </w:pPr>
          </w:p>
        </w:tc>
        <w:tc>
          <w:tcPr>
            <w:tcW w:w="1497" w:type="dxa"/>
          </w:tcPr>
          <w:p w14:paraId="1A5556F9"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56F64860" w14:textId="77777777" w:rsidR="00E7020D" w:rsidRPr="00E7020D" w:rsidRDefault="000D1C33" w:rsidP="00E7020D">
            <w:pPr>
              <w:rPr>
                <w:color w:val="auto"/>
                <w:lang w:bidi="tr-TR"/>
              </w:rPr>
            </w:pPr>
            <w:r>
              <w:rPr>
                <w:color w:val="auto"/>
                <w:lang w:bidi="tr-TR"/>
              </w:rPr>
              <w:t>-</w:t>
            </w:r>
          </w:p>
        </w:tc>
        <w:tc>
          <w:tcPr>
            <w:tcW w:w="978" w:type="dxa"/>
          </w:tcPr>
          <w:p w14:paraId="41437460" w14:textId="77777777" w:rsidR="00E7020D" w:rsidRPr="00E7020D" w:rsidRDefault="0023350D" w:rsidP="00E7020D">
            <w:pPr>
              <w:rPr>
                <w:color w:val="auto"/>
                <w:lang w:bidi="tr-TR"/>
              </w:rPr>
            </w:pPr>
            <w:r>
              <w:rPr>
                <w:color w:val="auto"/>
                <w:lang w:bidi="tr-TR"/>
              </w:rPr>
              <w:t>1</w:t>
            </w:r>
          </w:p>
        </w:tc>
        <w:tc>
          <w:tcPr>
            <w:tcW w:w="977" w:type="dxa"/>
          </w:tcPr>
          <w:p w14:paraId="53D4571F" w14:textId="77777777" w:rsidR="00E7020D" w:rsidRPr="00E7020D" w:rsidRDefault="000D1C33" w:rsidP="00E7020D">
            <w:pPr>
              <w:rPr>
                <w:color w:val="auto"/>
                <w:lang w:bidi="tr-TR"/>
              </w:rPr>
            </w:pPr>
            <w:r>
              <w:rPr>
                <w:color w:val="auto"/>
                <w:lang w:bidi="tr-TR"/>
              </w:rPr>
              <w:t>-</w:t>
            </w:r>
          </w:p>
        </w:tc>
        <w:tc>
          <w:tcPr>
            <w:tcW w:w="1160" w:type="dxa"/>
          </w:tcPr>
          <w:p w14:paraId="141F2EB6" w14:textId="77777777" w:rsidR="00E7020D" w:rsidRPr="00E7020D" w:rsidRDefault="000D1C33" w:rsidP="00E7020D">
            <w:pPr>
              <w:rPr>
                <w:color w:val="auto"/>
                <w:lang w:bidi="tr-TR"/>
              </w:rPr>
            </w:pPr>
            <w:r>
              <w:rPr>
                <w:color w:val="auto"/>
                <w:lang w:bidi="tr-TR"/>
              </w:rPr>
              <w:t>-</w:t>
            </w:r>
          </w:p>
        </w:tc>
      </w:tr>
      <w:tr w:rsidR="00E7020D" w:rsidRPr="00E7020D" w14:paraId="26BE42F1" w14:textId="77777777" w:rsidTr="00E7020D">
        <w:trPr>
          <w:trHeight w:val="46"/>
        </w:trPr>
        <w:tc>
          <w:tcPr>
            <w:tcW w:w="3387" w:type="dxa"/>
            <w:vMerge/>
            <w:vAlign w:val="center"/>
          </w:tcPr>
          <w:p w14:paraId="098EFD39" w14:textId="77777777" w:rsidR="00E7020D" w:rsidRPr="00E7020D" w:rsidRDefault="00E7020D" w:rsidP="00E7020D">
            <w:pPr>
              <w:jc w:val="center"/>
              <w:rPr>
                <w:color w:val="auto"/>
                <w:lang w:bidi="tr-TR"/>
              </w:rPr>
            </w:pPr>
          </w:p>
        </w:tc>
        <w:tc>
          <w:tcPr>
            <w:tcW w:w="1497" w:type="dxa"/>
          </w:tcPr>
          <w:p w14:paraId="4D9535DE"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70406E65" w14:textId="77777777" w:rsidR="00E7020D" w:rsidRPr="00E7020D" w:rsidRDefault="000D1C33" w:rsidP="00E7020D">
            <w:pPr>
              <w:rPr>
                <w:color w:val="auto"/>
                <w:lang w:bidi="tr-TR"/>
              </w:rPr>
            </w:pPr>
            <w:r>
              <w:rPr>
                <w:color w:val="auto"/>
                <w:lang w:bidi="tr-TR"/>
              </w:rPr>
              <w:t>1</w:t>
            </w:r>
          </w:p>
        </w:tc>
        <w:tc>
          <w:tcPr>
            <w:tcW w:w="978" w:type="dxa"/>
          </w:tcPr>
          <w:p w14:paraId="72D81658" w14:textId="77777777" w:rsidR="00E7020D" w:rsidRPr="00E7020D" w:rsidRDefault="0023350D" w:rsidP="00E7020D">
            <w:pPr>
              <w:rPr>
                <w:color w:val="auto"/>
                <w:lang w:bidi="tr-TR"/>
              </w:rPr>
            </w:pPr>
            <w:r>
              <w:rPr>
                <w:color w:val="auto"/>
                <w:lang w:bidi="tr-TR"/>
              </w:rPr>
              <w:t>-</w:t>
            </w:r>
          </w:p>
        </w:tc>
        <w:tc>
          <w:tcPr>
            <w:tcW w:w="977" w:type="dxa"/>
          </w:tcPr>
          <w:p w14:paraId="66DE1F55" w14:textId="77777777" w:rsidR="00E7020D" w:rsidRPr="00E7020D" w:rsidRDefault="0023350D" w:rsidP="00E7020D">
            <w:pPr>
              <w:rPr>
                <w:color w:val="auto"/>
                <w:lang w:bidi="tr-TR"/>
              </w:rPr>
            </w:pPr>
            <w:r>
              <w:rPr>
                <w:color w:val="auto"/>
                <w:lang w:bidi="tr-TR"/>
              </w:rPr>
              <w:t>-</w:t>
            </w:r>
          </w:p>
        </w:tc>
        <w:tc>
          <w:tcPr>
            <w:tcW w:w="1160" w:type="dxa"/>
          </w:tcPr>
          <w:p w14:paraId="7264F956" w14:textId="77777777" w:rsidR="00E7020D" w:rsidRPr="00E7020D" w:rsidRDefault="000D1C33" w:rsidP="00E7020D">
            <w:pPr>
              <w:rPr>
                <w:color w:val="auto"/>
                <w:lang w:bidi="tr-TR"/>
              </w:rPr>
            </w:pPr>
            <w:r>
              <w:rPr>
                <w:color w:val="auto"/>
                <w:lang w:bidi="tr-TR"/>
              </w:rPr>
              <w:t>1</w:t>
            </w:r>
          </w:p>
        </w:tc>
      </w:tr>
      <w:tr w:rsidR="00E7020D" w:rsidRPr="00E7020D" w14:paraId="26876E91" w14:textId="77777777" w:rsidTr="00E7020D">
        <w:trPr>
          <w:trHeight w:val="46"/>
        </w:trPr>
        <w:tc>
          <w:tcPr>
            <w:tcW w:w="3387" w:type="dxa"/>
            <w:vMerge/>
            <w:vAlign w:val="center"/>
          </w:tcPr>
          <w:p w14:paraId="6C1AE433" w14:textId="77777777" w:rsidR="00E7020D" w:rsidRPr="00E7020D" w:rsidRDefault="00E7020D" w:rsidP="00E7020D">
            <w:pPr>
              <w:jc w:val="center"/>
              <w:rPr>
                <w:color w:val="auto"/>
                <w:lang w:bidi="tr-TR"/>
              </w:rPr>
            </w:pPr>
          </w:p>
        </w:tc>
        <w:tc>
          <w:tcPr>
            <w:tcW w:w="1497" w:type="dxa"/>
          </w:tcPr>
          <w:p w14:paraId="5EB171C3"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58661BC8" w14:textId="77777777" w:rsidR="00E7020D" w:rsidRPr="00E7020D" w:rsidRDefault="0023350D" w:rsidP="00E7020D">
            <w:pPr>
              <w:rPr>
                <w:color w:val="auto"/>
                <w:lang w:bidi="tr-TR"/>
              </w:rPr>
            </w:pPr>
            <w:r>
              <w:rPr>
                <w:color w:val="auto"/>
                <w:lang w:bidi="tr-TR"/>
              </w:rPr>
              <w:t>-</w:t>
            </w:r>
          </w:p>
        </w:tc>
        <w:tc>
          <w:tcPr>
            <w:tcW w:w="978" w:type="dxa"/>
          </w:tcPr>
          <w:p w14:paraId="6044AE9B" w14:textId="77777777" w:rsidR="00E7020D" w:rsidRPr="00E7020D" w:rsidRDefault="0023350D" w:rsidP="00E7020D">
            <w:pPr>
              <w:rPr>
                <w:color w:val="auto"/>
                <w:lang w:bidi="tr-TR"/>
              </w:rPr>
            </w:pPr>
            <w:r>
              <w:rPr>
                <w:color w:val="auto"/>
                <w:lang w:bidi="tr-TR"/>
              </w:rPr>
              <w:t>-</w:t>
            </w:r>
          </w:p>
        </w:tc>
        <w:tc>
          <w:tcPr>
            <w:tcW w:w="977" w:type="dxa"/>
          </w:tcPr>
          <w:p w14:paraId="45EB602D" w14:textId="77777777" w:rsidR="00E7020D" w:rsidRPr="00E7020D" w:rsidRDefault="0023350D" w:rsidP="00E7020D">
            <w:pPr>
              <w:rPr>
                <w:color w:val="auto"/>
                <w:lang w:bidi="tr-TR"/>
              </w:rPr>
            </w:pPr>
            <w:r>
              <w:rPr>
                <w:color w:val="auto"/>
                <w:lang w:bidi="tr-TR"/>
              </w:rPr>
              <w:t>-</w:t>
            </w:r>
          </w:p>
        </w:tc>
        <w:tc>
          <w:tcPr>
            <w:tcW w:w="1160" w:type="dxa"/>
          </w:tcPr>
          <w:p w14:paraId="71D57F74" w14:textId="77777777" w:rsidR="00E7020D" w:rsidRPr="00E7020D" w:rsidRDefault="0023350D" w:rsidP="00E7020D">
            <w:pPr>
              <w:rPr>
                <w:color w:val="auto"/>
                <w:lang w:bidi="tr-TR"/>
              </w:rPr>
            </w:pPr>
            <w:r>
              <w:rPr>
                <w:color w:val="auto"/>
                <w:lang w:bidi="tr-TR"/>
              </w:rPr>
              <w:t>-</w:t>
            </w:r>
          </w:p>
        </w:tc>
      </w:tr>
      <w:tr w:rsidR="00E7020D" w:rsidRPr="00E7020D" w14:paraId="751E2573" w14:textId="77777777" w:rsidTr="00E7020D">
        <w:trPr>
          <w:trHeight w:val="95"/>
        </w:trPr>
        <w:tc>
          <w:tcPr>
            <w:tcW w:w="3387" w:type="dxa"/>
            <w:vMerge w:val="restart"/>
            <w:vAlign w:val="center"/>
          </w:tcPr>
          <w:p w14:paraId="34A97A08" w14:textId="77777777" w:rsidR="00E7020D" w:rsidRPr="00E7020D" w:rsidRDefault="00E7020D" w:rsidP="00E7020D">
            <w:pPr>
              <w:jc w:val="center"/>
              <w:rPr>
                <w:color w:val="auto"/>
                <w:lang w:bidi="tr-TR"/>
              </w:rPr>
            </w:pPr>
            <w:r w:rsidRPr="00E7020D">
              <w:rPr>
                <w:color w:val="auto"/>
                <w:lang w:bidi="tr-TR"/>
              </w:rPr>
              <w:t>Çift Ana Dal Yapan Öğrenci Sayısı</w:t>
            </w:r>
          </w:p>
        </w:tc>
        <w:tc>
          <w:tcPr>
            <w:tcW w:w="1497" w:type="dxa"/>
          </w:tcPr>
          <w:p w14:paraId="64BB5813"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022EC293" w14:textId="77777777" w:rsidR="00E7020D" w:rsidRPr="00E7020D" w:rsidRDefault="0023350D" w:rsidP="00E7020D">
            <w:pPr>
              <w:rPr>
                <w:color w:val="auto"/>
                <w:lang w:bidi="tr-TR"/>
              </w:rPr>
            </w:pPr>
            <w:r>
              <w:rPr>
                <w:color w:val="auto"/>
                <w:lang w:bidi="tr-TR"/>
              </w:rPr>
              <w:t>-</w:t>
            </w:r>
          </w:p>
        </w:tc>
        <w:tc>
          <w:tcPr>
            <w:tcW w:w="978" w:type="dxa"/>
          </w:tcPr>
          <w:p w14:paraId="56EB2392" w14:textId="77777777" w:rsidR="00E7020D" w:rsidRPr="00E7020D" w:rsidRDefault="0023350D" w:rsidP="00E7020D">
            <w:pPr>
              <w:rPr>
                <w:color w:val="auto"/>
                <w:lang w:bidi="tr-TR"/>
              </w:rPr>
            </w:pPr>
            <w:r>
              <w:rPr>
                <w:color w:val="auto"/>
                <w:lang w:bidi="tr-TR"/>
              </w:rPr>
              <w:t>-</w:t>
            </w:r>
          </w:p>
        </w:tc>
        <w:tc>
          <w:tcPr>
            <w:tcW w:w="977" w:type="dxa"/>
          </w:tcPr>
          <w:p w14:paraId="15C06B4A" w14:textId="77777777" w:rsidR="00E7020D" w:rsidRPr="00E7020D" w:rsidRDefault="0023350D" w:rsidP="00E7020D">
            <w:pPr>
              <w:rPr>
                <w:color w:val="auto"/>
                <w:lang w:bidi="tr-TR"/>
              </w:rPr>
            </w:pPr>
            <w:r>
              <w:rPr>
                <w:color w:val="auto"/>
                <w:lang w:bidi="tr-TR"/>
              </w:rPr>
              <w:t>-</w:t>
            </w:r>
          </w:p>
        </w:tc>
        <w:tc>
          <w:tcPr>
            <w:tcW w:w="1160" w:type="dxa"/>
          </w:tcPr>
          <w:p w14:paraId="11E0B8CC" w14:textId="77777777" w:rsidR="00E7020D" w:rsidRPr="00E7020D" w:rsidRDefault="0023350D" w:rsidP="00E7020D">
            <w:pPr>
              <w:rPr>
                <w:color w:val="auto"/>
                <w:lang w:bidi="tr-TR"/>
              </w:rPr>
            </w:pPr>
            <w:r>
              <w:rPr>
                <w:color w:val="auto"/>
                <w:lang w:bidi="tr-TR"/>
              </w:rPr>
              <w:t>-</w:t>
            </w:r>
          </w:p>
        </w:tc>
      </w:tr>
      <w:tr w:rsidR="00E7020D" w:rsidRPr="00E7020D" w14:paraId="11A47E70" w14:textId="77777777" w:rsidTr="00E7020D">
        <w:trPr>
          <w:trHeight w:val="92"/>
        </w:trPr>
        <w:tc>
          <w:tcPr>
            <w:tcW w:w="3387" w:type="dxa"/>
            <w:vMerge/>
            <w:vAlign w:val="center"/>
          </w:tcPr>
          <w:p w14:paraId="208FA796" w14:textId="77777777" w:rsidR="00E7020D" w:rsidRPr="00E7020D" w:rsidRDefault="00E7020D" w:rsidP="00E7020D">
            <w:pPr>
              <w:jc w:val="center"/>
              <w:rPr>
                <w:color w:val="auto"/>
                <w:lang w:bidi="tr-TR"/>
              </w:rPr>
            </w:pPr>
          </w:p>
        </w:tc>
        <w:tc>
          <w:tcPr>
            <w:tcW w:w="1497" w:type="dxa"/>
          </w:tcPr>
          <w:p w14:paraId="421CF43E"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6BD2C4B0" w14:textId="77777777" w:rsidR="00E7020D" w:rsidRPr="00E7020D" w:rsidRDefault="0023350D" w:rsidP="00E7020D">
            <w:pPr>
              <w:rPr>
                <w:color w:val="auto"/>
                <w:lang w:bidi="tr-TR"/>
              </w:rPr>
            </w:pPr>
            <w:r>
              <w:rPr>
                <w:color w:val="auto"/>
                <w:lang w:bidi="tr-TR"/>
              </w:rPr>
              <w:t>-</w:t>
            </w:r>
          </w:p>
        </w:tc>
        <w:tc>
          <w:tcPr>
            <w:tcW w:w="978" w:type="dxa"/>
          </w:tcPr>
          <w:p w14:paraId="0FD08FCC" w14:textId="77777777" w:rsidR="00E7020D" w:rsidRPr="00E7020D" w:rsidRDefault="0023350D" w:rsidP="00E7020D">
            <w:pPr>
              <w:rPr>
                <w:color w:val="auto"/>
                <w:lang w:bidi="tr-TR"/>
              </w:rPr>
            </w:pPr>
            <w:r>
              <w:rPr>
                <w:color w:val="auto"/>
                <w:lang w:bidi="tr-TR"/>
              </w:rPr>
              <w:t>-</w:t>
            </w:r>
          </w:p>
        </w:tc>
        <w:tc>
          <w:tcPr>
            <w:tcW w:w="977" w:type="dxa"/>
          </w:tcPr>
          <w:p w14:paraId="4F294253" w14:textId="77777777" w:rsidR="00E7020D" w:rsidRPr="00E7020D" w:rsidRDefault="0023350D" w:rsidP="00E7020D">
            <w:pPr>
              <w:rPr>
                <w:color w:val="auto"/>
                <w:lang w:bidi="tr-TR"/>
              </w:rPr>
            </w:pPr>
            <w:r>
              <w:rPr>
                <w:color w:val="auto"/>
                <w:lang w:bidi="tr-TR"/>
              </w:rPr>
              <w:t>-</w:t>
            </w:r>
          </w:p>
        </w:tc>
        <w:tc>
          <w:tcPr>
            <w:tcW w:w="1160" w:type="dxa"/>
          </w:tcPr>
          <w:p w14:paraId="7CE25359" w14:textId="77777777" w:rsidR="00E7020D" w:rsidRPr="00E7020D" w:rsidRDefault="0023350D" w:rsidP="00E7020D">
            <w:pPr>
              <w:rPr>
                <w:color w:val="auto"/>
                <w:lang w:bidi="tr-TR"/>
              </w:rPr>
            </w:pPr>
            <w:r>
              <w:rPr>
                <w:color w:val="auto"/>
                <w:lang w:bidi="tr-TR"/>
              </w:rPr>
              <w:t>-</w:t>
            </w:r>
          </w:p>
        </w:tc>
      </w:tr>
      <w:tr w:rsidR="00E7020D" w:rsidRPr="00E7020D" w14:paraId="51BE4A9D" w14:textId="77777777" w:rsidTr="00E7020D">
        <w:trPr>
          <w:trHeight w:val="92"/>
        </w:trPr>
        <w:tc>
          <w:tcPr>
            <w:tcW w:w="3387" w:type="dxa"/>
            <w:vMerge/>
            <w:vAlign w:val="center"/>
          </w:tcPr>
          <w:p w14:paraId="6E9340F6" w14:textId="77777777" w:rsidR="00E7020D" w:rsidRPr="00E7020D" w:rsidRDefault="00E7020D" w:rsidP="00E7020D">
            <w:pPr>
              <w:jc w:val="center"/>
              <w:rPr>
                <w:color w:val="auto"/>
                <w:lang w:bidi="tr-TR"/>
              </w:rPr>
            </w:pPr>
          </w:p>
        </w:tc>
        <w:tc>
          <w:tcPr>
            <w:tcW w:w="1497" w:type="dxa"/>
          </w:tcPr>
          <w:p w14:paraId="22301900"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2A3BE3C0" w14:textId="77777777" w:rsidR="00E7020D" w:rsidRPr="00E7020D" w:rsidRDefault="0023350D" w:rsidP="00E7020D">
            <w:pPr>
              <w:rPr>
                <w:color w:val="auto"/>
                <w:lang w:bidi="tr-TR"/>
              </w:rPr>
            </w:pPr>
            <w:r>
              <w:rPr>
                <w:color w:val="auto"/>
                <w:lang w:bidi="tr-TR"/>
              </w:rPr>
              <w:t>1</w:t>
            </w:r>
          </w:p>
        </w:tc>
        <w:tc>
          <w:tcPr>
            <w:tcW w:w="978" w:type="dxa"/>
          </w:tcPr>
          <w:p w14:paraId="569D12EB" w14:textId="77777777" w:rsidR="00E7020D" w:rsidRPr="00E7020D" w:rsidRDefault="0023350D" w:rsidP="00E7020D">
            <w:pPr>
              <w:rPr>
                <w:color w:val="auto"/>
                <w:lang w:bidi="tr-TR"/>
              </w:rPr>
            </w:pPr>
            <w:r>
              <w:rPr>
                <w:color w:val="auto"/>
                <w:lang w:bidi="tr-TR"/>
              </w:rPr>
              <w:t>-</w:t>
            </w:r>
          </w:p>
        </w:tc>
        <w:tc>
          <w:tcPr>
            <w:tcW w:w="977" w:type="dxa"/>
          </w:tcPr>
          <w:p w14:paraId="62EB96DD" w14:textId="77777777" w:rsidR="00E7020D" w:rsidRPr="00E7020D" w:rsidRDefault="0023350D" w:rsidP="00E7020D">
            <w:pPr>
              <w:rPr>
                <w:color w:val="auto"/>
                <w:lang w:bidi="tr-TR"/>
              </w:rPr>
            </w:pPr>
            <w:r>
              <w:rPr>
                <w:color w:val="auto"/>
                <w:lang w:bidi="tr-TR"/>
              </w:rPr>
              <w:t>1</w:t>
            </w:r>
          </w:p>
        </w:tc>
        <w:tc>
          <w:tcPr>
            <w:tcW w:w="1160" w:type="dxa"/>
          </w:tcPr>
          <w:p w14:paraId="03077FCB" w14:textId="77777777" w:rsidR="00E7020D" w:rsidRPr="00E7020D" w:rsidRDefault="0023350D" w:rsidP="00E7020D">
            <w:pPr>
              <w:rPr>
                <w:color w:val="auto"/>
                <w:lang w:bidi="tr-TR"/>
              </w:rPr>
            </w:pPr>
            <w:r>
              <w:rPr>
                <w:color w:val="auto"/>
                <w:lang w:bidi="tr-TR"/>
              </w:rPr>
              <w:t>-</w:t>
            </w:r>
          </w:p>
        </w:tc>
      </w:tr>
      <w:tr w:rsidR="00E7020D" w:rsidRPr="00E7020D" w14:paraId="2BF916BF" w14:textId="77777777" w:rsidTr="00E7020D">
        <w:trPr>
          <w:trHeight w:val="92"/>
        </w:trPr>
        <w:tc>
          <w:tcPr>
            <w:tcW w:w="3387" w:type="dxa"/>
            <w:vMerge/>
            <w:vAlign w:val="center"/>
          </w:tcPr>
          <w:p w14:paraId="0C4147E6" w14:textId="77777777" w:rsidR="00E7020D" w:rsidRPr="00E7020D" w:rsidRDefault="00E7020D" w:rsidP="00E7020D">
            <w:pPr>
              <w:jc w:val="center"/>
              <w:rPr>
                <w:color w:val="auto"/>
                <w:lang w:bidi="tr-TR"/>
              </w:rPr>
            </w:pPr>
          </w:p>
        </w:tc>
        <w:tc>
          <w:tcPr>
            <w:tcW w:w="1497" w:type="dxa"/>
          </w:tcPr>
          <w:p w14:paraId="3F700B63"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48719DB8" w14:textId="77777777" w:rsidR="00E7020D" w:rsidRPr="00E7020D" w:rsidRDefault="0023350D" w:rsidP="00E7020D">
            <w:pPr>
              <w:rPr>
                <w:color w:val="auto"/>
                <w:lang w:bidi="tr-TR"/>
              </w:rPr>
            </w:pPr>
            <w:r>
              <w:rPr>
                <w:color w:val="auto"/>
                <w:lang w:bidi="tr-TR"/>
              </w:rPr>
              <w:t>-</w:t>
            </w:r>
          </w:p>
        </w:tc>
        <w:tc>
          <w:tcPr>
            <w:tcW w:w="978" w:type="dxa"/>
          </w:tcPr>
          <w:p w14:paraId="49BC83FE" w14:textId="77777777" w:rsidR="00E7020D" w:rsidRPr="00E7020D" w:rsidRDefault="0023350D" w:rsidP="00E7020D">
            <w:pPr>
              <w:rPr>
                <w:color w:val="auto"/>
                <w:lang w:bidi="tr-TR"/>
              </w:rPr>
            </w:pPr>
            <w:r>
              <w:rPr>
                <w:color w:val="auto"/>
                <w:lang w:bidi="tr-TR"/>
              </w:rPr>
              <w:t>1</w:t>
            </w:r>
          </w:p>
        </w:tc>
        <w:tc>
          <w:tcPr>
            <w:tcW w:w="977" w:type="dxa"/>
          </w:tcPr>
          <w:p w14:paraId="6020938B" w14:textId="77777777" w:rsidR="00E7020D" w:rsidRPr="00E7020D" w:rsidRDefault="0023350D" w:rsidP="00E7020D">
            <w:pPr>
              <w:rPr>
                <w:color w:val="auto"/>
                <w:lang w:bidi="tr-TR"/>
              </w:rPr>
            </w:pPr>
            <w:r>
              <w:rPr>
                <w:color w:val="auto"/>
                <w:lang w:bidi="tr-TR"/>
              </w:rPr>
              <w:t>-</w:t>
            </w:r>
          </w:p>
        </w:tc>
        <w:tc>
          <w:tcPr>
            <w:tcW w:w="1160" w:type="dxa"/>
          </w:tcPr>
          <w:p w14:paraId="5CC92764" w14:textId="77777777" w:rsidR="00E7020D" w:rsidRPr="00E7020D" w:rsidRDefault="0023350D" w:rsidP="00E7020D">
            <w:pPr>
              <w:rPr>
                <w:color w:val="auto"/>
                <w:lang w:bidi="tr-TR"/>
              </w:rPr>
            </w:pPr>
            <w:r>
              <w:rPr>
                <w:color w:val="auto"/>
                <w:lang w:bidi="tr-TR"/>
              </w:rPr>
              <w:t>-</w:t>
            </w:r>
          </w:p>
        </w:tc>
      </w:tr>
      <w:tr w:rsidR="00E7020D" w:rsidRPr="00E7020D" w14:paraId="25255E8D" w14:textId="77777777" w:rsidTr="00E7020D">
        <w:trPr>
          <w:trHeight w:val="95"/>
        </w:trPr>
        <w:tc>
          <w:tcPr>
            <w:tcW w:w="3387" w:type="dxa"/>
            <w:vMerge w:val="restart"/>
            <w:vAlign w:val="center"/>
          </w:tcPr>
          <w:p w14:paraId="0DEA7B0D" w14:textId="77777777" w:rsidR="00E7020D" w:rsidRPr="00E7020D" w:rsidRDefault="00E7020D" w:rsidP="00E7020D">
            <w:pPr>
              <w:jc w:val="center"/>
              <w:rPr>
                <w:color w:val="auto"/>
                <w:lang w:bidi="tr-TR"/>
              </w:rPr>
            </w:pPr>
            <w:r w:rsidRPr="00E7020D">
              <w:rPr>
                <w:color w:val="auto"/>
                <w:lang w:bidi="tr-TR"/>
              </w:rPr>
              <w:lastRenderedPageBreak/>
              <w:t>Yan Dal Yapan Öğrenci Sayısı</w:t>
            </w:r>
          </w:p>
        </w:tc>
        <w:tc>
          <w:tcPr>
            <w:tcW w:w="1497" w:type="dxa"/>
          </w:tcPr>
          <w:p w14:paraId="777F5725" w14:textId="77777777" w:rsidR="00E7020D" w:rsidRPr="00E7020D" w:rsidRDefault="00E7020D" w:rsidP="00E7020D">
            <w:pPr>
              <w:jc w:val="center"/>
              <w:rPr>
                <w:color w:val="auto"/>
                <w:sz w:val="20"/>
                <w:lang w:bidi="tr-TR"/>
              </w:rPr>
            </w:pPr>
            <w:r w:rsidRPr="00E7020D">
              <w:rPr>
                <w:color w:val="auto"/>
                <w:sz w:val="20"/>
                <w:lang w:bidi="tr-TR"/>
              </w:rPr>
              <w:t>1.Sınıf</w:t>
            </w:r>
          </w:p>
        </w:tc>
        <w:tc>
          <w:tcPr>
            <w:tcW w:w="977" w:type="dxa"/>
          </w:tcPr>
          <w:p w14:paraId="6B3F13D6" w14:textId="77777777" w:rsidR="00E7020D" w:rsidRPr="00E7020D" w:rsidRDefault="0023350D" w:rsidP="00E7020D">
            <w:pPr>
              <w:rPr>
                <w:color w:val="auto"/>
                <w:lang w:bidi="tr-TR"/>
              </w:rPr>
            </w:pPr>
            <w:r>
              <w:rPr>
                <w:color w:val="auto"/>
                <w:lang w:bidi="tr-TR"/>
              </w:rPr>
              <w:t>-</w:t>
            </w:r>
          </w:p>
        </w:tc>
        <w:tc>
          <w:tcPr>
            <w:tcW w:w="978" w:type="dxa"/>
          </w:tcPr>
          <w:p w14:paraId="6DE8DA12" w14:textId="77777777" w:rsidR="00E7020D" w:rsidRPr="00E7020D" w:rsidRDefault="0023350D" w:rsidP="00E7020D">
            <w:pPr>
              <w:rPr>
                <w:color w:val="auto"/>
                <w:lang w:bidi="tr-TR"/>
              </w:rPr>
            </w:pPr>
            <w:r>
              <w:rPr>
                <w:color w:val="auto"/>
                <w:lang w:bidi="tr-TR"/>
              </w:rPr>
              <w:t>-</w:t>
            </w:r>
          </w:p>
        </w:tc>
        <w:tc>
          <w:tcPr>
            <w:tcW w:w="977" w:type="dxa"/>
          </w:tcPr>
          <w:p w14:paraId="1902E2F2" w14:textId="77777777" w:rsidR="00E7020D" w:rsidRPr="00E7020D" w:rsidRDefault="0023350D" w:rsidP="00E7020D">
            <w:pPr>
              <w:rPr>
                <w:color w:val="auto"/>
                <w:lang w:bidi="tr-TR"/>
              </w:rPr>
            </w:pPr>
            <w:r>
              <w:rPr>
                <w:color w:val="auto"/>
                <w:lang w:bidi="tr-TR"/>
              </w:rPr>
              <w:t>-</w:t>
            </w:r>
          </w:p>
        </w:tc>
        <w:tc>
          <w:tcPr>
            <w:tcW w:w="1160" w:type="dxa"/>
          </w:tcPr>
          <w:p w14:paraId="1EC921E0" w14:textId="77777777" w:rsidR="00E7020D" w:rsidRPr="00E7020D" w:rsidRDefault="0023350D" w:rsidP="00E7020D">
            <w:pPr>
              <w:rPr>
                <w:color w:val="auto"/>
                <w:lang w:bidi="tr-TR"/>
              </w:rPr>
            </w:pPr>
            <w:r>
              <w:rPr>
                <w:color w:val="auto"/>
                <w:lang w:bidi="tr-TR"/>
              </w:rPr>
              <w:t>-</w:t>
            </w:r>
          </w:p>
        </w:tc>
      </w:tr>
      <w:tr w:rsidR="00E7020D" w:rsidRPr="00E7020D" w14:paraId="08C76FB6" w14:textId="77777777" w:rsidTr="00E7020D">
        <w:trPr>
          <w:trHeight w:val="92"/>
        </w:trPr>
        <w:tc>
          <w:tcPr>
            <w:tcW w:w="3387" w:type="dxa"/>
            <w:vMerge/>
          </w:tcPr>
          <w:p w14:paraId="25A90856" w14:textId="77777777" w:rsidR="00E7020D" w:rsidRPr="00E7020D" w:rsidRDefault="00E7020D" w:rsidP="00E7020D">
            <w:pPr>
              <w:rPr>
                <w:color w:val="auto"/>
                <w:lang w:bidi="tr-TR"/>
              </w:rPr>
            </w:pPr>
          </w:p>
        </w:tc>
        <w:tc>
          <w:tcPr>
            <w:tcW w:w="1497" w:type="dxa"/>
          </w:tcPr>
          <w:p w14:paraId="60B19F29" w14:textId="77777777" w:rsidR="00E7020D" w:rsidRPr="00E7020D" w:rsidRDefault="00E7020D" w:rsidP="00E7020D">
            <w:pPr>
              <w:jc w:val="center"/>
              <w:rPr>
                <w:color w:val="auto"/>
                <w:sz w:val="20"/>
                <w:lang w:bidi="tr-TR"/>
              </w:rPr>
            </w:pPr>
            <w:r w:rsidRPr="00E7020D">
              <w:rPr>
                <w:color w:val="auto"/>
                <w:sz w:val="20"/>
                <w:lang w:bidi="tr-TR"/>
              </w:rPr>
              <w:t>2.Sınıf</w:t>
            </w:r>
          </w:p>
        </w:tc>
        <w:tc>
          <w:tcPr>
            <w:tcW w:w="977" w:type="dxa"/>
          </w:tcPr>
          <w:p w14:paraId="1933D285" w14:textId="77777777" w:rsidR="00E7020D" w:rsidRPr="00E7020D" w:rsidRDefault="0023350D" w:rsidP="00E7020D">
            <w:pPr>
              <w:rPr>
                <w:color w:val="auto"/>
                <w:lang w:bidi="tr-TR"/>
              </w:rPr>
            </w:pPr>
            <w:r>
              <w:rPr>
                <w:color w:val="auto"/>
                <w:lang w:bidi="tr-TR"/>
              </w:rPr>
              <w:t>-</w:t>
            </w:r>
          </w:p>
        </w:tc>
        <w:tc>
          <w:tcPr>
            <w:tcW w:w="978" w:type="dxa"/>
          </w:tcPr>
          <w:p w14:paraId="741FFDFF" w14:textId="77777777" w:rsidR="00E7020D" w:rsidRPr="00E7020D" w:rsidRDefault="0023350D" w:rsidP="00E7020D">
            <w:pPr>
              <w:rPr>
                <w:color w:val="auto"/>
                <w:lang w:bidi="tr-TR"/>
              </w:rPr>
            </w:pPr>
            <w:r>
              <w:rPr>
                <w:color w:val="auto"/>
                <w:lang w:bidi="tr-TR"/>
              </w:rPr>
              <w:t>-</w:t>
            </w:r>
          </w:p>
        </w:tc>
        <w:tc>
          <w:tcPr>
            <w:tcW w:w="977" w:type="dxa"/>
          </w:tcPr>
          <w:p w14:paraId="0A601CFF" w14:textId="77777777" w:rsidR="00E7020D" w:rsidRPr="00E7020D" w:rsidRDefault="0023350D" w:rsidP="00E7020D">
            <w:pPr>
              <w:rPr>
                <w:color w:val="auto"/>
                <w:lang w:bidi="tr-TR"/>
              </w:rPr>
            </w:pPr>
            <w:r>
              <w:rPr>
                <w:color w:val="auto"/>
                <w:lang w:bidi="tr-TR"/>
              </w:rPr>
              <w:t>-</w:t>
            </w:r>
          </w:p>
        </w:tc>
        <w:tc>
          <w:tcPr>
            <w:tcW w:w="1160" w:type="dxa"/>
          </w:tcPr>
          <w:p w14:paraId="244511C5" w14:textId="77777777" w:rsidR="00E7020D" w:rsidRPr="00E7020D" w:rsidRDefault="0023350D" w:rsidP="00E7020D">
            <w:pPr>
              <w:rPr>
                <w:color w:val="auto"/>
                <w:lang w:bidi="tr-TR"/>
              </w:rPr>
            </w:pPr>
            <w:r>
              <w:rPr>
                <w:color w:val="auto"/>
                <w:lang w:bidi="tr-TR"/>
              </w:rPr>
              <w:t>-</w:t>
            </w:r>
          </w:p>
        </w:tc>
      </w:tr>
      <w:tr w:rsidR="00E7020D" w:rsidRPr="00E7020D" w14:paraId="362F1464" w14:textId="77777777" w:rsidTr="00E7020D">
        <w:trPr>
          <w:trHeight w:val="92"/>
        </w:trPr>
        <w:tc>
          <w:tcPr>
            <w:tcW w:w="3387" w:type="dxa"/>
            <w:vMerge/>
          </w:tcPr>
          <w:p w14:paraId="661554FC" w14:textId="77777777" w:rsidR="00E7020D" w:rsidRPr="00E7020D" w:rsidRDefault="00E7020D" w:rsidP="00E7020D">
            <w:pPr>
              <w:rPr>
                <w:color w:val="auto"/>
                <w:lang w:bidi="tr-TR"/>
              </w:rPr>
            </w:pPr>
          </w:p>
        </w:tc>
        <w:tc>
          <w:tcPr>
            <w:tcW w:w="1497" w:type="dxa"/>
          </w:tcPr>
          <w:p w14:paraId="5B6A2668" w14:textId="77777777" w:rsidR="00E7020D" w:rsidRPr="00E7020D" w:rsidRDefault="00E7020D" w:rsidP="00E7020D">
            <w:pPr>
              <w:jc w:val="center"/>
              <w:rPr>
                <w:color w:val="auto"/>
                <w:sz w:val="20"/>
                <w:lang w:bidi="tr-TR"/>
              </w:rPr>
            </w:pPr>
            <w:r w:rsidRPr="00E7020D">
              <w:rPr>
                <w:color w:val="auto"/>
                <w:sz w:val="20"/>
                <w:lang w:bidi="tr-TR"/>
              </w:rPr>
              <w:t>3.Sınıf</w:t>
            </w:r>
          </w:p>
        </w:tc>
        <w:tc>
          <w:tcPr>
            <w:tcW w:w="977" w:type="dxa"/>
          </w:tcPr>
          <w:p w14:paraId="12503BFA" w14:textId="77777777" w:rsidR="00E7020D" w:rsidRPr="00E7020D" w:rsidRDefault="0023350D" w:rsidP="00E7020D">
            <w:pPr>
              <w:rPr>
                <w:color w:val="auto"/>
                <w:lang w:bidi="tr-TR"/>
              </w:rPr>
            </w:pPr>
            <w:r>
              <w:rPr>
                <w:color w:val="auto"/>
                <w:lang w:bidi="tr-TR"/>
              </w:rPr>
              <w:t>-</w:t>
            </w:r>
          </w:p>
        </w:tc>
        <w:tc>
          <w:tcPr>
            <w:tcW w:w="978" w:type="dxa"/>
          </w:tcPr>
          <w:p w14:paraId="2B199148" w14:textId="77777777" w:rsidR="00E7020D" w:rsidRPr="00E7020D" w:rsidRDefault="0023350D" w:rsidP="00E7020D">
            <w:pPr>
              <w:rPr>
                <w:color w:val="auto"/>
                <w:lang w:bidi="tr-TR"/>
              </w:rPr>
            </w:pPr>
            <w:r>
              <w:rPr>
                <w:color w:val="auto"/>
                <w:lang w:bidi="tr-TR"/>
              </w:rPr>
              <w:t>-</w:t>
            </w:r>
          </w:p>
        </w:tc>
        <w:tc>
          <w:tcPr>
            <w:tcW w:w="977" w:type="dxa"/>
          </w:tcPr>
          <w:p w14:paraId="0EE7381F" w14:textId="77777777" w:rsidR="00E7020D" w:rsidRPr="00E7020D" w:rsidRDefault="0023350D" w:rsidP="00E7020D">
            <w:pPr>
              <w:rPr>
                <w:color w:val="auto"/>
                <w:lang w:bidi="tr-TR"/>
              </w:rPr>
            </w:pPr>
            <w:r>
              <w:rPr>
                <w:color w:val="auto"/>
                <w:lang w:bidi="tr-TR"/>
              </w:rPr>
              <w:t>-</w:t>
            </w:r>
          </w:p>
        </w:tc>
        <w:tc>
          <w:tcPr>
            <w:tcW w:w="1160" w:type="dxa"/>
          </w:tcPr>
          <w:p w14:paraId="5760C33E" w14:textId="77777777" w:rsidR="00E7020D" w:rsidRPr="00E7020D" w:rsidRDefault="0023350D" w:rsidP="00E7020D">
            <w:pPr>
              <w:rPr>
                <w:color w:val="auto"/>
                <w:lang w:bidi="tr-TR"/>
              </w:rPr>
            </w:pPr>
            <w:r>
              <w:rPr>
                <w:color w:val="auto"/>
                <w:lang w:bidi="tr-TR"/>
              </w:rPr>
              <w:t>-</w:t>
            </w:r>
          </w:p>
        </w:tc>
      </w:tr>
      <w:tr w:rsidR="00E7020D" w:rsidRPr="00E7020D" w14:paraId="3B96853E" w14:textId="77777777" w:rsidTr="00E7020D">
        <w:trPr>
          <w:trHeight w:val="92"/>
        </w:trPr>
        <w:tc>
          <w:tcPr>
            <w:tcW w:w="3387" w:type="dxa"/>
            <w:vMerge/>
          </w:tcPr>
          <w:p w14:paraId="472E0543" w14:textId="77777777" w:rsidR="00E7020D" w:rsidRPr="00E7020D" w:rsidRDefault="00E7020D" w:rsidP="00E7020D">
            <w:pPr>
              <w:rPr>
                <w:color w:val="auto"/>
                <w:lang w:bidi="tr-TR"/>
              </w:rPr>
            </w:pPr>
          </w:p>
        </w:tc>
        <w:tc>
          <w:tcPr>
            <w:tcW w:w="1497" w:type="dxa"/>
          </w:tcPr>
          <w:p w14:paraId="4B8CB960" w14:textId="77777777" w:rsidR="00E7020D" w:rsidRPr="00E7020D" w:rsidRDefault="00E7020D" w:rsidP="00E7020D">
            <w:pPr>
              <w:jc w:val="center"/>
              <w:rPr>
                <w:color w:val="auto"/>
                <w:sz w:val="20"/>
                <w:lang w:bidi="tr-TR"/>
              </w:rPr>
            </w:pPr>
            <w:r w:rsidRPr="00E7020D">
              <w:rPr>
                <w:color w:val="auto"/>
                <w:sz w:val="20"/>
                <w:lang w:bidi="tr-TR"/>
              </w:rPr>
              <w:t>4. Sınıf</w:t>
            </w:r>
          </w:p>
        </w:tc>
        <w:tc>
          <w:tcPr>
            <w:tcW w:w="977" w:type="dxa"/>
          </w:tcPr>
          <w:p w14:paraId="70B07023" w14:textId="77777777" w:rsidR="00E7020D" w:rsidRPr="00E7020D" w:rsidRDefault="0023350D" w:rsidP="00E7020D">
            <w:pPr>
              <w:rPr>
                <w:color w:val="auto"/>
                <w:lang w:bidi="tr-TR"/>
              </w:rPr>
            </w:pPr>
            <w:r>
              <w:rPr>
                <w:color w:val="auto"/>
                <w:lang w:bidi="tr-TR"/>
              </w:rPr>
              <w:t>-</w:t>
            </w:r>
          </w:p>
        </w:tc>
        <w:tc>
          <w:tcPr>
            <w:tcW w:w="978" w:type="dxa"/>
          </w:tcPr>
          <w:p w14:paraId="3BCAEDDE" w14:textId="77777777" w:rsidR="00E7020D" w:rsidRPr="00E7020D" w:rsidRDefault="0023350D" w:rsidP="00E7020D">
            <w:pPr>
              <w:rPr>
                <w:color w:val="auto"/>
                <w:lang w:bidi="tr-TR"/>
              </w:rPr>
            </w:pPr>
            <w:r>
              <w:rPr>
                <w:color w:val="auto"/>
                <w:lang w:bidi="tr-TR"/>
              </w:rPr>
              <w:t>-</w:t>
            </w:r>
          </w:p>
        </w:tc>
        <w:tc>
          <w:tcPr>
            <w:tcW w:w="977" w:type="dxa"/>
          </w:tcPr>
          <w:p w14:paraId="731440ED" w14:textId="77777777" w:rsidR="00E7020D" w:rsidRPr="00E7020D" w:rsidRDefault="0023350D" w:rsidP="00E7020D">
            <w:pPr>
              <w:rPr>
                <w:color w:val="auto"/>
                <w:lang w:bidi="tr-TR"/>
              </w:rPr>
            </w:pPr>
            <w:r>
              <w:rPr>
                <w:color w:val="auto"/>
                <w:lang w:bidi="tr-TR"/>
              </w:rPr>
              <w:t>-</w:t>
            </w:r>
          </w:p>
        </w:tc>
        <w:tc>
          <w:tcPr>
            <w:tcW w:w="1160" w:type="dxa"/>
          </w:tcPr>
          <w:p w14:paraId="6B0BB7C9" w14:textId="77777777" w:rsidR="00E7020D" w:rsidRPr="00E7020D" w:rsidRDefault="0023350D" w:rsidP="00E7020D">
            <w:pPr>
              <w:rPr>
                <w:color w:val="auto"/>
                <w:lang w:bidi="tr-TR"/>
              </w:rPr>
            </w:pPr>
            <w:r>
              <w:rPr>
                <w:color w:val="auto"/>
                <w:lang w:bidi="tr-TR"/>
              </w:rPr>
              <w:t>-</w:t>
            </w:r>
          </w:p>
        </w:tc>
      </w:tr>
      <w:tr w:rsidR="00982CFD" w:rsidRPr="00E7020D" w14:paraId="565208C4" w14:textId="77777777" w:rsidTr="00346F26">
        <w:trPr>
          <w:trHeight w:val="662"/>
        </w:trPr>
        <w:tc>
          <w:tcPr>
            <w:tcW w:w="3387" w:type="dxa"/>
          </w:tcPr>
          <w:p w14:paraId="188272AB" w14:textId="77777777" w:rsidR="00982CFD" w:rsidRPr="00E7020D" w:rsidRDefault="00982CFD" w:rsidP="00982CFD">
            <w:pPr>
              <w:jc w:val="center"/>
              <w:rPr>
                <w:color w:val="auto"/>
                <w:lang w:bidi="tr-TR"/>
              </w:rPr>
            </w:pPr>
            <w:r>
              <w:rPr>
                <w:color w:val="auto"/>
                <w:lang w:bidi="tr-TR"/>
              </w:rPr>
              <w:t>Mezun Öğrenci Sayısı</w:t>
            </w:r>
          </w:p>
        </w:tc>
        <w:tc>
          <w:tcPr>
            <w:tcW w:w="1497" w:type="dxa"/>
          </w:tcPr>
          <w:p w14:paraId="5F75C71C" w14:textId="77777777" w:rsidR="00982CFD" w:rsidRPr="00E7020D" w:rsidRDefault="00982CFD" w:rsidP="00E7020D">
            <w:pPr>
              <w:jc w:val="center"/>
              <w:rPr>
                <w:color w:val="auto"/>
                <w:sz w:val="20"/>
                <w:lang w:bidi="tr-TR"/>
              </w:rPr>
            </w:pPr>
            <w:r>
              <w:rPr>
                <w:color w:val="auto"/>
                <w:sz w:val="20"/>
                <w:lang w:bidi="tr-TR"/>
              </w:rPr>
              <w:t>-</w:t>
            </w:r>
          </w:p>
        </w:tc>
        <w:tc>
          <w:tcPr>
            <w:tcW w:w="977" w:type="dxa"/>
          </w:tcPr>
          <w:p w14:paraId="446477D4" w14:textId="77777777" w:rsidR="00982CFD" w:rsidRPr="00E7020D" w:rsidRDefault="0023350D" w:rsidP="00E7020D">
            <w:pPr>
              <w:rPr>
                <w:color w:val="auto"/>
                <w:lang w:bidi="tr-TR"/>
              </w:rPr>
            </w:pPr>
            <w:r>
              <w:rPr>
                <w:color w:val="auto"/>
                <w:lang w:bidi="tr-TR"/>
              </w:rPr>
              <w:t>67</w:t>
            </w:r>
          </w:p>
        </w:tc>
        <w:tc>
          <w:tcPr>
            <w:tcW w:w="978" w:type="dxa"/>
          </w:tcPr>
          <w:p w14:paraId="5D55E71E" w14:textId="77777777" w:rsidR="00982CFD" w:rsidRPr="00E7020D" w:rsidRDefault="0023350D" w:rsidP="00E7020D">
            <w:pPr>
              <w:rPr>
                <w:color w:val="auto"/>
                <w:lang w:bidi="tr-TR"/>
              </w:rPr>
            </w:pPr>
            <w:r>
              <w:rPr>
                <w:color w:val="auto"/>
                <w:lang w:bidi="tr-TR"/>
              </w:rPr>
              <w:t>52</w:t>
            </w:r>
          </w:p>
        </w:tc>
        <w:tc>
          <w:tcPr>
            <w:tcW w:w="977" w:type="dxa"/>
          </w:tcPr>
          <w:p w14:paraId="43904157" w14:textId="77777777" w:rsidR="00982CFD" w:rsidRPr="00E7020D" w:rsidRDefault="0023350D" w:rsidP="00E7020D">
            <w:pPr>
              <w:rPr>
                <w:color w:val="auto"/>
                <w:lang w:bidi="tr-TR"/>
              </w:rPr>
            </w:pPr>
            <w:r>
              <w:rPr>
                <w:color w:val="auto"/>
                <w:lang w:bidi="tr-TR"/>
              </w:rPr>
              <w:t>49</w:t>
            </w:r>
          </w:p>
        </w:tc>
        <w:tc>
          <w:tcPr>
            <w:tcW w:w="1160" w:type="dxa"/>
          </w:tcPr>
          <w:p w14:paraId="10277F79" w14:textId="77777777" w:rsidR="00982CFD" w:rsidRPr="00E7020D" w:rsidRDefault="0023350D" w:rsidP="00E7020D">
            <w:pPr>
              <w:rPr>
                <w:color w:val="auto"/>
                <w:lang w:bidi="tr-TR"/>
              </w:rPr>
            </w:pPr>
            <w:r>
              <w:rPr>
                <w:color w:val="auto"/>
                <w:lang w:bidi="tr-TR"/>
              </w:rPr>
              <w:t>47</w:t>
            </w:r>
          </w:p>
        </w:tc>
      </w:tr>
    </w:tbl>
    <w:p w14:paraId="24272FCE" w14:textId="77777777" w:rsidR="00881BC1" w:rsidRDefault="00881BC1" w:rsidP="00E7020D">
      <w:pPr>
        <w:jc w:val="both"/>
        <w:rPr>
          <w:b/>
          <w:i/>
          <w:color w:val="425EA9" w:themeColor="accent5" w:themeShade="BF"/>
          <w:u w:val="single"/>
        </w:rPr>
      </w:pPr>
    </w:p>
    <w:p w14:paraId="0E61BB32" w14:textId="77777777" w:rsidR="00881BC1" w:rsidRDefault="00881BC1" w:rsidP="00E7020D">
      <w:pPr>
        <w:jc w:val="both"/>
        <w:rPr>
          <w:b/>
          <w:i/>
          <w:color w:val="425EA9" w:themeColor="accent5" w:themeShade="BF"/>
          <w:u w:val="single"/>
        </w:rPr>
      </w:pPr>
    </w:p>
    <w:p w14:paraId="565719F8" w14:textId="77777777" w:rsidR="00881BC1" w:rsidRDefault="00881BC1" w:rsidP="00E7020D">
      <w:pPr>
        <w:jc w:val="both"/>
        <w:rPr>
          <w:b/>
          <w:i/>
          <w:color w:val="425EA9" w:themeColor="accent5" w:themeShade="BF"/>
          <w:u w:val="single"/>
        </w:rPr>
      </w:pPr>
    </w:p>
    <w:p w14:paraId="668C30C2" w14:textId="77777777" w:rsidR="00881BC1" w:rsidRDefault="00881BC1" w:rsidP="00E7020D">
      <w:pPr>
        <w:jc w:val="both"/>
        <w:rPr>
          <w:b/>
          <w:i/>
          <w:color w:val="425EA9" w:themeColor="accent5" w:themeShade="BF"/>
          <w:u w:val="single"/>
        </w:rPr>
      </w:pPr>
    </w:p>
    <w:p w14:paraId="2B37715F" w14:textId="77777777" w:rsidR="00982CFD" w:rsidRDefault="00982CFD" w:rsidP="00E7020D">
      <w:pPr>
        <w:jc w:val="both"/>
        <w:rPr>
          <w:b/>
          <w:i/>
          <w:color w:val="425EA9" w:themeColor="accent5" w:themeShade="BF"/>
          <w:u w:val="single"/>
        </w:rPr>
      </w:pPr>
    </w:p>
    <w:p w14:paraId="09051CC3" w14:textId="77777777" w:rsidR="00E7020D" w:rsidRDefault="00E7020D" w:rsidP="00E7020D">
      <w:pPr>
        <w:jc w:val="both"/>
        <w:rPr>
          <w:b/>
          <w:i/>
          <w:color w:val="425EA9" w:themeColor="accent5" w:themeShade="BF"/>
          <w:u w:val="single"/>
        </w:rPr>
      </w:pPr>
      <w:r>
        <w:rPr>
          <w:b/>
          <w:i/>
          <w:color w:val="425EA9" w:themeColor="accent5" w:themeShade="BF"/>
          <w:u w:val="single"/>
        </w:rPr>
        <w:t xml:space="preserve">Akademik Personel: </w:t>
      </w:r>
    </w:p>
    <w:tbl>
      <w:tblPr>
        <w:tblStyle w:val="TabloKlavuzu"/>
        <w:tblW w:w="8923" w:type="dxa"/>
        <w:tblLook w:val="04A0" w:firstRow="1" w:lastRow="0" w:firstColumn="1" w:lastColumn="0" w:noHBand="0" w:noVBand="1"/>
      </w:tblPr>
      <w:tblGrid>
        <w:gridCol w:w="4438"/>
        <w:gridCol w:w="1002"/>
        <w:gridCol w:w="1146"/>
        <w:gridCol w:w="1146"/>
        <w:gridCol w:w="1191"/>
      </w:tblGrid>
      <w:tr w:rsidR="00881BC1" w14:paraId="00AC8E72" w14:textId="77777777" w:rsidTr="00982CFD">
        <w:trPr>
          <w:trHeight w:val="192"/>
        </w:trPr>
        <w:tc>
          <w:tcPr>
            <w:tcW w:w="4438" w:type="dxa"/>
          </w:tcPr>
          <w:p w14:paraId="242D10C0" w14:textId="77777777" w:rsidR="00881BC1" w:rsidRPr="00881BC1" w:rsidRDefault="00881BC1" w:rsidP="00881BC1">
            <w:pPr>
              <w:jc w:val="center"/>
              <w:rPr>
                <w:b/>
                <w:color w:val="auto"/>
                <w:lang w:bidi="tr-TR"/>
              </w:rPr>
            </w:pPr>
          </w:p>
        </w:tc>
        <w:tc>
          <w:tcPr>
            <w:tcW w:w="1002" w:type="dxa"/>
          </w:tcPr>
          <w:p w14:paraId="6FE85A28" w14:textId="77777777" w:rsidR="00881BC1" w:rsidRPr="00E7020D" w:rsidRDefault="00881BC1" w:rsidP="00881BC1">
            <w:pPr>
              <w:jc w:val="center"/>
              <w:rPr>
                <w:color w:val="auto"/>
                <w:lang w:bidi="tr-TR"/>
              </w:rPr>
            </w:pPr>
            <w:r w:rsidRPr="00E7020D">
              <w:rPr>
                <w:color w:val="auto"/>
                <w:lang w:bidi="tr-TR"/>
              </w:rPr>
              <w:t>2022</w:t>
            </w:r>
          </w:p>
        </w:tc>
        <w:tc>
          <w:tcPr>
            <w:tcW w:w="1146" w:type="dxa"/>
          </w:tcPr>
          <w:p w14:paraId="3FD7AA84" w14:textId="77777777" w:rsidR="00881BC1" w:rsidRPr="00E7020D" w:rsidRDefault="00881BC1" w:rsidP="00881BC1">
            <w:pPr>
              <w:jc w:val="center"/>
              <w:rPr>
                <w:color w:val="auto"/>
                <w:lang w:bidi="tr-TR"/>
              </w:rPr>
            </w:pPr>
            <w:r w:rsidRPr="00E7020D">
              <w:rPr>
                <w:color w:val="auto"/>
                <w:lang w:bidi="tr-TR"/>
              </w:rPr>
              <w:t>2021</w:t>
            </w:r>
          </w:p>
        </w:tc>
        <w:tc>
          <w:tcPr>
            <w:tcW w:w="1146" w:type="dxa"/>
          </w:tcPr>
          <w:p w14:paraId="4FB558B4" w14:textId="77777777" w:rsidR="00881BC1" w:rsidRPr="00E7020D" w:rsidRDefault="00881BC1" w:rsidP="00881BC1">
            <w:pPr>
              <w:jc w:val="center"/>
              <w:rPr>
                <w:color w:val="auto"/>
                <w:lang w:bidi="tr-TR"/>
              </w:rPr>
            </w:pPr>
            <w:r w:rsidRPr="00E7020D">
              <w:rPr>
                <w:color w:val="auto"/>
                <w:lang w:bidi="tr-TR"/>
              </w:rPr>
              <w:t>2020</w:t>
            </w:r>
          </w:p>
        </w:tc>
        <w:tc>
          <w:tcPr>
            <w:tcW w:w="1191" w:type="dxa"/>
          </w:tcPr>
          <w:p w14:paraId="7B18C78E" w14:textId="77777777" w:rsidR="00881BC1" w:rsidRPr="00E7020D" w:rsidRDefault="00881BC1" w:rsidP="00881BC1">
            <w:pPr>
              <w:jc w:val="center"/>
              <w:rPr>
                <w:color w:val="auto"/>
                <w:lang w:bidi="tr-TR"/>
              </w:rPr>
            </w:pPr>
            <w:r w:rsidRPr="00E7020D">
              <w:rPr>
                <w:color w:val="auto"/>
                <w:lang w:bidi="tr-TR"/>
              </w:rPr>
              <w:t>2019</w:t>
            </w:r>
          </w:p>
        </w:tc>
      </w:tr>
      <w:tr w:rsidR="00881BC1" w14:paraId="107E7726" w14:textId="77777777" w:rsidTr="00982CFD">
        <w:trPr>
          <w:trHeight w:val="347"/>
        </w:trPr>
        <w:tc>
          <w:tcPr>
            <w:tcW w:w="4438" w:type="dxa"/>
            <w:vAlign w:val="center"/>
          </w:tcPr>
          <w:p w14:paraId="76E168A1" w14:textId="77777777" w:rsidR="00881BC1" w:rsidRPr="00E7020D" w:rsidRDefault="00881BC1" w:rsidP="00881BC1">
            <w:pPr>
              <w:rPr>
                <w:color w:val="auto"/>
                <w:lang w:bidi="tr-TR"/>
              </w:rPr>
            </w:pPr>
            <w:r w:rsidRPr="00E7020D">
              <w:rPr>
                <w:color w:val="auto"/>
                <w:lang w:bidi="tr-TR"/>
              </w:rPr>
              <w:t>Profesör Sayısı</w:t>
            </w:r>
          </w:p>
        </w:tc>
        <w:tc>
          <w:tcPr>
            <w:tcW w:w="1002" w:type="dxa"/>
          </w:tcPr>
          <w:p w14:paraId="4077D1B0" w14:textId="77777777" w:rsidR="00881BC1" w:rsidRDefault="0023350D" w:rsidP="00881BC1">
            <w:pPr>
              <w:jc w:val="both"/>
              <w:rPr>
                <w:b/>
                <w:i/>
                <w:color w:val="425EA9" w:themeColor="accent5" w:themeShade="BF"/>
                <w:u w:val="single"/>
              </w:rPr>
            </w:pPr>
            <w:r>
              <w:rPr>
                <w:b/>
                <w:i/>
                <w:color w:val="425EA9" w:themeColor="accent5" w:themeShade="BF"/>
                <w:u w:val="single"/>
              </w:rPr>
              <w:t>4</w:t>
            </w:r>
          </w:p>
        </w:tc>
        <w:tc>
          <w:tcPr>
            <w:tcW w:w="1146" w:type="dxa"/>
          </w:tcPr>
          <w:p w14:paraId="4FB43337"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46" w:type="dxa"/>
          </w:tcPr>
          <w:p w14:paraId="4F1D9C7F" w14:textId="77777777" w:rsidR="00881BC1" w:rsidRDefault="0023350D" w:rsidP="00881BC1">
            <w:pPr>
              <w:jc w:val="both"/>
              <w:rPr>
                <w:b/>
                <w:i/>
                <w:color w:val="425EA9" w:themeColor="accent5" w:themeShade="BF"/>
                <w:u w:val="single"/>
              </w:rPr>
            </w:pPr>
            <w:r>
              <w:rPr>
                <w:b/>
                <w:i/>
                <w:color w:val="425EA9" w:themeColor="accent5" w:themeShade="BF"/>
                <w:u w:val="single"/>
              </w:rPr>
              <w:t>1</w:t>
            </w:r>
          </w:p>
        </w:tc>
        <w:tc>
          <w:tcPr>
            <w:tcW w:w="1191" w:type="dxa"/>
          </w:tcPr>
          <w:p w14:paraId="3E0993F8" w14:textId="77777777" w:rsidR="00881BC1" w:rsidRDefault="0023350D" w:rsidP="00881BC1">
            <w:pPr>
              <w:jc w:val="both"/>
              <w:rPr>
                <w:b/>
                <w:i/>
                <w:color w:val="425EA9" w:themeColor="accent5" w:themeShade="BF"/>
                <w:u w:val="single"/>
              </w:rPr>
            </w:pPr>
            <w:r>
              <w:rPr>
                <w:b/>
                <w:i/>
                <w:color w:val="425EA9" w:themeColor="accent5" w:themeShade="BF"/>
                <w:u w:val="single"/>
              </w:rPr>
              <w:t>0</w:t>
            </w:r>
          </w:p>
        </w:tc>
      </w:tr>
      <w:tr w:rsidR="00881BC1" w14:paraId="5F6F02C3" w14:textId="77777777" w:rsidTr="00982CFD">
        <w:trPr>
          <w:trHeight w:val="351"/>
        </w:trPr>
        <w:tc>
          <w:tcPr>
            <w:tcW w:w="4438" w:type="dxa"/>
            <w:vAlign w:val="center"/>
          </w:tcPr>
          <w:p w14:paraId="5EADAF6A" w14:textId="77777777" w:rsidR="00881BC1" w:rsidRPr="00E7020D" w:rsidRDefault="00881BC1" w:rsidP="00881BC1">
            <w:pPr>
              <w:rPr>
                <w:color w:val="auto"/>
                <w:lang w:bidi="tr-TR"/>
              </w:rPr>
            </w:pPr>
            <w:r w:rsidRPr="00E7020D">
              <w:rPr>
                <w:color w:val="auto"/>
                <w:lang w:bidi="tr-TR"/>
              </w:rPr>
              <w:t>Doçent Sayısı</w:t>
            </w:r>
          </w:p>
        </w:tc>
        <w:tc>
          <w:tcPr>
            <w:tcW w:w="1002" w:type="dxa"/>
          </w:tcPr>
          <w:p w14:paraId="482F61B4" w14:textId="77777777" w:rsidR="00881BC1" w:rsidRDefault="0023350D" w:rsidP="00881BC1">
            <w:pPr>
              <w:jc w:val="both"/>
              <w:rPr>
                <w:b/>
                <w:i/>
                <w:color w:val="425EA9" w:themeColor="accent5" w:themeShade="BF"/>
                <w:u w:val="single"/>
              </w:rPr>
            </w:pPr>
            <w:r>
              <w:rPr>
                <w:b/>
                <w:i/>
                <w:color w:val="425EA9" w:themeColor="accent5" w:themeShade="BF"/>
                <w:u w:val="single"/>
              </w:rPr>
              <w:t>1</w:t>
            </w:r>
          </w:p>
        </w:tc>
        <w:tc>
          <w:tcPr>
            <w:tcW w:w="1146" w:type="dxa"/>
          </w:tcPr>
          <w:p w14:paraId="5CC41B51" w14:textId="77777777" w:rsidR="00881BC1" w:rsidRDefault="0023350D" w:rsidP="00881BC1">
            <w:pPr>
              <w:jc w:val="both"/>
              <w:rPr>
                <w:b/>
                <w:i/>
                <w:color w:val="425EA9" w:themeColor="accent5" w:themeShade="BF"/>
                <w:u w:val="single"/>
              </w:rPr>
            </w:pPr>
            <w:r>
              <w:rPr>
                <w:b/>
                <w:i/>
                <w:color w:val="425EA9" w:themeColor="accent5" w:themeShade="BF"/>
                <w:u w:val="single"/>
              </w:rPr>
              <w:t>3</w:t>
            </w:r>
          </w:p>
        </w:tc>
        <w:tc>
          <w:tcPr>
            <w:tcW w:w="1146" w:type="dxa"/>
          </w:tcPr>
          <w:p w14:paraId="6A58E5F7" w14:textId="77777777" w:rsidR="00881BC1" w:rsidRDefault="0023350D" w:rsidP="00881BC1">
            <w:pPr>
              <w:jc w:val="both"/>
              <w:rPr>
                <w:b/>
                <w:i/>
                <w:color w:val="425EA9" w:themeColor="accent5" w:themeShade="BF"/>
                <w:u w:val="single"/>
              </w:rPr>
            </w:pPr>
            <w:r>
              <w:rPr>
                <w:b/>
                <w:i/>
                <w:color w:val="425EA9" w:themeColor="accent5" w:themeShade="BF"/>
                <w:u w:val="single"/>
              </w:rPr>
              <w:t>5</w:t>
            </w:r>
          </w:p>
        </w:tc>
        <w:tc>
          <w:tcPr>
            <w:tcW w:w="1191" w:type="dxa"/>
          </w:tcPr>
          <w:p w14:paraId="6F7B1203" w14:textId="77777777" w:rsidR="00881BC1" w:rsidRDefault="0023350D" w:rsidP="00881BC1">
            <w:pPr>
              <w:jc w:val="both"/>
              <w:rPr>
                <w:b/>
                <w:i/>
                <w:color w:val="425EA9" w:themeColor="accent5" w:themeShade="BF"/>
                <w:u w:val="single"/>
              </w:rPr>
            </w:pPr>
            <w:r>
              <w:rPr>
                <w:b/>
                <w:i/>
                <w:color w:val="425EA9" w:themeColor="accent5" w:themeShade="BF"/>
                <w:u w:val="single"/>
              </w:rPr>
              <w:t>5</w:t>
            </w:r>
          </w:p>
        </w:tc>
      </w:tr>
      <w:tr w:rsidR="00881BC1" w14:paraId="20587FEC" w14:textId="77777777" w:rsidTr="00982CFD">
        <w:trPr>
          <w:trHeight w:val="385"/>
        </w:trPr>
        <w:tc>
          <w:tcPr>
            <w:tcW w:w="4438" w:type="dxa"/>
            <w:vAlign w:val="center"/>
          </w:tcPr>
          <w:p w14:paraId="40C9CE7A" w14:textId="77777777" w:rsidR="00881BC1" w:rsidRPr="00E7020D" w:rsidRDefault="00881BC1" w:rsidP="00881BC1">
            <w:pPr>
              <w:rPr>
                <w:color w:val="auto"/>
                <w:lang w:bidi="tr-TR"/>
              </w:rPr>
            </w:pPr>
            <w:r>
              <w:rPr>
                <w:color w:val="auto"/>
                <w:lang w:bidi="tr-TR"/>
              </w:rPr>
              <w:t>Dr. Öğretim Üyesi Sayısı</w:t>
            </w:r>
          </w:p>
        </w:tc>
        <w:tc>
          <w:tcPr>
            <w:tcW w:w="1002" w:type="dxa"/>
          </w:tcPr>
          <w:p w14:paraId="1902FDC8"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46" w:type="dxa"/>
          </w:tcPr>
          <w:p w14:paraId="22CEA4DE"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46" w:type="dxa"/>
          </w:tcPr>
          <w:p w14:paraId="6C97AFDD" w14:textId="77777777" w:rsidR="00881BC1" w:rsidRDefault="0023350D" w:rsidP="00881BC1">
            <w:pPr>
              <w:jc w:val="both"/>
              <w:rPr>
                <w:b/>
                <w:i/>
                <w:color w:val="425EA9" w:themeColor="accent5" w:themeShade="BF"/>
                <w:u w:val="single"/>
              </w:rPr>
            </w:pPr>
            <w:r>
              <w:rPr>
                <w:b/>
                <w:i/>
                <w:color w:val="425EA9" w:themeColor="accent5" w:themeShade="BF"/>
                <w:u w:val="single"/>
              </w:rPr>
              <w:t>1</w:t>
            </w:r>
          </w:p>
        </w:tc>
        <w:tc>
          <w:tcPr>
            <w:tcW w:w="1191" w:type="dxa"/>
          </w:tcPr>
          <w:p w14:paraId="12429B9D" w14:textId="77777777" w:rsidR="00881BC1" w:rsidRDefault="0023350D" w:rsidP="00881BC1">
            <w:pPr>
              <w:jc w:val="both"/>
              <w:rPr>
                <w:b/>
                <w:i/>
                <w:color w:val="425EA9" w:themeColor="accent5" w:themeShade="BF"/>
                <w:u w:val="single"/>
              </w:rPr>
            </w:pPr>
            <w:r>
              <w:rPr>
                <w:b/>
                <w:i/>
                <w:color w:val="425EA9" w:themeColor="accent5" w:themeShade="BF"/>
                <w:u w:val="single"/>
              </w:rPr>
              <w:t>3</w:t>
            </w:r>
          </w:p>
        </w:tc>
      </w:tr>
      <w:tr w:rsidR="00881BC1" w14:paraId="122E2279" w14:textId="77777777" w:rsidTr="00982CFD">
        <w:trPr>
          <w:trHeight w:val="385"/>
        </w:trPr>
        <w:tc>
          <w:tcPr>
            <w:tcW w:w="4438" w:type="dxa"/>
            <w:vAlign w:val="center"/>
          </w:tcPr>
          <w:p w14:paraId="7E3048D0" w14:textId="77777777" w:rsidR="00881BC1" w:rsidRPr="00E7020D" w:rsidRDefault="00881BC1" w:rsidP="00881BC1">
            <w:pPr>
              <w:rPr>
                <w:color w:val="auto"/>
                <w:lang w:bidi="tr-TR"/>
              </w:rPr>
            </w:pPr>
            <w:r>
              <w:rPr>
                <w:color w:val="auto"/>
                <w:lang w:bidi="tr-TR"/>
              </w:rPr>
              <w:t>Öğretim Görevlisi Sayısı</w:t>
            </w:r>
          </w:p>
        </w:tc>
        <w:tc>
          <w:tcPr>
            <w:tcW w:w="1002" w:type="dxa"/>
          </w:tcPr>
          <w:p w14:paraId="1D6649BA" w14:textId="77777777" w:rsidR="00881BC1" w:rsidRDefault="0023350D" w:rsidP="00881BC1">
            <w:pPr>
              <w:jc w:val="both"/>
              <w:rPr>
                <w:b/>
                <w:i/>
                <w:color w:val="425EA9" w:themeColor="accent5" w:themeShade="BF"/>
                <w:u w:val="single"/>
              </w:rPr>
            </w:pPr>
            <w:r>
              <w:rPr>
                <w:b/>
                <w:i/>
                <w:color w:val="425EA9" w:themeColor="accent5" w:themeShade="BF"/>
                <w:u w:val="single"/>
              </w:rPr>
              <w:t>0</w:t>
            </w:r>
          </w:p>
        </w:tc>
        <w:tc>
          <w:tcPr>
            <w:tcW w:w="1146" w:type="dxa"/>
          </w:tcPr>
          <w:p w14:paraId="78272947" w14:textId="77777777" w:rsidR="00881BC1" w:rsidRDefault="0023350D" w:rsidP="00881BC1">
            <w:pPr>
              <w:jc w:val="both"/>
              <w:rPr>
                <w:b/>
                <w:i/>
                <w:color w:val="425EA9" w:themeColor="accent5" w:themeShade="BF"/>
                <w:u w:val="single"/>
              </w:rPr>
            </w:pPr>
            <w:r>
              <w:rPr>
                <w:b/>
                <w:i/>
                <w:color w:val="425EA9" w:themeColor="accent5" w:themeShade="BF"/>
                <w:u w:val="single"/>
              </w:rPr>
              <w:t>1</w:t>
            </w:r>
          </w:p>
        </w:tc>
        <w:tc>
          <w:tcPr>
            <w:tcW w:w="1146" w:type="dxa"/>
          </w:tcPr>
          <w:p w14:paraId="1167784A"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91" w:type="dxa"/>
          </w:tcPr>
          <w:p w14:paraId="497E6D26" w14:textId="77777777" w:rsidR="00881BC1" w:rsidRDefault="0023350D" w:rsidP="00881BC1">
            <w:pPr>
              <w:jc w:val="both"/>
              <w:rPr>
                <w:b/>
                <w:i/>
                <w:color w:val="425EA9" w:themeColor="accent5" w:themeShade="BF"/>
                <w:u w:val="single"/>
              </w:rPr>
            </w:pPr>
            <w:r>
              <w:rPr>
                <w:b/>
                <w:i/>
                <w:color w:val="425EA9" w:themeColor="accent5" w:themeShade="BF"/>
                <w:u w:val="single"/>
              </w:rPr>
              <w:t>2</w:t>
            </w:r>
          </w:p>
        </w:tc>
      </w:tr>
      <w:tr w:rsidR="00881BC1" w14:paraId="0479E7E2" w14:textId="77777777" w:rsidTr="00982CFD">
        <w:trPr>
          <w:trHeight w:val="385"/>
        </w:trPr>
        <w:tc>
          <w:tcPr>
            <w:tcW w:w="4438" w:type="dxa"/>
            <w:vAlign w:val="center"/>
          </w:tcPr>
          <w:p w14:paraId="0EED435E" w14:textId="77777777" w:rsidR="00881BC1" w:rsidRDefault="00881BC1" w:rsidP="00881BC1">
            <w:pPr>
              <w:rPr>
                <w:color w:val="auto"/>
                <w:lang w:bidi="tr-TR"/>
              </w:rPr>
            </w:pPr>
            <w:r>
              <w:rPr>
                <w:color w:val="auto"/>
                <w:lang w:bidi="tr-TR"/>
              </w:rPr>
              <w:t xml:space="preserve">Araştırma Görevlisi Sayısı </w:t>
            </w:r>
          </w:p>
        </w:tc>
        <w:tc>
          <w:tcPr>
            <w:tcW w:w="1002" w:type="dxa"/>
          </w:tcPr>
          <w:p w14:paraId="3F3E2499" w14:textId="77777777" w:rsidR="00881BC1" w:rsidRDefault="0023350D" w:rsidP="00881BC1">
            <w:pPr>
              <w:jc w:val="both"/>
              <w:rPr>
                <w:b/>
                <w:i/>
                <w:color w:val="425EA9" w:themeColor="accent5" w:themeShade="BF"/>
                <w:u w:val="single"/>
              </w:rPr>
            </w:pPr>
            <w:r>
              <w:rPr>
                <w:b/>
                <w:i/>
                <w:color w:val="425EA9" w:themeColor="accent5" w:themeShade="BF"/>
                <w:u w:val="single"/>
              </w:rPr>
              <w:t>4</w:t>
            </w:r>
          </w:p>
        </w:tc>
        <w:tc>
          <w:tcPr>
            <w:tcW w:w="1146" w:type="dxa"/>
          </w:tcPr>
          <w:p w14:paraId="4E0EC4F1" w14:textId="77777777" w:rsidR="00881BC1" w:rsidRDefault="0023350D" w:rsidP="00881BC1">
            <w:pPr>
              <w:jc w:val="both"/>
              <w:rPr>
                <w:b/>
                <w:i/>
                <w:color w:val="425EA9" w:themeColor="accent5" w:themeShade="BF"/>
                <w:u w:val="single"/>
              </w:rPr>
            </w:pPr>
            <w:r>
              <w:rPr>
                <w:b/>
                <w:i/>
                <w:color w:val="425EA9" w:themeColor="accent5" w:themeShade="BF"/>
                <w:u w:val="single"/>
              </w:rPr>
              <w:t>3</w:t>
            </w:r>
          </w:p>
        </w:tc>
        <w:tc>
          <w:tcPr>
            <w:tcW w:w="1146" w:type="dxa"/>
          </w:tcPr>
          <w:p w14:paraId="27A636B5" w14:textId="77777777" w:rsidR="00881BC1" w:rsidRDefault="0023350D" w:rsidP="00881BC1">
            <w:pPr>
              <w:jc w:val="both"/>
              <w:rPr>
                <w:b/>
                <w:i/>
                <w:color w:val="425EA9" w:themeColor="accent5" w:themeShade="BF"/>
                <w:u w:val="single"/>
              </w:rPr>
            </w:pPr>
            <w:r>
              <w:rPr>
                <w:b/>
                <w:i/>
                <w:color w:val="425EA9" w:themeColor="accent5" w:themeShade="BF"/>
                <w:u w:val="single"/>
              </w:rPr>
              <w:t>4</w:t>
            </w:r>
          </w:p>
        </w:tc>
        <w:tc>
          <w:tcPr>
            <w:tcW w:w="1191" w:type="dxa"/>
          </w:tcPr>
          <w:p w14:paraId="2E8D7979" w14:textId="77777777" w:rsidR="00881BC1" w:rsidRDefault="0023350D" w:rsidP="00881BC1">
            <w:pPr>
              <w:jc w:val="both"/>
              <w:rPr>
                <w:b/>
                <w:i/>
                <w:color w:val="425EA9" w:themeColor="accent5" w:themeShade="BF"/>
                <w:u w:val="single"/>
              </w:rPr>
            </w:pPr>
            <w:r>
              <w:rPr>
                <w:b/>
                <w:i/>
                <w:color w:val="425EA9" w:themeColor="accent5" w:themeShade="BF"/>
                <w:u w:val="single"/>
              </w:rPr>
              <w:t>4</w:t>
            </w:r>
          </w:p>
        </w:tc>
      </w:tr>
      <w:tr w:rsidR="00881BC1" w14:paraId="22B7F9CA" w14:textId="77777777" w:rsidTr="00982CFD">
        <w:trPr>
          <w:trHeight w:val="385"/>
        </w:trPr>
        <w:tc>
          <w:tcPr>
            <w:tcW w:w="4438" w:type="dxa"/>
            <w:vAlign w:val="center"/>
          </w:tcPr>
          <w:p w14:paraId="53C1832C" w14:textId="77777777" w:rsidR="00881BC1" w:rsidRDefault="00881BC1" w:rsidP="00881BC1">
            <w:pPr>
              <w:rPr>
                <w:color w:val="auto"/>
                <w:lang w:bidi="tr-TR"/>
              </w:rPr>
            </w:pPr>
            <w:r>
              <w:rPr>
                <w:color w:val="auto"/>
                <w:lang w:bidi="tr-TR"/>
              </w:rPr>
              <w:t>Programda ders veren Ders Saat Ücretli(DSÜ) öğretim elemanı sayısı</w:t>
            </w:r>
          </w:p>
        </w:tc>
        <w:tc>
          <w:tcPr>
            <w:tcW w:w="1002" w:type="dxa"/>
          </w:tcPr>
          <w:p w14:paraId="41D2000F" w14:textId="77777777" w:rsidR="00881BC1" w:rsidRDefault="0023350D" w:rsidP="00881BC1">
            <w:pPr>
              <w:jc w:val="both"/>
              <w:rPr>
                <w:b/>
                <w:i/>
                <w:color w:val="425EA9" w:themeColor="accent5" w:themeShade="BF"/>
                <w:u w:val="single"/>
              </w:rPr>
            </w:pPr>
            <w:r>
              <w:rPr>
                <w:b/>
                <w:i/>
                <w:color w:val="425EA9" w:themeColor="accent5" w:themeShade="BF"/>
                <w:u w:val="single"/>
              </w:rPr>
              <w:t>1</w:t>
            </w:r>
          </w:p>
        </w:tc>
        <w:tc>
          <w:tcPr>
            <w:tcW w:w="1146" w:type="dxa"/>
          </w:tcPr>
          <w:p w14:paraId="30590775"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46" w:type="dxa"/>
          </w:tcPr>
          <w:p w14:paraId="627FDC55" w14:textId="77777777" w:rsidR="00881BC1" w:rsidRDefault="0023350D" w:rsidP="00881BC1">
            <w:pPr>
              <w:jc w:val="both"/>
              <w:rPr>
                <w:b/>
                <w:i/>
                <w:color w:val="425EA9" w:themeColor="accent5" w:themeShade="BF"/>
                <w:u w:val="single"/>
              </w:rPr>
            </w:pPr>
            <w:r>
              <w:rPr>
                <w:b/>
                <w:i/>
                <w:color w:val="425EA9" w:themeColor="accent5" w:themeShade="BF"/>
                <w:u w:val="single"/>
              </w:rPr>
              <w:t>2</w:t>
            </w:r>
          </w:p>
        </w:tc>
        <w:tc>
          <w:tcPr>
            <w:tcW w:w="1191" w:type="dxa"/>
          </w:tcPr>
          <w:p w14:paraId="5E3497FF" w14:textId="77777777" w:rsidR="00881BC1" w:rsidRDefault="0023350D" w:rsidP="00881BC1">
            <w:pPr>
              <w:jc w:val="both"/>
              <w:rPr>
                <w:b/>
                <w:i/>
                <w:color w:val="425EA9" w:themeColor="accent5" w:themeShade="BF"/>
                <w:u w:val="single"/>
              </w:rPr>
            </w:pPr>
            <w:r>
              <w:rPr>
                <w:b/>
                <w:i/>
                <w:color w:val="425EA9" w:themeColor="accent5" w:themeShade="BF"/>
                <w:u w:val="single"/>
              </w:rPr>
              <w:t>1</w:t>
            </w:r>
          </w:p>
        </w:tc>
      </w:tr>
      <w:tr w:rsidR="00982CFD" w14:paraId="61FF4467" w14:textId="77777777" w:rsidTr="00982CFD">
        <w:trPr>
          <w:trHeight w:val="464"/>
        </w:trPr>
        <w:tc>
          <w:tcPr>
            <w:tcW w:w="4438" w:type="dxa"/>
            <w:vAlign w:val="center"/>
          </w:tcPr>
          <w:p w14:paraId="06F6804B" w14:textId="77777777" w:rsidR="00982CFD" w:rsidRDefault="00982CFD" w:rsidP="00881BC1">
            <w:pPr>
              <w:rPr>
                <w:color w:val="auto"/>
                <w:lang w:bidi="tr-TR"/>
              </w:rPr>
            </w:pPr>
            <w:r>
              <w:rPr>
                <w:color w:val="auto"/>
                <w:lang w:bidi="tr-TR"/>
              </w:rPr>
              <w:t>Danışmanlık yapan öğretim elemanı sayısı</w:t>
            </w:r>
          </w:p>
        </w:tc>
        <w:tc>
          <w:tcPr>
            <w:tcW w:w="1002" w:type="dxa"/>
          </w:tcPr>
          <w:p w14:paraId="39A482C8" w14:textId="77777777" w:rsidR="00982CFD" w:rsidRDefault="0023350D" w:rsidP="00881BC1">
            <w:pPr>
              <w:jc w:val="both"/>
              <w:rPr>
                <w:b/>
                <w:i/>
                <w:color w:val="425EA9" w:themeColor="accent5" w:themeShade="BF"/>
                <w:u w:val="single"/>
              </w:rPr>
            </w:pPr>
            <w:r>
              <w:rPr>
                <w:b/>
                <w:i/>
                <w:color w:val="425EA9" w:themeColor="accent5" w:themeShade="BF"/>
                <w:u w:val="single"/>
              </w:rPr>
              <w:t>6</w:t>
            </w:r>
          </w:p>
        </w:tc>
        <w:tc>
          <w:tcPr>
            <w:tcW w:w="1146" w:type="dxa"/>
          </w:tcPr>
          <w:p w14:paraId="7739FBB5" w14:textId="77777777" w:rsidR="00982CFD" w:rsidRDefault="0023350D" w:rsidP="00881BC1">
            <w:pPr>
              <w:jc w:val="both"/>
              <w:rPr>
                <w:b/>
                <w:i/>
                <w:color w:val="425EA9" w:themeColor="accent5" w:themeShade="BF"/>
                <w:u w:val="single"/>
              </w:rPr>
            </w:pPr>
            <w:r>
              <w:rPr>
                <w:b/>
                <w:i/>
                <w:color w:val="425EA9" w:themeColor="accent5" w:themeShade="BF"/>
                <w:u w:val="single"/>
              </w:rPr>
              <w:t>7</w:t>
            </w:r>
          </w:p>
        </w:tc>
        <w:tc>
          <w:tcPr>
            <w:tcW w:w="1146" w:type="dxa"/>
          </w:tcPr>
          <w:p w14:paraId="067A52C8" w14:textId="77777777" w:rsidR="00982CFD" w:rsidRDefault="0023350D" w:rsidP="00881BC1">
            <w:pPr>
              <w:jc w:val="both"/>
              <w:rPr>
                <w:b/>
                <w:i/>
                <w:color w:val="425EA9" w:themeColor="accent5" w:themeShade="BF"/>
                <w:u w:val="single"/>
              </w:rPr>
            </w:pPr>
            <w:r>
              <w:rPr>
                <w:b/>
                <w:i/>
                <w:color w:val="425EA9" w:themeColor="accent5" w:themeShade="BF"/>
                <w:u w:val="single"/>
              </w:rPr>
              <w:t>8</w:t>
            </w:r>
          </w:p>
        </w:tc>
        <w:tc>
          <w:tcPr>
            <w:tcW w:w="1191" w:type="dxa"/>
          </w:tcPr>
          <w:p w14:paraId="1DC6783B" w14:textId="77777777" w:rsidR="00982CFD" w:rsidRDefault="0023350D" w:rsidP="00881BC1">
            <w:pPr>
              <w:jc w:val="both"/>
              <w:rPr>
                <w:b/>
                <w:i/>
                <w:color w:val="425EA9" w:themeColor="accent5" w:themeShade="BF"/>
                <w:u w:val="single"/>
              </w:rPr>
            </w:pPr>
            <w:r>
              <w:rPr>
                <w:b/>
                <w:i/>
                <w:color w:val="425EA9" w:themeColor="accent5" w:themeShade="BF"/>
                <w:u w:val="single"/>
              </w:rPr>
              <w:t>9</w:t>
            </w:r>
          </w:p>
        </w:tc>
      </w:tr>
      <w:tr w:rsidR="00982CFD" w14:paraId="4263460B" w14:textId="77777777" w:rsidTr="00982CFD">
        <w:trPr>
          <w:trHeight w:val="686"/>
        </w:trPr>
        <w:tc>
          <w:tcPr>
            <w:tcW w:w="4438" w:type="dxa"/>
            <w:vAlign w:val="center"/>
          </w:tcPr>
          <w:p w14:paraId="18EFFC83" w14:textId="77777777" w:rsidR="00881BC1" w:rsidRPr="00E7020D" w:rsidRDefault="00881BC1" w:rsidP="00881BC1">
            <w:pPr>
              <w:jc w:val="both"/>
              <w:rPr>
                <w:color w:val="auto"/>
                <w:lang w:bidi="tr-TR"/>
              </w:rPr>
            </w:pPr>
            <w:r w:rsidRPr="00881BC1">
              <w:rPr>
                <w:color w:val="auto"/>
                <w:lang w:bidi="tr-TR"/>
              </w:rPr>
              <w:t>Eğiticilerin eğitimi programları kapsamında eğitim alan öğretim elemanı sayısı</w:t>
            </w:r>
          </w:p>
        </w:tc>
        <w:tc>
          <w:tcPr>
            <w:tcW w:w="1002" w:type="dxa"/>
          </w:tcPr>
          <w:p w14:paraId="49B6DFF1" w14:textId="77777777" w:rsidR="00881BC1" w:rsidRDefault="0023350D" w:rsidP="003104DE">
            <w:pPr>
              <w:jc w:val="both"/>
              <w:rPr>
                <w:b/>
                <w:i/>
                <w:color w:val="425EA9" w:themeColor="accent5" w:themeShade="BF"/>
                <w:u w:val="single"/>
              </w:rPr>
            </w:pPr>
            <w:r>
              <w:rPr>
                <w:b/>
                <w:i/>
                <w:color w:val="425EA9" w:themeColor="accent5" w:themeShade="BF"/>
                <w:u w:val="single"/>
              </w:rPr>
              <w:t>4</w:t>
            </w:r>
          </w:p>
        </w:tc>
        <w:tc>
          <w:tcPr>
            <w:tcW w:w="1146" w:type="dxa"/>
          </w:tcPr>
          <w:p w14:paraId="07B9FCCB" w14:textId="77777777" w:rsidR="00881BC1" w:rsidRDefault="0023350D" w:rsidP="003104DE">
            <w:pPr>
              <w:jc w:val="both"/>
              <w:rPr>
                <w:b/>
                <w:i/>
                <w:color w:val="425EA9" w:themeColor="accent5" w:themeShade="BF"/>
                <w:u w:val="single"/>
              </w:rPr>
            </w:pPr>
            <w:r>
              <w:rPr>
                <w:b/>
                <w:i/>
                <w:color w:val="425EA9" w:themeColor="accent5" w:themeShade="BF"/>
                <w:u w:val="single"/>
              </w:rPr>
              <w:t>2</w:t>
            </w:r>
          </w:p>
        </w:tc>
        <w:tc>
          <w:tcPr>
            <w:tcW w:w="1146" w:type="dxa"/>
          </w:tcPr>
          <w:p w14:paraId="05239BDE" w14:textId="77777777" w:rsidR="00881BC1" w:rsidRDefault="0023350D" w:rsidP="003104DE">
            <w:pPr>
              <w:jc w:val="both"/>
              <w:rPr>
                <w:b/>
                <w:i/>
                <w:color w:val="425EA9" w:themeColor="accent5" w:themeShade="BF"/>
                <w:u w:val="single"/>
              </w:rPr>
            </w:pPr>
            <w:r>
              <w:rPr>
                <w:b/>
                <w:i/>
                <w:color w:val="425EA9" w:themeColor="accent5" w:themeShade="BF"/>
                <w:u w:val="single"/>
              </w:rPr>
              <w:t>4</w:t>
            </w:r>
          </w:p>
        </w:tc>
        <w:tc>
          <w:tcPr>
            <w:tcW w:w="1191" w:type="dxa"/>
          </w:tcPr>
          <w:p w14:paraId="421F35E4" w14:textId="77777777" w:rsidR="00881BC1" w:rsidRDefault="0023350D" w:rsidP="003104DE">
            <w:pPr>
              <w:jc w:val="both"/>
              <w:rPr>
                <w:b/>
                <w:i/>
                <w:color w:val="425EA9" w:themeColor="accent5" w:themeShade="BF"/>
                <w:u w:val="single"/>
              </w:rPr>
            </w:pPr>
            <w:r>
              <w:rPr>
                <w:b/>
                <w:i/>
                <w:color w:val="425EA9" w:themeColor="accent5" w:themeShade="BF"/>
                <w:u w:val="single"/>
              </w:rPr>
              <w:t>1</w:t>
            </w:r>
          </w:p>
        </w:tc>
      </w:tr>
      <w:tr w:rsidR="00982CFD" w14:paraId="33F72733" w14:textId="77777777" w:rsidTr="00982CFD">
        <w:trPr>
          <w:trHeight w:val="192"/>
        </w:trPr>
        <w:tc>
          <w:tcPr>
            <w:tcW w:w="4438" w:type="dxa"/>
            <w:vAlign w:val="center"/>
          </w:tcPr>
          <w:p w14:paraId="7582E225" w14:textId="77777777" w:rsidR="00881BC1" w:rsidRPr="00E7020D" w:rsidRDefault="00881BC1" w:rsidP="00881BC1">
            <w:pPr>
              <w:jc w:val="both"/>
              <w:rPr>
                <w:color w:val="auto"/>
                <w:lang w:bidi="tr-TR"/>
              </w:rPr>
            </w:pPr>
            <w:r w:rsidRPr="00881BC1">
              <w:rPr>
                <w:color w:val="auto"/>
                <w:lang w:bidi="tr-TR"/>
              </w:rPr>
              <w:t>Ders veren kadrolu öğretim elemanlarının haftalık ders saati sayısının iki dönemlik ortalaması</w:t>
            </w:r>
          </w:p>
        </w:tc>
        <w:tc>
          <w:tcPr>
            <w:tcW w:w="1002" w:type="dxa"/>
          </w:tcPr>
          <w:p w14:paraId="392A9097" w14:textId="77777777" w:rsidR="00881BC1" w:rsidRDefault="0023350D" w:rsidP="003104DE">
            <w:pPr>
              <w:jc w:val="both"/>
              <w:rPr>
                <w:b/>
                <w:i/>
                <w:color w:val="425EA9" w:themeColor="accent5" w:themeShade="BF"/>
                <w:u w:val="single"/>
              </w:rPr>
            </w:pPr>
            <w:r>
              <w:rPr>
                <w:b/>
                <w:i/>
                <w:color w:val="425EA9" w:themeColor="accent5" w:themeShade="BF"/>
                <w:u w:val="single"/>
              </w:rPr>
              <w:t>21</w:t>
            </w:r>
          </w:p>
        </w:tc>
        <w:tc>
          <w:tcPr>
            <w:tcW w:w="1146" w:type="dxa"/>
          </w:tcPr>
          <w:p w14:paraId="30F9C11B" w14:textId="77777777" w:rsidR="00881BC1" w:rsidRDefault="0023350D" w:rsidP="003104DE">
            <w:pPr>
              <w:jc w:val="both"/>
              <w:rPr>
                <w:b/>
                <w:i/>
                <w:color w:val="425EA9" w:themeColor="accent5" w:themeShade="BF"/>
                <w:u w:val="single"/>
              </w:rPr>
            </w:pPr>
            <w:r>
              <w:rPr>
                <w:b/>
                <w:i/>
                <w:color w:val="425EA9" w:themeColor="accent5" w:themeShade="BF"/>
                <w:u w:val="single"/>
              </w:rPr>
              <w:t>18</w:t>
            </w:r>
          </w:p>
        </w:tc>
        <w:tc>
          <w:tcPr>
            <w:tcW w:w="1146" w:type="dxa"/>
          </w:tcPr>
          <w:p w14:paraId="7871F0E3" w14:textId="77777777" w:rsidR="00881BC1" w:rsidRDefault="0023350D" w:rsidP="003104DE">
            <w:pPr>
              <w:jc w:val="both"/>
              <w:rPr>
                <w:b/>
                <w:i/>
                <w:color w:val="425EA9" w:themeColor="accent5" w:themeShade="BF"/>
                <w:u w:val="single"/>
              </w:rPr>
            </w:pPr>
            <w:r>
              <w:rPr>
                <w:b/>
                <w:i/>
                <w:color w:val="425EA9" w:themeColor="accent5" w:themeShade="BF"/>
                <w:u w:val="single"/>
              </w:rPr>
              <w:t>16</w:t>
            </w:r>
          </w:p>
        </w:tc>
        <w:tc>
          <w:tcPr>
            <w:tcW w:w="1191" w:type="dxa"/>
          </w:tcPr>
          <w:p w14:paraId="46332AA0" w14:textId="77777777" w:rsidR="00881BC1" w:rsidRDefault="0023350D" w:rsidP="003104DE">
            <w:pPr>
              <w:jc w:val="both"/>
              <w:rPr>
                <w:b/>
                <w:i/>
                <w:color w:val="425EA9" w:themeColor="accent5" w:themeShade="BF"/>
                <w:u w:val="single"/>
              </w:rPr>
            </w:pPr>
            <w:r>
              <w:rPr>
                <w:b/>
                <w:i/>
                <w:color w:val="425EA9" w:themeColor="accent5" w:themeShade="BF"/>
                <w:u w:val="single"/>
              </w:rPr>
              <w:t>15</w:t>
            </w:r>
          </w:p>
        </w:tc>
      </w:tr>
      <w:tr w:rsidR="00982CFD" w14:paraId="52C480E4" w14:textId="77777777" w:rsidTr="00982CFD">
        <w:trPr>
          <w:trHeight w:val="385"/>
        </w:trPr>
        <w:tc>
          <w:tcPr>
            <w:tcW w:w="4438" w:type="dxa"/>
            <w:vAlign w:val="center"/>
          </w:tcPr>
          <w:p w14:paraId="2BA798A9" w14:textId="77777777" w:rsidR="00881BC1" w:rsidRPr="00E7020D" w:rsidRDefault="00881BC1" w:rsidP="00982CFD">
            <w:pPr>
              <w:jc w:val="both"/>
              <w:rPr>
                <w:color w:val="auto"/>
                <w:lang w:bidi="tr-TR"/>
              </w:rPr>
            </w:pPr>
            <w:r>
              <w:rPr>
                <w:color w:val="auto"/>
                <w:lang w:bidi="tr-TR"/>
              </w:rPr>
              <w:t xml:space="preserve">Programda ders veren Ders Saat Ücretli(DSÜ) öğretim elemanlarının haftalık ders saati </w:t>
            </w:r>
            <w:r w:rsidR="00982CFD" w:rsidRPr="00881BC1">
              <w:rPr>
                <w:color w:val="auto"/>
                <w:lang w:bidi="tr-TR"/>
              </w:rPr>
              <w:t>sayısının iki dönemlik ortalaması</w:t>
            </w:r>
          </w:p>
        </w:tc>
        <w:tc>
          <w:tcPr>
            <w:tcW w:w="1002" w:type="dxa"/>
          </w:tcPr>
          <w:p w14:paraId="579849A9" w14:textId="77777777" w:rsidR="00881BC1" w:rsidRDefault="0023350D" w:rsidP="003104DE">
            <w:pPr>
              <w:jc w:val="both"/>
              <w:rPr>
                <w:b/>
                <w:i/>
                <w:color w:val="425EA9" w:themeColor="accent5" w:themeShade="BF"/>
                <w:u w:val="single"/>
              </w:rPr>
            </w:pPr>
            <w:r>
              <w:rPr>
                <w:b/>
                <w:i/>
                <w:color w:val="425EA9" w:themeColor="accent5" w:themeShade="BF"/>
                <w:u w:val="single"/>
              </w:rPr>
              <w:t>3</w:t>
            </w:r>
          </w:p>
        </w:tc>
        <w:tc>
          <w:tcPr>
            <w:tcW w:w="1146" w:type="dxa"/>
          </w:tcPr>
          <w:p w14:paraId="084EB010" w14:textId="77777777" w:rsidR="00881BC1" w:rsidRDefault="0023350D" w:rsidP="003104DE">
            <w:pPr>
              <w:jc w:val="both"/>
              <w:rPr>
                <w:b/>
                <w:i/>
                <w:color w:val="425EA9" w:themeColor="accent5" w:themeShade="BF"/>
                <w:u w:val="single"/>
              </w:rPr>
            </w:pPr>
            <w:r>
              <w:rPr>
                <w:b/>
                <w:i/>
                <w:color w:val="425EA9" w:themeColor="accent5" w:themeShade="BF"/>
                <w:u w:val="single"/>
              </w:rPr>
              <w:t>3</w:t>
            </w:r>
          </w:p>
        </w:tc>
        <w:tc>
          <w:tcPr>
            <w:tcW w:w="1146" w:type="dxa"/>
          </w:tcPr>
          <w:p w14:paraId="4DC51D38" w14:textId="77777777" w:rsidR="00881BC1" w:rsidRDefault="0023350D" w:rsidP="003104DE">
            <w:pPr>
              <w:jc w:val="both"/>
              <w:rPr>
                <w:b/>
                <w:i/>
                <w:color w:val="425EA9" w:themeColor="accent5" w:themeShade="BF"/>
                <w:u w:val="single"/>
              </w:rPr>
            </w:pPr>
            <w:r>
              <w:rPr>
                <w:b/>
                <w:i/>
                <w:color w:val="425EA9" w:themeColor="accent5" w:themeShade="BF"/>
                <w:u w:val="single"/>
              </w:rPr>
              <w:t>3</w:t>
            </w:r>
          </w:p>
        </w:tc>
        <w:tc>
          <w:tcPr>
            <w:tcW w:w="1191" w:type="dxa"/>
          </w:tcPr>
          <w:p w14:paraId="1DFECB28" w14:textId="77777777" w:rsidR="00881BC1" w:rsidRDefault="0023350D" w:rsidP="003104DE">
            <w:pPr>
              <w:jc w:val="both"/>
              <w:rPr>
                <w:b/>
                <w:i/>
                <w:color w:val="425EA9" w:themeColor="accent5" w:themeShade="BF"/>
                <w:u w:val="single"/>
              </w:rPr>
            </w:pPr>
            <w:r>
              <w:rPr>
                <w:b/>
                <w:i/>
                <w:color w:val="425EA9" w:themeColor="accent5" w:themeShade="BF"/>
                <w:u w:val="single"/>
              </w:rPr>
              <w:t>3</w:t>
            </w:r>
          </w:p>
        </w:tc>
      </w:tr>
      <w:tr w:rsidR="00982CFD" w14:paraId="180CD230" w14:textId="77777777" w:rsidTr="00982CFD">
        <w:trPr>
          <w:trHeight w:val="385"/>
        </w:trPr>
        <w:tc>
          <w:tcPr>
            <w:tcW w:w="4438" w:type="dxa"/>
          </w:tcPr>
          <w:p w14:paraId="57918FFB" w14:textId="77777777" w:rsidR="00881BC1" w:rsidRPr="00E7020D" w:rsidRDefault="00881BC1" w:rsidP="003104DE">
            <w:pPr>
              <w:rPr>
                <w:color w:val="auto"/>
                <w:lang w:bidi="tr-TR"/>
              </w:rPr>
            </w:pPr>
          </w:p>
        </w:tc>
        <w:tc>
          <w:tcPr>
            <w:tcW w:w="1002" w:type="dxa"/>
          </w:tcPr>
          <w:p w14:paraId="064D7245" w14:textId="77777777" w:rsidR="00881BC1" w:rsidRDefault="00881BC1" w:rsidP="003104DE">
            <w:pPr>
              <w:jc w:val="both"/>
              <w:rPr>
                <w:b/>
                <w:i/>
                <w:color w:val="425EA9" w:themeColor="accent5" w:themeShade="BF"/>
                <w:u w:val="single"/>
              </w:rPr>
            </w:pPr>
          </w:p>
        </w:tc>
        <w:tc>
          <w:tcPr>
            <w:tcW w:w="1146" w:type="dxa"/>
          </w:tcPr>
          <w:p w14:paraId="64256BA0" w14:textId="77777777" w:rsidR="00881BC1" w:rsidRDefault="00881BC1" w:rsidP="003104DE">
            <w:pPr>
              <w:jc w:val="both"/>
              <w:rPr>
                <w:b/>
                <w:i/>
                <w:color w:val="425EA9" w:themeColor="accent5" w:themeShade="BF"/>
                <w:u w:val="single"/>
              </w:rPr>
            </w:pPr>
          </w:p>
        </w:tc>
        <w:tc>
          <w:tcPr>
            <w:tcW w:w="1146" w:type="dxa"/>
          </w:tcPr>
          <w:p w14:paraId="0A9EB990" w14:textId="77777777" w:rsidR="00881BC1" w:rsidRDefault="00881BC1" w:rsidP="003104DE">
            <w:pPr>
              <w:jc w:val="both"/>
              <w:rPr>
                <w:b/>
                <w:i/>
                <w:color w:val="425EA9" w:themeColor="accent5" w:themeShade="BF"/>
                <w:u w:val="single"/>
              </w:rPr>
            </w:pPr>
          </w:p>
        </w:tc>
        <w:tc>
          <w:tcPr>
            <w:tcW w:w="1191" w:type="dxa"/>
          </w:tcPr>
          <w:p w14:paraId="06417407" w14:textId="77777777" w:rsidR="00881BC1" w:rsidRDefault="00881BC1" w:rsidP="003104DE">
            <w:pPr>
              <w:jc w:val="both"/>
              <w:rPr>
                <w:b/>
                <w:i/>
                <w:color w:val="425EA9" w:themeColor="accent5" w:themeShade="BF"/>
                <w:u w:val="single"/>
              </w:rPr>
            </w:pPr>
          </w:p>
        </w:tc>
      </w:tr>
      <w:tr w:rsidR="00982CFD" w14:paraId="60376BA0" w14:textId="77777777" w:rsidTr="00982CFD">
        <w:trPr>
          <w:trHeight w:val="385"/>
        </w:trPr>
        <w:tc>
          <w:tcPr>
            <w:tcW w:w="4438" w:type="dxa"/>
          </w:tcPr>
          <w:p w14:paraId="3EE84445" w14:textId="77777777" w:rsidR="00881BC1" w:rsidRDefault="00881BC1" w:rsidP="003104DE">
            <w:pPr>
              <w:rPr>
                <w:color w:val="auto"/>
                <w:lang w:bidi="tr-TR"/>
              </w:rPr>
            </w:pPr>
          </w:p>
        </w:tc>
        <w:tc>
          <w:tcPr>
            <w:tcW w:w="1002" w:type="dxa"/>
          </w:tcPr>
          <w:p w14:paraId="6F8FD3D2" w14:textId="77777777" w:rsidR="00881BC1" w:rsidRDefault="00881BC1" w:rsidP="003104DE">
            <w:pPr>
              <w:jc w:val="both"/>
              <w:rPr>
                <w:b/>
                <w:i/>
                <w:color w:val="425EA9" w:themeColor="accent5" w:themeShade="BF"/>
                <w:u w:val="single"/>
              </w:rPr>
            </w:pPr>
          </w:p>
        </w:tc>
        <w:tc>
          <w:tcPr>
            <w:tcW w:w="1146" w:type="dxa"/>
          </w:tcPr>
          <w:p w14:paraId="7BBE0770" w14:textId="77777777" w:rsidR="00881BC1" w:rsidRDefault="00881BC1" w:rsidP="003104DE">
            <w:pPr>
              <w:jc w:val="both"/>
              <w:rPr>
                <w:b/>
                <w:i/>
                <w:color w:val="425EA9" w:themeColor="accent5" w:themeShade="BF"/>
                <w:u w:val="single"/>
              </w:rPr>
            </w:pPr>
          </w:p>
        </w:tc>
        <w:tc>
          <w:tcPr>
            <w:tcW w:w="1146" w:type="dxa"/>
          </w:tcPr>
          <w:p w14:paraId="4430401C" w14:textId="77777777" w:rsidR="00881BC1" w:rsidRDefault="00881BC1" w:rsidP="003104DE">
            <w:pPr>
              <w:jc w:val="both"/>
              <w:rPr>
                <w:b/>
                <w:i/>
                <w:color w:val="425EA9" w:themeColor="accent5" w:themeShade="BF"/>
                <w:u w:val="single"/>
              </w:rPr>
            </w:pPr>
          </w:p>
        </w:tc>
        <w:tc>
          <w:tcPr>
            <w:tcW w:w="1191" w:type="dxa"/>
          </w:tcPr>
          <w:p w14:paraId="0A1845B8" w14:textId="77777777" w:rsidR="00881BC1" w:rsidRDefault="00881BC1" w:rsidP="003104DE">
            <w:pPr>
              <w:jc w:val="both"/>
              <w:rPr>
                <w:b/>
                <w:i/>
                <w:color w:val="425EA9" w:themeColor="accent5" w:themeShade="BF"/>
                <w:u w:val="single"/>
              </w:rPr>
            </w:pPr>
          </w:p>
        </w:tc>
      </w:tr>
    </w:tbl>
    <w:p w14:paraId="4928B36A" w14:textId="77777777" w:rsidR="00881BC1" w:rsidRPr="00545079" w:rsidRDefault="00881BC1" w:rsidP="00E7020D">
      <w:pPr>
        <w:jc w:val="both"/>
        <w:rPr>
          <w:b/>
          <w:i/>
          <w:color w:val="425EA9" w:themeColor="accent5" w:themeShade="BF"/>
          <w:u w:val="single"/>
        </w:rPr>
      </w:pPr>
    </w:p>
    <w:p w14:paraId="3977BEA1" w14:textId="77777777" w:rsidR="00545079" w:rsidRDefault="00545079" w:rsidP="00545079">
      <w:pPr>
        <w:rPr>
          <w:lang w:bidi="tr-TR"/>
        </w:rPr>
      </w:pPr>
    </w:p>
    <w:p w14:paraId="41D8E727" w14:textId="77777777" w:rsidR="00982CFD" w:rsidRDefault="00982CFD" w:rsidP="00545079">
      <w:pPr>
        <w:rPr>
          <w:lang w:bidi="tr-TR"/>
        </w:rPr>
      </w:pPr>
    </w:p>
    <w:p w14:paraId="392893A4" w14:textId="77777777" w:rsidR="00982CFD" w:rsidRDefault="00982CFD" w:rsidP="00545079">
      <w:pPr>
        <w:rPr>
          <w:lang w:bidi="tr-TR"/>
        </w:rPr>
      </w:pPr>
    </w:p>
    <w:p w14:paraId="246F573A" w14:textId="65B2D649" w:rsidR="00982CFD" w:rsidRDefault="00982CFD" w:rsidP="00545079">
      <w:pPr>
        <w:rPr>
          <w:lang w:bidi="tr-TR"/>
        </w:rPr>
      </w:pPr>
    </w:p>
    <w:p w14:paraId="5E7220E3" w14:textId="77777777" w:rsidR="00FA051D" w:rsidRPr="00FA051D" w:rsidRDefault="00CE2811" w:rsidP="00545079">
      <w:pPr>
        <w:rPr>
          <w:b/>
          <w:color w:val="00B0F0"/>
        </w:rPr>
      </w:pPr>
      <w:r w:rsidRPr="00CE2811">
        <w:rPr>
          <w:b/>
          <w:color w:val="000000" w:themeColor="text1"/>
          <w:sz w:val="24"/>
        </w:rPr>
        <w:lastRenderedPageBreak/>
        <w:t>A</w:t>
      </w:r>
      <w:r>
        <w:rPr>
          <w:lang w:bidi="tr-TR"/>
        </w:rPr>
        <w:t xml:space="preserve">. </w:t>
      </w:r>
      <w:r w:rsidR="00FA051D" w:rsidRPr="00FA051D">
        <w:rPr>
          <w:b/>
          <w:color w:val="000000" w:themeColor="text1"/>
          <w:sz w:val="24"/>
        </w:rPr>
        <w:t>LİDERLİK, YÖNETİM ve KALİTE</w:t>
      </w:r>
    </w:p>
    <w:p w14:paraId="5B6495FB" w14:textId="0D19E0AD" w:rsidR="00FA051D" w:rsidRDefault="00FA051D" w:rsidP="00FA051D">
      <w:pPr>
        <w:jc w:val="both"/>
        <w:rPr>
          <w:b/>
          <w:i/>
          <w:color w:val="425EA9" w:themeColor="accent5" w:themeShade="BF"/>
          <w:u w:val="single"/>
        </w:rPr>
      </w:pPr>
      <w:r w:rsidRPr="00CE2811">
        <w:rPr>
          <w:b/>
          <w:i/>
          <w:color w:val="425EA9" w:themeColor="accent5" w:themeShade="BF"/>
          <w:u w:val="single"/>
        </w:rPr>
        <w:t xml:space="preserve">A.1. </w:t>
      </w:r>
      <w:r w:rsidR="00CE2811" w:rsidRPr="00CE2811">
        <w:rPr>
          <w:b/>
          <w:i/>
          <w:color w:val="425EA9" w:themeColor="accent5" w:themeShade="BF"/>
          <w:u w:val="single"/>
        </w:rPr>
        <w:t>Yönetim</w:t>
      </w:r>
      <w:r w:rsidRPr="00CE2811">
        <w:rPr>
          <w:b/>
          <w:i/>
          <w:color w:val="425EA9" w:themeColor="accent5" w:themeShade="BF"/>
          <w:u w:val="single"/>
        </w:rPr>
        <w:t xml:space="preserve"> ve Kalite</w:t>
      </w:r>
    </w:p>
    <w:p w14:paraId="7E5FAF00" w14:textId="77777777" w:rsidR="003104DE" w:rsidRDefault="003104DE" w:rsidP="003104DE">
      <w:pPr>
        <w:pStyle w:val="ListeParagraf"/>
        <w:numPr>
          <w:ilvl w:val="0"/>
          <w:numId w:val="19"/>
        </w:numPr>
        <w:jc w:val="both"/>
        <w:rPr>
          <w:color w:val="000000" w:themeColor="text1"/>
        </w:rPr>
      </w:pPr>
      <w:r w:rsidRPr="00D56202">
        <w:rPr>
          <w:color w:val="000000" w:themeColor="text1"/>
        </w:rPr>
        <w:t xml:space="preserve">Fizyoterapi ve Rehabilitasyon Bölümü yönetim modeli olarak Sağlık Bilimleri </w:t>
      </w:r>
      <w:proofErr w:type="spellStart"/>
      <w:r w:rsidRPr="00D56202">
        <w:rPr>
          <w:color w:val="000000" w:themeColor="text1"/>
        </w:rPr>
        <w:t>Dek</w:t>
      </w:r>
      <w:r>
        <w:rPr>
          <w:color w:val="000000" w:themeColor="text1"/>
        </w:rPr>
        <w:t>anlığı’na</w:t>
      </w:r>
      <w:proofErr w:type="spellEnd"/>
      <w:r>
        <w:rPr>
          <w:color w:val="000000" w:themeColor="text1"/>
        </w:rPr>
        <w:t xml:space="preserve"> bağlıdır. Bölümde 2021-2022 akademik yılında 4 profesör, 1</w:t>
      </w:r>
      <w:r w:rsidRPr="00D56202">
        <w:rPr>
          <w:color w:val="000000" w:themeColor="text1"/>
        </w:rPr>
        <w:t xml:space="preserve"> doçent, 2 doktor öğretim üyesi görev yapmaktadır. Öğretim üyeleri Bölüm Başkanına bağlıdır. </w:t>
      </w:r>
    </w:p>
    <w:p w14:paraId="37C99FA4" w14:textId="77777777" w:rsidR="003104DE" w:rsidRDefault="003104DE" w:rsidP="003104DE">
      <w:pPr>
        <w:pStyle w:val="ListeParagraf"/>
        <w:numPr>
          <w:ilvl w:val="0"/>
          <w:numId w:val="19"/>
        </w:numPr>
        <w:jc w:val="both"/>
        <w:rPr>
          <w:color w:val="000000" w:themeColor="text1"/>
        </w:rPr>
      </w:pPr>
      <w:r>
        <w:rPr>
          <w:color w:val="000000" w:themeColor="text1"/>
        </w:rPr>
        <w:t xml:space="preserve">Organizasyon Şemasına aşağıdaki bağlantıdan ulaşılabilir: </w:t>
      </w:r>
    </w:p>
    <w:p w14:paraId="4CFE2E2B" w14:textId="77777777" w:rsidR="003104DE" w:rsidRDefault="003104DE" w:rsidP="003104DE">
      <w:pPr>
        <w:pStyle w:val="ListeParagraf"/>
        <w:jc w:val="both"/>
        <w:rPr>
          <w:color w:val="000000" w:themeColor="text1"/>
        </w:rPr>
      </w:pPr>
      <w:hyperlink r:id="rId9" w:history="1">
        <w:r w:rsidRPr="00C3024D">
          <w:rPr>
            <w:rStyle w:val="Kpr"/>
          </w:rPr>
          <w:t>https://docs.google.com/document/d/1PuCCBecAcuex9PW4ZTU_XQATGuLeu3pH/edit?usp=sharing&amp;ouid=106370153641269286145&amp;rtpof=true&amp;sd=true</w:t>
        </w:r>
      </w:hyperlink>
    </w:p>
    <w:p w14:paraId="4E3E0E6C" w14:textId="77777777" w:rsidR="003104DE" w:rsidRDefault="003104DE" w:rsidP="003104DE">
      <w:pPr>
        <w:pStyle w:val="ListeParagraf"/>
        <w:jc w:val="both"/>
        <w:rPr>
          <w:color w:val="000000" w:themeColor="text1"/>
        </w:rPr>
      </w:pPr>
    </w:p>
    <w:p w14:paraId="3DBC272B" w14:textId="77777777" w:rsidR="003104DE" w:rsidRDefault="003104DE" w:rsidP="003104DE">
      <w:pPr>
        <w:pStyle w:val="ListeParagraf"/>
        <w:jc w:val="both"/>
        <w:rPr>
          <w:color w:val="000000" w:themeColor="text1"/>
        </w:rPr>
      </w:pPr>
      <w:r w:rsidRPr="00704389">
        <w:rPr>
          <w:noProof/>
          <w:color w:val="000000" w:themeColor="text1"/>
          <w:lang w:eastAsia="tr-TR"/>
        </w:rPr>
        <w:drawing>
          <wp:inline distT="0" distB="0" distL="0" distR="0" wp14:anchorId="676BEC45" wp14:editId="32540170">
            <wp:extent cx="4692860" cy="3409950"/>
            <wp:effectExtent l="0" t="0" r="0" b="0"/>
            <wp:docPr id="10" name="Resim 10" descr="F:\AKREDİTASYON\KALİTE\ORGANİZASYON ŞEMASI\Organizasyon şeması-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KREDİTASYON\KALİTE\ORGANİZASYON ŞEMASI\Organizasyon şeması-ft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6373" cy="3412503"/>
                    </a:xfrm>
                    <a:prstGeom prst="rect">
                      <a:avLst/>
                    </a:prstGeom>
                    <a:noFill/>
                    <a:ln>
                      <a:noFill/>
                    </a:ln>
                  </pic:spPr>
                </pic:pic>
              </a:graphicData>
            </a:graphic>
          </wp:inline>
        </w:drawing>
      </w:r>
    </w:p>
    <w:p w14:paraId="76375F9B" w14:textId="77777777" w:rsidR="003104DE" w:rsidRDefault="003104DE" w:rsidP="003104DE">
      <w:pPr>
        <w:pStyle w:val="ListeParagraf"/>
        <w:jc w:val="both"/>
        <w:rPr>
          <w:color w:val="000000" w:themeColor="text1"/>
        </w:rPr>
      </w:pPr>
    </w:p>
    <w:p w14:paraId="455BA5FC" w14:textId="77777777" w:rsidR="003104DE" w:rsidRDefault="003104DE" w:rsidP="003104DE">
      <w:pPr>
        <w:pStyle w:val="ListeParagraf"/>
        <w:numPr>
          <w:ilvl w:val="0"/>
          <w:numId w:val="19"/>
        </w:numPr>
        <w:jc w:val="both"/>
        <w:rPr>
          <w:color w:val="000000" w:themeColor="text1"/>
        </w:rPr>
      </w:pPr>
      <w:r>
        <w:rPr>
          <w:color w:val="000000" w:themeColor="text1"/>
        </w:rPr>
        <w:t xml:space="preserve">Bölüm akademik ve idari personel listesi ve görevleri aşağıdaki tabloda yer almaktadır: </w:t>
      </w:r>
    </w:p>
    <w:p w14:paraId="67FB84F1" w14:textId="77777777" w:rsidR="003104DE" w:rsidRDefault="003104DE" w:rsidP="003104DE">
      <w:pPr>
        <w:pStyle w:val="ListeParagraf"/>
        <w:jc w:val="both"/>
        <w:rPr>
          <w:color w:val="000000" w:themeColor="text1"/>
        </w:rPr>
      </w:pPr>
    </w:p>
    <w:tbl>
      <w:tblPr>
        <w:tblStyle w:val="TabloKlavuzu"/>
        <w:tblW w:w="0" w:type="auto"/>
        <w:tblInd w:w="720" w:type="dxa"/>
        <w:tblLook w:val="04A0" w:firstRow="1" w:lastRow="0" w:firstColumn="1" w:lastColumn="0" w:noHBand="0" w:noVBand="1"/>
      </w:tblPr>
      <w:tblGrid>
        <w:gridCol w:w="4520"/>
        <w:gridCol w:w="3056"/>
      </w:tblGrid>
      <w:tr w:rsidR="003104DE" w14:paraId="455DE1FC" w14:textId="77777777" w:rsidTr="003104DE">
        <w:tc>
          <w:tcPr>
            <w:tcW w:w="4520" w:type="dxa"/>
          </w:tcPr>
          <w:p w14:paraId="37280DEF" w14:textId="77777777" w:rsidR="003104DE" w:rsidRPr="00A5048E" w:rsidRDefault="003104DE" w:rsidP="003104DE">
            <w:pPr>
              <w:pStyle w:val="ListeParagraf"/>
              <w:ind w:left="0"/>
              <w:jc w:val="center"/>
              <w:rPr>
                <w:b/>
                <w:color w:val="000000" w:themeColor="text1"/>
              </w:rPr>
            </w:pPr>
            <w:r w:rsidRPr="00A5048E">
              <w:rPr>
                <w:b/>
                <w:color w:val="000000" w:themeColor="text1"/>
              </w:rPr>
              <w:t>Akademik Personel Listesi</w:t>
            </w:r>
          </w:p>
        </w:tc>
        <w:tc>
          <w:tcPr>
            <w:tcW w:w="3056" w:type="dxa"/>
          </w:tcPr>
          <w:p w14:paraId="16AB5162" w14:textId="77777777" w:rsidR="003104DE" w:rsidRPr="00A5048E" w:rsidRDefault="003104DE" w:rsidP="003104DE">
            <w:pPr>
              <w:pStyle w:val="ListeParagraf"/>
              <w:ind w:left="0"/>
              <w:jc w:val="center"/>
              <w:rPr>
                <w:b/>
                <w:color w:val="000000" w:themeColor="text1"/>
              </w:rPr>
            </w:pPr>
            <w:r w:rsidRPr="00A5048E">
              <w:rPr>
                <w:b/>
                <w:color w:val="000000" w:themeColor="text1"/>
              </w:rPr>
              <w:t>Görevi</w:t>
            </w:r>
          </w:p>
        </w:tc>
      </w:tr>
      <w:tr w:rsidR="003104DE" w14:paraId="1D4C4C38" w14:textId="77777777" w:rsidTr="003104DE">
        <w:tc>
          <w:tcPr>
            <w:tcW w:w="4520" w:type="dxa"/>
          </w:tcPr>
          <w:p w14:paraId="3DB36207" w14:textId="77777777" w:rsidR="003104DE" w:rsidRPr="00A5048E" w:rsidRDefault="003104DE" w:rsidP="003104DE">
            <w:pPr>
              <w:jc w:val="both"/>
              <w:rPr>
                <w:color w:val="000000" w:themeColor="text1"/>
              </w:rPr>
            </w:pPr>
            <w:r w:rsidRPr="00A5048E">
              <w:rPr>
                <w:color w:val="000000" w:themeColor="text1"/>
              </w:rPr>
              <w:t>Prof. Dr. HAYRİ BARAN YOSMAOĞLU</w:t>
            </w:r>
          </w:p>
          <w:p w14:paraId="25C48C73" w14:textId="77777777" w:rsidR="003104DE" w:rsidRDefault="003104DE" w:rsidP="003104DE">
            <w:pPr>
              <w:pStyle w:val="ListeParagraf"/>
              <w:ind w:left="0"/>
              <w:jc w:val="both"/>
              <w:rPr>
                <w:color w:val="000000" w:themeColor="text1"/>
              </w:rPr>
            </w:pPr>
          </w:p>
        </w:tc>
        <w:tc>
          <w:tcPr>
            <w:tcW w:w="3056" w:type="dxa"/>
          </w:tcPr>
          <w:p w14:paraId="004CCC75" w14:textId="77777777" w:rsidR="003104DE" w:rsidRDefault="003104DE" w:rsidP="003104DE">
            <w:pPr>
              <w:jc w:val="both"/>
              <w:rPr>
                <w:color w:val="000000" w:themeColor="text1"/>
              </w:rPr>
            </w:pPr>
            <w:r w:rsidRPr="00A5048E">
              <w:rPr>
                <w:color w:val="000000" w:themeColor="text1"/>
              </w:rPr>
              <w:t>Fizyoterapi ve Rehabilitasyon Bölümü (BÖLÜM BAŞKANI)</w:t>
            </w:r>
          </w:p>
        </w:tc>
      </w:tr>
      <w:tr w:rsidR="003104DE" w14:paraId="6C1975B0" w14:textId="77777777" w:rsidTr="003104DE">
        <w:tc>
          <w:tcPr>
            <w:tcW w:w="4520" w:type="dxa"/>
          </w:tcPr>
          <w:p w14:paraId="1314BE2A" w14:textId="77777777" w:rsidR="003104DE" w:rsidRPr="00A5048E" w:rsidRDefault="003104DE" w:rsidP="003104DE">
            <w:pPr>
              <w:jc w:val="both"/>
              <w:rPr>
                <w:color w:val="000000" w:themeColor="text1"/>
              </w:rPr>
            </w:pPr>
            <w:r w:rsidRPr="00A5048E">
              <w:rPr>
                <w:color w:val="000000" w:themeColor="text1"/>
              </w:rPr>
              <w:t>Prof. Dr. NESLİHAN DURUTÜRK</w:t>
            </w:r>
          </w:p>
          <w:p w14:paraId="1DD00D81" w14:textId="77777777" w:rsidR="003104DE" w:rsidRDefault="003104DE" w:rsidP="003104DE">
            <w:pPr>
              <w:pStyle w:val="ListeParagraf"/>
              <w:ind w:left="0"/>
              <w:jc w:val="both"/>
              <w:rPr>
                <w:color w:val="000000" w:themeColor="text1"/>
              </w:rPr>
            </w:pPr>
          </w:p>
        </w:tc>
        <w:tc>
          <w:tcPr>
            <w:tcW w:w="3056" w:type="dxa"/>
          </w:tcPr>
          <w:p w14:paraId="51A2C2D6" w14:textId="77777777" w:rsidR="003104DE" w:rsidRDefault="003104DE" w:rsidP="003104DE">
            <w:pPr>
              <w:pStyle w:val="ListeParagraf"/>
              <w:ind w:left="0"/>
              <w:jc w:val="both"/>
              <w:rPr>
                <w:color w:val="000000" w:themeColor="text1"/>
              </w:rPr>
            </w:pPr>
            <w:r>
              <w:rPr>
                <w:color w:val="000000" w:themeColor="text1"/>
              </w:rPr>
              <w:t xml:space="preserve">Öğretim üyesi </w:t>
            </w:r>
          </w:p>
        </w:tc>
      </w:tr>
      <w:tr w:rsidR="003104DE" w14:paraId="44F1DAFA" w14:textId="77777777" w:rsidTr="003104DE">
        <w:tc>
          <w:tcPr>
            <w:tcW w:w="4520" w:type="dxa"/>
          </w:tcPr>
          <w:p w14:paraId="27C4DAFF" w14:textId="77777777" w:rsidR="003104DE" w:rsidRDefault="003104DE" w:rsidP="003104DE">
            <w:pPr>
              <w:pStyle w:val="ListeParagraf"/>
              <w:ind w:left="0"/>
              <w:jc w:val="both"/>
              <w:rPr>
                <w:color w:val="000000" w:themeColor="text1"/>
              </w:rPr>
            </w:pPr>
            <w:r w:rsidRPr="00A5048E">
              <w:rPr>
                <w:color w:val="000000" w:themeColor="text1"/>
              </w:rPr>
              <w:t>Prof. Dr. ZELİHA ÖZLEM YÜRÜK</w:t>
            </w:r>
          </w:p>
        </w:tc>
        <w:tc>
          <w:tcPr>
            <w:tcW w:w="3056" w:type="dxa"/>
          </w:tcPr>
          <w:p w14:paraId="46123E6E" w14:textId="77777777" w:rsidR="003104DE" w:rsidRDefault="003104DE" w:rsidP="003104DE">
            <w:pPr>
              <w:pStyle w:val="ListeParagraf"/>
              <w:ind w:left="0"/>
              <w:jc w:val="both"/>
              <w:rPr>
                <w:color w:val="000000" w:themeColor="text1"/>
              </w:rPr>
            </w:pPr>
            <w:r>
              <w:rPr>
                <w:color w:val="000000" w:themeColor="text1"/>
              </w:rPr>
              <w:t>Öğretim üyesi</w:t>
            </w:r>
          </w:p>
        </w:tc>
      </w:tr>
      <w:tr w:rsidR="003104DE" w14:paraId="444E3C60" w14:textId="77777777" w:rsidTr="003104DE">
        <w:tc>
          <w:tcPr>
            <w:tcW w:w="4520" w:type="dxa"/>
          </w:tcPr>
          <w:p w14:paraId="0D6A7A92" w14:textId="77777777" w:rsidR="003104DE" w:rsidRDefault="003104DE" w:rsidP="003104DE">
            <w:pPr>
              <w:pStyle w:val="ListeParagraf"/>
              <w:ind w:left="0"/>
              <w:jc w:val="both"/>
              <w:rPr>
                <w:color w:val="000000" w:themeColor="text1"/>
              </w:rPr>
            </w:pPr>
            <w:r w:rsidRPr="00A5048E">
              <w:rPr>
                <w:color w:val="000000" w:themeColor="text1"/>
              </w:rPr>
              <w:t>Prof. Dr. NİHAN ÖZÜNLÜ PEKYAVAŞ</w:t>
            </w:r>
          </w:p>
        </w:tc>
        <w:tc>
          <w:tcPr>
            <w:tcW w:w="3056" w:type="dxa"/>
          </w:tcPr>
          <w:p w14:paraId="48ECED09" w14:textId="77777777" w:rsidR="003104DE" w:rsidRDefault="003104DE" w:rsidP="003104DE">
            <w:pPr>
              <w:pStyle w:val="ListeParagraf"/>
              <w:ind w:left="0"/>
              <w:jc w:val="both"/>
              <w:rPr>
                <w:color w:val="000000" w:themeColor="text1"/>
              </w:rPr>
            </w:pPr>
            <w:r>
              <w:rPr>
                <w:color w:val="000000" w:themeColor="text1"/>
              </w:rPr>
              <w:t>Öğretim üyesi</w:t>
            </w:r>
          </w:p>
        </w:tc>
      </w:tr>
      <w:tr w:rsidR="003104DE" w14:paraId="266F0A12" w14:textId="77777777" w:rsidTr="003104DE">
        <w:tc>
          <w:tcPr>
            <w:tcW w:w="4520" w:type="dxa"/>
          </w:tcPr>
          <w:p w14:paraId="086EFB02" w14:textId="77777777" w:rsidR="003104DE" w:rsidRPr="00A5048E" w:rsidRDefault="003104DE" w:rsidP="003104DE">
            <w:pPr>
              <w:jc w:val="both"/>
              <w:rPr>
                <w:color w:val="000000" w:themeColor="text1"/>
              </w:rPr>
            </w:pPr>
            <w:r w:rsidRPr="00A5048E">
              <w:rPr>
                <w:color w:val="000000" w:themeColor="text1"/>
              </w:rPr>
              <w:t>Doç. Dr. ÖZGE ÇINAR MEDENİ</w:t>
            </w:r>
          </w:p>
          <w:p w14:paraId="24A01DD2" w14:textId="77777777" w:rsidR="003104DE" w:rsidRDefault="003104DE" w:rsidP="003104DE">
            <w:pPr>
              <w:pStyle w:val="ListeParagraf"/>
              <w:ind w:left="0"/>
              <w:jc w:val="both"/>
              <w:rPr>
                <w:color w:val="000000" w:themeColor="text1"/>
              </w:rPr>
            </w:pPr>
          </w:p>
        </w:tc>
        <w:tc>
          <w:tcPr>
            <w:tcW w:w="3056" w:type="dxa"/>
          </w:tcPr>
          <w:p w14:paraId="2DA4CD91" w14:textId="77777777" w:rsidR="003104DE" w:rsidRPr="00A5048E" w:rsidRDefault="003104DE" w:rsidP="003104DE">
            <w:pPr>
              <w:jc w:val="both"/>
              <w:rPr>
                <w:color w:val="000000" w:themeColor="text1"/>
              </w:rPr>
            </w:pPr>
            <w:r>
              <w:rPr>
                <w:color w:val="000000" w:themeColor="text1"/>
              </w:rPr>
              <w:t>Öğretim üyesi</w:t>
            </w:r>
          </w:p>
        </w:tc>
      </w:tr>
      <w:tr w:rsidR="003104DE" w14:paraId="5107C07D" w14:textId="77777777" w:rsidTr="003104DE">
        <w:tc>
          <w:tcPr>
            <w:tcW w:w="4520" w:type="dxa"/>
          </w:tcPr>
          <w:p w14:paraId="0CE21894" w14:textId="77777777" w:rsidR="003104DE" w:rsidRPr="00A5048E" w:rsidRDefault="003104DE" w:rsidP="003104DE">
            <w:pPr>
              <w:jc w:val="both"/>
              <w:rPr>
                <w:color w:val="000000" w:themeColor="text1"/>
              </w:rPr>
            </w:pPr>
            <w:r w:rsidRPr="00A5048E">
              <w:rPr>
                <w:color w:val="000000" w:themeColor="text1"/>
              </w:rPr>
              <w:lastRenderedPageBreak/>
              <w:t xml:space="preserve">Dr. </w:t>
            </w:r>
            <w:proofErr w:type="spellStart"/>
            <w:r w:rsidRPr="00A5048E">
              <w:rPr>
                <w:color w:val="000000" w:themeColor="text1"/>
              </w:rPr>
              <w:t>Öğr</w:t>
            </w:r>
            <w:proofErr w:type="spellEnd"/>
            <w:r w:rsidRPr="00A5048E">
              <w:rPr>
                <w:color w:val="000000" w:themeColor="text1"/>
              </w:rPr>
              <w:t>. Üyesi ASLICAN ÇAĞLAR</w:t>
            </w:r>
          </w:p>
          <w:p w14:paraId="58D5968B" w14:textId="77777777" w:rsidR="003104DE" w:rsidRDefault="003104DE" w:rsidP="003104DE">
            <w:pPr>
              <w:pStyle w:val="ListeParagraf"/>
              <w:ind w:left="0"/>
              <w:jc w:val="both"/>
              <w:rPr>
                <w:color w:val="000000" w:themeColor="text1"/>
              </w:rPr>
            </w:pPr>
          </w:p>
        </w:tc>
        <w:tc>
          <w:tcPr>
            <w:tcW w:w="3056" w:type="dxa"/>
          </w:tcPr>
          <w:p w14:paraId="14FD35DB" w14:textId="77777777" w:rsidR="003104DE" w:rsidRDefault="003104DE" w:rsidP="003104DE">
            <w:pPr>
              <w:pStyle w:val="ListeParagraf"/>
              <w:ind w:left="0"/>
              <w:jc w:val="both"/>
              <w:rPr>
                <w:color w:val="000000" w:themeColor="text1"/>
              </w:rPr>
            </w:pPr>
            <w:r>
              <w:rPr>
                <w:color w:val="000000" w:themeColor="text1"/>
              </w:rPr>
              <w:t>Öğretim üyesi</w:t>
            </w:r>
          </w:p>
        </w:tc>
      </w:tr>
      <w:tr w:rsidR="003104DE" w14:paraId="1B7C59BE" w14:textId="77777777" w:rsidTr="003104DE">
        <w:tc>
          <w:tcPr>
            <w:tcW w:w="4520" w:type="dxa"/>
          </w:tcPr>
          <w:p w14:paraId="31706283" w14:textId="77777777" w:rsidR="003104DE" w:rsidRPr="00A5048E" w:rsidRDefault="003104DE" w:rsidP="003104DE">
            <w:pPr>
              <w:jc w:val="both"/>
              <w:rPr>
                <w:color w:val="000000" w:themeColor="text1"/>
              </w:rPr>
            </w:pPr>
            <w:r w:rsidRPr="00A5048E">
              <w:rPr>
                <w:color w:val="000000" w:themeColor="text1"/>
              </w:rPr>
              <w:t xml:space="preserve">Dr. </w:t>
            </w:r>
            <w:proofErr w:type="spellStart"/>
            <w:r w:rsidRPr="00A5048E">
              <w:rPr>
                <w:color w:val="000000" w:themeColor="text1"/>
              </w:rPr>
              <w:t>Öğr</w:t>
            </w:r>
            <w:proofErr w:type="spellEnd"/>
            <w:r w:rsidRPr="00A5048E">
              <w:rPr>
                <w:color w:val="000000" w:themeColor="text1"/>
              </w:rPr>
              <w:t>. Üyesi MANOLYA ACAR</w:t>
            </w:r>
          </w:p>
          <w:p w14:paraId="3F801308" w14:textId="77777777" w:rsidR="003104DE" w:rsidRDefault="003104DE" w:rsidP="003104DE">
            <w:pPr>
              <w:pStyle w:val="ListeParagraf"/>
              <w:ind w:left="0"/>
              <w:jc w:val="both"/>
              <w:rPr>
                <w:color w:val="000000" w:themeColor="text1"/>
              </w:rPr>
            </w:pPr>
          </w:p>
        </w:tc>
        <w:tc>
          <w:tcPr>
            <w:tcW w:w="3056" w:type="dxa"/>
          </w:tcPr>
          <w:p w14:paraId="2F66F2C6" w14:textId="77777777" w:rsidR="003104DE" w:rsidRDefault="003104DE" w:rsidP="003104DE">
            <w:pPr>
              <w:pStyle w:val="ListeParagraf"/>
              <w:ind w:left="0"/>
              <w:jc w:val="both"/>
              <w:rPr>
                <w:color w:val="000000" w:themeColor="text1"/>
              </w:rPr>
            </w:pPr>
            <w:r>
              <w:rPr>
                <w:color w:val="000000" w:themeColor="text1"/>
              </w:rPr>
              <w:t>Öğretim üyesi</w:t>
            </w:r>
          </w:p>
        </w:tc>
      </w:tr>
      <w:tr w:rsidR="003104DE" w14:paraId="584C7B0B" w14:textId="77777777" w:rsidTr="003104DE">
        <w:tc>
          <w:tcPr>
            <w:tcW w:w="4520" w:type="dxa"/>
          </w:tcPr>
          <w:p w14:paraId="0C8B9043" w14:textId="77777777" w:rsidR="003104DE" w:rsidRPr="00A5048E" w:rsidRDefault="003104DE" w:rsidP="003104DE">
            <w:pPr>
              <w:jc w:val="both"/>
              <w:rPr>
                <w:color w:val="000000" w:themeColor="text1"/>
              </w:rPr>
            </w:pPr>
            <w:proofErr w:type="spellStart"/>
            <w:proofErr w:type="gramStart"/>
            <w:r w:rsidRPr="00A5048E">
              <w:rPr>
                <w:color w:val="000000" w:themeColor="text1"/>
              </w:rPr>
              <w:t>Araş.Gör</w:t>
            </w:r>
            <w:proofErr w:type="spellEnd"/>
            <w:proofErr w:type="gramEnd"/>
            <w:r w:rsidRPr="00A5048E">
              <w:rPr>
                <w:color w:val="000000" w:themeColor="text1"/>
              </w:rPr>
              <w:t>. İLKNUR EZGİ DOĞAN</w:t>
            </w:r>
          </w:p>
          <w:p w14:paraId="612A23B1" w14:textId="77777777" w:rsidR="003104DE" w:rsidRDefault="003104DE" w:rsidP="003104DE">
            <w:pPr>
              <w:jc w:val="both"/>
              <w:rPr>
                <w:color w:val="000000" w:themeColor="text1"/>
              </w:rPr>
            </w:pPr>
          </w:p>
        </w:tc>
        <w:tc>
          <w:tcPr>
            <w:tcW w:w="3056" w:type="dxa"/>
          </w:tcPr>
          <w:p w14:paraId="28A836D6" w14:textId="77777777" w:rsidR="003104DE" w:rsidRDefault="003104DE" w:rsidP="003104DE">
            <w:pPr>
              <w:pStyle w:val="ListeParagraf"/>
              <w:ind w:left="0"/>
              <w:jc w:val="both"/>
              <w:rPr>
                <w:color w:val="000000" w:themeColor="text1"/>
              </w:rPr>
            </w:pPr>
            <w:r>
              <w:rPr>
                <w:color w:val="000000" w:themeColor="text1"/>
              </w:rPr>
              <w:t xml:space="preserve">Araştırma Görevlisi </w:t>
            </w:r>
          </w:p>
        </w:tc>
      </w:tr>
      <w:tr w:rsidR="003104DE" w14:paraId="71685EC1" w14:textId="77777777" w:rsidTr="003104DE">
        <w:tc>
          <w:tcPr>
            <w:tcW w:w="4520" w:type="dxa"/>
          </w:tcPr>
          <w:p w14:paraId="091943E5" w14:textId="77777777" w:rsidR="003104DE" w:rsidRPr="00A5048E" w:rsidRDefault="003104DE" w:rsidP="003104DE">
            <w:pPr>
              <w:jc w:val="both"/>
              <w:rPr>
                <w:color w:val="000000" w:themeColor="text1"/>
              </w:rPr>
            </w:pPr>
            <w:proofErr w:type="spellStart"/>
            <w:proofErr w:type="gramStart"/>
            <w:r w:rsidRPr="00A5048E">
              <w:rPr>
                <w:color w:val="000000" w:themeColor="text1"/>
              </w:rPr>
              <w:t>Araş.Gör</w:t>
            </w:r>
            <w:proofErr w:type="spellEnd"/>
            <w:proofErr w:type="gramEnd"/>
            <w:r w:rsidRPr="00A5048E">
              <w:rPr>
                <w:color w:val="000000" w:themeColor="text1"/>
              </w:rPr>
              <w:t>. HALİME CEREN TEZEREN</w:t>
            </w:r>
          </w:p>
          <w:p w14:paraId="294E5513" w14:textId="77777777" w:rsidR="003104DE" w:rsidRDefault="003104DE" w:rsidP="003104DE">
            <w:pPr>
              <w:pStyle w:val="ListeParagraf"/>
              <w:jc w:val="both"/>
              <w:rPr>
                <w:color w:val="000000" w:themeColor="text1"/>
              </w:rPr>
            </w:pPr>
          </w:p>
        </w:tc>
        <w:tc>
          <w:tcPr>
            <w:tcW w:w="3056" w:type="dxa"/>
          </w:tcPr>
          <w:p w14:paraId="3D228C2D" w14:textId="77777777" w:rsidR="003104DE" w:rsidRDefault="003104DE" w:rsidP="003104DE">
            <w:pPr>
              <w:pStyle w:val="ListeParagraf"/>
              <w:ind w:left="0"/>
              <w:jc w:val="both"/>
              <w:rPr>
                <w:color w:val="000000" w:themeColor="text1"/>
              </w:rPr>
            </w:pPr>
            <w:r>
              <w:rPr>
                <w:color w:val="000000" w:themeColor="text1"/>
              </w:rPr>
              <w:t>Araştırma Görevlisi</w:t>
            </w:r>
          </w:p>
        </w:tc>
      </w:tr>
      <w:tr w:rsidR="003104DE" w14:paraId="73A9DE80" w14:textId="77777777" w:rsidTr="003104DE">
        <w:tc>
          <w:tcPr>
            <w:tcW w:w="4520" w:type="dxa"/>
          </w:tcPr>
          <w:p w14:paraId="4C080C19" w14:textId="77777777" w:rsidR="003104DE" w:rsidRPr="00A5048E" w:rsidRDefault="003104DE" w:rsidP="003104DE">
            <w:pPr>
              <w:jc w:val="both"/>
              <w:rPr>
                <w:color w:val="000000" w:themeColor="text1"/>
              </w:rPr>
            </w:pPr>
            <w:proofErr w:type="spellStart"/>
            <w:proofErr w:type="gramStart"/>
            <w:r w:rsidRPr="00A5048E">
              <w:rPr>
                <w:color w:val="000000" w:themeColor="text1"/>
              </w:rPr>
              <w:t>Araş.Gör</w:t>
            </w:r>
            <w:proofErr w:type="spellEnd"/>
            <w:proofErr w:type="gramEnd"/>
            <w:r w:rsidRPr="00A5048E">
              <w:rPr>
                <w:color w:val="000000" w:themeColor="text1"/>
              </w:rPr>
              <w:t>. ŞEYMA MUTLU</w:t>
            </w:r>
          </w:p>
          <w:p w14:paraId="6BC4E9D4" w14:textId="77777777" w:rsidR="003104DE" w:rsidRDefault="003104DE" w:rsidP="003104DE">
            <w:pPr>
              <w:jc w:val="both"/>
              <w:rPr>
                <w:color w:val="000000" w:themeColor="text1"/>
              </w:rPr>
            </w:pPr>
          </w:p>
        </w:tc>
        <w:tc>
          <w:tcPr>
            <w:tcW w:w="3056" w:type="dxa"/>
          </w:tcPr>
          <w:p w14:paraId="7C4B668B" w14:textId="77777777" w:rsidR="003104DE" w:rsidRDefault="003104DE" w:rsidP="003104DE">
            <w:pPr>
              <w:pStyle w:val="ListeParagraf"/>
              <w:ind w:left="0"/>
              <w:jc w:val="both"/>
              <w:rPr>
                <w:color w:val="000000" w:themeColor="text1"/>
              </w:rPr>
            </w:pPr>
            <w:r>
              <w:rPr>
                <w:color w:val="000000" w:themeColor="text1"/>
              </w:rPr>
              <w:t>Araştırma Görevlisi</w:t>
            </w:r>
          </w:p>
        </w:tc>
      </w:tr>
      <w:tr w:rsidR="003104DE" w14:paraId="5E800543" w14:textId="77777777" w:rsidTr="003104DE">
        <w:tc>
          <w:tcPr>
            <w:tcW w:w="4520" w:type="dxa"/>
          </w:tcPr>
          <w:p w14:paraId="56C9C604" w14:textId="77777777" w:rsidR="003104DE" w:rsidRPr="00A5048E" w:rsidRDefault="003104DE" w:rsidP="003104DE">
            <w:pPr>
              <w:jc w:val="both"/>
              <w:rPr>
                <w:color w:val="000000" w:themeColor="text1"/>
              </w:rPr>
            </w:pPr>
            <w:proofErr w:type="spellStart"/>
            <w:proofErr w:type="gramStart"/>
            <w:r w:rsidRPr="00A5048E">
              <w:rPr>
                <w:color w:val="000000" w:themeColor="text1"/>
              </w:rPr>
              <w:t>Araş.Gör</w:t>
            </w:r>
            <w:proofErr w:type="spellEnd"/>
            <w:proofErr w:type="gramEnd"/>
            <w:r w:rsidRPr="00A5048E">
              <w:rPr>
                <w:color w:val="000000" w:themeColor="text1"/>
              </w:rPr>
              <w:t>. HİLAL YAZİCİ İLHAN</w:t>
            </w:r>
          </w:p>
          <w:p w14:paraId="15BE687D" w14:textId="77777777" w:rsidR="003104DE" w:rsidRDefault="003104DE" w:rsidP="003104DE">
            <w:pPr>
              <w:pStyle w:val="ListeParagraf"/>
              <w:ind w:left="0"/>
              <w:jc w:val="both"/>
              <w:rPr>
                <w:color w:val="000000" w:themeColor="text1"/>
              </w:rPr>
            </w:pPr>
          </w:p>
        </w:tc>
        <w:tc>
          <w:tcPr>
            <w:tcW w:w="3056" w:type="dxa"/>
          </w:tcPr>
          <w:p w14:paraId="44BB3F81" w14:textId="77777777" w:rsidR="003104DE" w:rsidRDefault="003104DE" w:rsidP="003104DE">
            <w:pPr>
              <w:pStyle w:val="ListeParagraf"/>
              <w:ind w:left="0"/>
              <w:jc w:val="both"/>
              <w:rPr>
                <w:color w:val="000000" w:themeColor="text1"/>
              </w:rPr>
            </w:pPr>
            <w:r>
              <w:rPr>
                <w:color w:val="000000" w:themeColor="text1"/>
              </w:rPr>
              <w:t>Araştırma Görevlisi</w:t>
            </w:r>
          </w:p>
        </w:tc>
      </w:tr>
      <w:tr w:rsidR="003104DE" w14:paraId="20623289" w14:textId="77777777" w:rsidTr="003104DE">
        <w:tc>
          <w:tcPr>
            <w:tcW w:w="4520" w:type="dxa"/>
          </w:tcPr>
          <w:p w14:paraId="7056CD87" w14:textId="77777777" w:rsidR="003104DE" w:rsidRPr="00A5048E" w:rsidRDefault="003104DE" w:rsidP="003104DE">
            <w:pPr>
              <w:jc w:val="both"/>
              <w:rPr>
                <w:b/>
                <w:color w:val="000000" w:themeColor="text1"/>
              </w:rPr>
            </w:pPr>
            <w:r w:rsidRPr="00A5048E">
              <w:rPr>
                <w:b/>
                <w:color w:val="000000" w:themeColor="text1"/>
              </w:rPr>
              <w:t xml:space="preserve">İdari Personel Listesi </w:t>
            </w:r>
          </w:p>
        </w:tc>
        <w:tc>
          <w:tcPr>
            <w:tcW w:w="3056" w:type="dxa"/>
          </w:tcPr>
          <w:p w14:paraId="4D17AD5A" w14:textId="77777777" w:rsidR="003104DE" w:rsidRPr="00A5048E" w:rsidRDefault="003104DE" w:rsidP="003104DE">
            <w:pPr>
              <w:pStyle w:val="ListeParagraf"/>
              <w:ind w:left="0"/>
              <w:jc w:val="both"/>
              <w:rPr>
                <w:b/>
                <w:color w:val="000000" w:themeColor="text1"/>
              </w:rPr>
            </w:pPr>
            <w:r w:rsidRPr="00A5048E">
              <w:rPr>
                <w:b/>
                <w:color w:val="000000" w:themeColor="text1"/>
              </w:rPr>
              <w:t xml:space="preserve">Görevi </w:t>
            </w:r>
          </w:p>
        </w:tc>
      </w:tr>
      <w:tr w:rsidR="003104DE" w14:paraId="4B12B976" w14:textId="77777777" w:rsidTr="003104DE">
        <w:tc>
          <w:tcPr>
            <w:tcW w:w="4520" w:type="dxa"/>
          </w:tcPr>
          <w:p w14:paraId="72396744" w14:textId="77777777" w:rsidR="003104DE" w:rsidRDefault="003104DE" w:rsidP="003104DE">
            <w:pPr>
              <w:jc w:val="both"/>
              <w:rPr>
                <w:color w:val="000000" w:themeColor="text1"/>
              </w:rPr>
            </w:pPr>
            <w:r>
              <w:rPr>
                <w:color w:val="000000" w:themeColor="text1"/>
              </w:rPr>
              <w:t>Figen Fırat</w:t>
            </w:r>
          </w:p>
        </w:tc>
        <w:tc>
          <w:tcPr>
            <w:tcW w:w="3056" w:type="dxa"/>
          </w:tcPr>
          <w:p w14:paraId="1F3B9012" w14:textId="77777777" w:rsidR="003104DE" w:rsidRDefault="003104DE" w:rsidP="003104DE">
            <w:pPr>
              <w:pStyle w:val="ListeParagraf"/>
              <w:ind w:left="0"/>
              <w:jc w:val="both"/>
              <w:rPr>
                <w:color w:val="000000" w:themeColor="text1"/>
              </w:rPr>
            </w:pPr>
            <w:r>
              <w:rPr>
                <w:color w:val="000000" w:themeColor="text1"/>
              </w:rPr>
              <w:t>Sekreter</w:t>
            </w:r>
          </w:p>
        </w:tc>
      </w:tr>
    </w:tbl>
    <w:p w14:paraId="2861C32E" w14:textId="77777777" w:rsidR="003104DE" w:rsidRPr="00A5048E" w:rsidRDefault="003104DE" w:rsidP="003104DE">
      <w:pPr>
        <w:pStyle w:val="ListeParagraf"/>
        <w:jc w:val="both"/>
        <w:rPr>
          <w:color w:val="000000" w:themeColor="text1"/>
        </w:rPr>
      </w:pPr>
    </w:p>
    <w:p w14:paraId="498970FC" w14:textId="77777777" w:rsidR="003104DE" w:rsidRPr="00A5048E" w:rsidRDefault="003104DE" w:rsidP="003104DE">
      <w:pPr>
        <w:pStyle w:val="ListeParagraf"/>
        <w:jc w:val="both"/>
        <w:rPr>
          <w:color w:val="000000" w:themeColor="text1"/>
        </w:rPr>
      </w:pPr>
    </w:p>
    <w:p w14:paraId="38C05302" w14:textId="77777777" w:rsidR="003104DE" w:rsidRPr="00A5048E" w:rsidRDefault="003104DE" w:rsidP="003104DE">
      <w:pPr>
        <w:pStyle w:val="ListeParagraf"/>
        <w:numPr>
          <w:ilvl w:val="0"/>
          <w:numId w:val="19"/>
        </w:numPr>
        <w:jc w:val="both"/>
        <w:rPr>
          <w:color w:val="000000" w:themeColor="text1"/>
        </w:rPr>
      </w:pPr>
      <w:r w:rsidRPr="00A5048E">
        <w:rPr>
          <w:color w:val="000000" w:themeColor="text1"/>
        </w:rPr>
        <w:t xml:space="preserve">Bölümde öğretim elemanları açısından iş bölümü koordinatörlükler ve komisyonlar şeklinde yapılarak yürütülmektedir. İç denetim koordinatörlüğü, kalite komisyonu, bilgi işlem ve web koordinatörlüğü, staj koordinatörlüğü, sosyal faaliyetler koordinatörlüğü, </w:t>
      </w:r>
      <w:proofErr w:type="spellStart"/>
      <w:r w:rsidRPr="00A5048E">
        <w:rPr>
          <w:color w:val="000000" w:themeColor="text1"/>
        </w:rPr>
        <w:t>Erasmus</w:t>
      </w:r>
      <w:proofErr w:type="spellEnd"/>
      <w:r w:rsidRPr="00A5048E">
        <w:rPr>
          <w:color w:val="000000" w:themeColor="text1"/>
        </w:rPr>
        <w:t xml:space="preserve"> koordinatörlüğü, yeniden yapılanma koordinatörlüğü, uzaktan eğitim koordinatörlüğü, çift </w:t>
      </w:r>
      <w:proofErr w:type="spellStart"/>
      <w:r w:rsidRPr="00A5048E">
        <w:rPr>
          <w:color w:val="000000" w:themeColor="text1"/>
        </w:rPr>
        <w:t>anadal</w:t>
      </w:r>
      <w:proofErr w:type="spellEnd"/>
      <w:r w:rsidRPr="00A5048E">
        <w:rPr>
          <w:color w:val="000000" w:themeColor="text1"/>
        </w:rPr>
        <w:t xml:space="preserve"> ve </w:t>
      </w:r>
      <w:proofErr w:type="spellStart"/>
      <w:r w:rsidRPr="00A5048E">
        <w:rPr>
          <w:color w:val="000000" w:themeColor="text1"/>
        </w:rPr>
        <w:t>yandal</w:t>
      </w:r>
      <w:proofErr w:type="spellEnd"/>
      <w:r w:rsidRPr="00A5048E">
        <w:rPr>
          <w:color w:val="000000" w:themeColor="text1"/>
        </w:rPr>
        <w:t xml:space="preserve"> ve tanıtım koordinatörlüğü olmak üzere 10 farklı kurul vardır. Tümü bölüm başkanına bağlıdır. </w:t>
      </w:r>
    </w:p>
    <w:p w14:paraId="453D36F0" w14:textId="77777777" w:rsidR="003104DE" w:rsidRPr="00D56202" w:rsidRDefault="003104DE" w:rsidP="003104DE">
      <w:pPr>
        <w:pStyle w:val="ListeParagraf"/>
        <w:jc w:val="both"/>
        <w:rPr>
          <w:color w:val="000000" w:themeColor="text1"/>
        </w:rPr>
      </w:pPr>
      <w:r>
        <w:rPr>
          <w:color w:val="000000" w:themeColor="text1"/>
        </w:rPr>
        <w:t>Bölüm Koordinatörlük bilgilerine aşağıdaki bağlantıdan ulaşılabilir:</w:t>
      </w:r>
    </w:p>
    <w:p w14:paraId="58716C67" w14:textId="77777777" w:rsidR="003104DE" w:rsidRDefault="003104DE" w:rsidP="003104DE">
      <w:pPr>
        <w:pStyle w:val="ListeParagraf"/>
        <w:jc w:val="both"/>
        <w:rPr>
          <w:color w:val="000000" w:themeColor="text1"/>
        </w:rPr>
      </w:pPr>
      <w:hyperlink r:id="rId11" w:history="1">
        <w:r w:rsidRPr="00C3024D">
          <w:rPr>
            <w:rStyle w:val="Kpr"/>
          </w:rPr>
          <w:t>http://ftr.baskent.edu.tr/kw/menu_icerik.php?dil=TR&amp;birim=248&amp;menu_id=4</w:t>
        </w:r>
      </w:hyperlink>
      <w:r>
        <w:rPr>
          <w:color w:val="000000" w:themeColor="text1"/>
        </w:rPr>
        <w:t xml:space="preserve"> </w:t>
      </w:r>
    </w:p>
    <w:p w14:paraId="125895BF" w14:textId="77777777" w:rsidR="003104DE" w:rsidRDefault="003104DE" w:rsidP="003104DE">
      <w:pPr>
        <w:pStyle w:val="ListeParagraf"/>
        <w:numPr>
          <w:ilvl w:val="0"/>
          <w:numId w:val="19"/>
        </w:numPr>
        <w:jc w:val="both"/>
        <w:rPr>
          <w:color w:val="000000" w:themeColor="text1"/>
        </w:rPr>
      </w:pPr>
      <w:r>
        <w:rPr>
          <w:color w:val="000000" w:themeColor="text1"/>
        </w:rPr>
        <w:t>Bölümde</w:t>
      </w:r>
      <w:r w:rsidRPr="009628CD">
        <w:rPr>
          <w:color w:val="000000" w:themeColor="text1"/>
        </w:rPr>
        <w:t xml:space="preserve"> bağlı olma/rapor verme ilişkilerin</w:t>
      </w:r>
      <w:r>
        <w:rPr>
          <w:color w:val="000000" w:themeColor="text1"/>
        </w:rPr>
        <w:t xml:space="preserve">i gösteren </w:t>
      </w:r>
      <w:r w:rsidRPr="009628CD">
        <w:rPr>
          <w:color w:val="000000" w:themeColor="text1"/>
        </w:rPr>
        <w:t xml:space="preserve">iş akış süreçlerinin </w:t>
      </w:r>
      <w:r>
        <w:rPr>
          <w:color w:val="000000" w:themeColor="text1"/>
        </w:rPr>
        <w:t xml:space="preserve">işleyişine aşağıdaki bağlantıdan ulaşılabilir ve şekilde gösterilmiştir: </w:t>
      </w:r>
    </w:p>
    <w:p w14:paraId="6B756A32" w14:textId="77777777" w:rsidR="003104DE" w:rsidRPr="002B51A4" w:rsidRDefault="003104DE" w:rsidP="003104DE">
      <w:pPr>
        <w:pStyle w:val="ListeParagraf"/>
        <w:numPr>
          <w:ilvl w:val="0"/>
          <w:numId w:val="19"/>
        </w:numPr>
        <w:jc w:val="both"/>
        <w:rPr>
          <w:color w:val="000000" w:themeColor="text1"/>
        </w:rPr>
      </w:pPr>
      <w:hyperlink r:id="rId12" w:history="1">
        <w:r w:rsidRPr="00C3024D">
          <w:rPr>
            <w:rStyle w:val="Kpr"/>
          </w:rPr>
          <w:t>https://docs.google.com/document/d/1LBB9naxz8cS605fbFg9JLzpXLicxL6WL/edit?usp=sharing&amp;ouid=106370153641269286145&amp;rtpof=true&amp;sd=true</w:t>
        </w:r>
      </w:hyperlink>
      <w:r>
        <w:rPr>
          <w:color w:val="000000" w:themeColor="text1"/>
        </w:rPr>
        <w:t xml:space="preserve"> </w:t>
      </w:r>
    </w:p>
    <w:p w14:paraId="1277E7A5" w14:textId="77777777" w:rsidR="003104DE" w:rsidRPr="009628CD" w:rsidRDefault="003104DE" w:rsidP="003104DE">
      <w:pPr>
        <w:pStyle w:val="ListeParagraf"/>
        <w:jc w:val="both"/>
        <w:rPr>
          <w:color w:val="000000" w:themeColor="text1"/>
        </w:rPr>
      </w:pPr>
      <w:r>
        <w:rPr>
          <w:noProof/>
          <w:lang w:eastAsia="tr-TR"/>
        </w:rPr>
        <w:lastRenderedPageBreak/>
        <w:drawing>
          <wp:inline distT="0" distB="0" distL="0" distR="0" wp14:anchorId="5BC7EE84" wp14:editId="20162D13">
            <wp:extent cx="4759425" cy="33909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24" t="18621" r="24151" b="9782"/>
                    <a:stretch/>
                  </pic:blipFill>
                  <pic:spPr bwMode="auto">
                    <a:xfrm>
                      <a:off x="0" y="0"/>
                      <a:ext cx="4765194" cy="3395010"/>
                    </a:xfrm>
                    <a:prstGeom prst="rect">
                      <a:avLst/>
                    </a:prstGeom>
                    <a:ln>
                      <a:noFill/>
                    </a:ln>
                    <a:extLst>
                      <a:ext uri="{53640926-AAD7-44D8-BBD7-CCE9431645EC}">
                        <a14:shadowObscured xmlns:a14="http://schemas.microsoft.com/office/drawing/2010/main"/>
                      </a:ext>
                    </a:extLst>
                  </pic:spPr>
                </pic:pic>
              </a:graphicData>
            </a:graphic>
          </wp:inline>
        </w:drawing>
      </w:r>
    </w:p>
    <w:p w14:paraId="1CFE5293" w14:textId="3D980157" w:rsidR="003104DE" w:rsidRDefault="003104DE" w:rsidP="003104DE">
      <w:pPr>
        <w:pStyle w:val="ListeParagraf"/>
        <w:numPr>
          <w:ilvl w:val="0"/>
          <w:numId w:val="19"/>
        </w:numPr>
        <w:jc w:val="both"/>
        <w:rPr>
          <w:color w:val="000000" w:themeColor="text1"/>
        </w:rPr>
      </w:pPr>
      <w:r>
        <w:rPr>
          <w:color w:val="000000" w:themeColor="text1"/>
        </w:rPr>
        <w:t xml:space="preserve">Bu iş akış şeması bölüm toplantıları ile izlenmektedir. Akademik kurul tutanakları örneklerine aşağıdaki bağlantıdan ulaşılabilir: </w:t>
      </w:r>
    </w:p>
    <w:p w14:paraId="34CD1288" w14:textId="494305C4" w:rsidR="003104DE" w:rsidRPr="003104DE" w:rsidRDefault="003104DE" w:rsidP="003104DE">
      <w:pPr>
        <w:pStyle w:val="ListeParagraf"/>
        <w:jc w:val="both"/>
        <w:rPr>
          <w:color w:val="000000" w:themeColor="text1"/>
        </w:rPr>
      </w:pPr>
      <w:hyperlink r:id="rId14" w:history="1">
        <w:r w:rsidRPr="006A7AE1">
          <w:rPr>
            <w:rStyle w:val="Kpr"/>
          </w:rPr>
          <w:t>https://drive.google.com/drive/folders/1h4UE_se-0pvratkBSC6uCVUVFqARHl_M?usp=share_link</w:t>
        </w:r>
      </w:hyperlink>
    </w:p>
    <w:p w14:paraId="146877DF" w14:textId="292EE140" w:rsidR="003C23F1" w:rsidRDefault="003C23F1" w:rsidP="003C23F1">
      <w:pPr>
        <w:pStyle w:val="ListeParagraf"/>
        <w:numPr>
          <w:ilvl w:val="0"/>
          <w:numId w:val="37"/>
        </w:numPr>
        <w:jc w:val="both"/>
        <w:rPr>
          <w:color w:val="000000" w:themeColor="text1"/>
        </w:rPr>
      </w:pPr>
      <w:r w:rsidRPr="003C23F1">
        <w:rPr>
          <w:color w:val="000000" w:themeColor="text1"/>
        </w:rPr>
        <w:t xml:space="preserve">Bölümümüz </w:t>
      </w:r>
      <w:r>
        <w:rPr>
          <w:color w:val="000000" w:themeColor="text1"/>
        </w:rPr>
        <w:t>19.04.</w:t>
      </w:r>
      <w:proofErr w:type="gramStart"/>
      <w:r>
        <w:rPr>
          <w:color w:val="000000" w:themeColor="text1"/>
        </w:rPr>
        <w:t xml:space="preserve">2021 </w:t>
      </w:r>
      <w:r w:rsidRPr="003C23F1">
        <w:rPr>
          <w:color w:val="000000" w:themeColor="text1"/>
        </w:rPr>
        <w:t xml:space="preserve"> </w:t>
      </w:r>
      <w:r>
        <w:rPr>
          <w:color w:val="000000" w:themeColor="text1"/>
        </w:rPr>
        <w:t>tarihinde</w:t>
      </w:r>
      <w:proofErr w:type="gramEnd"/>
      <w:r w:rsidRPr="003C23F1">
        <w:rPr>
          <w:color w:val="000000" w:themeColor="text1"/>
        </w:rPr>
        <w:t xml:space="preserve"> SABAK tarafından </w:t>
      </w:r>
      <w:r>
        <w:rPr>
          <w:color w:val="000000" w:themeColor="text1"/>
        </w:rPr>
        <w:t>2+</w:t>
      </w:r>
      <w:r w:rsidRPr="003C23F1">
        <w:rPr>
          <w:color w:val="000000" w:themeColor="text1"/>
        </w:rPr>
        <w:t xml:space="preserve">3 yıl süre ile akredite edilmiştir. Bölümde kalite komisyonu bulunmakta ve düzenli olarak çalışmalarını sürdürmektedir. İç paydaş ve dış paydaşlarımıza düzenli olarak değerlendirmeler yapılmaktadır. </w:t>
      </w:r>
    </w:p>
    <w:p w14:paraId="06841E5C" w14:textId="3F37FDDC" w:rsidR="003C23F1" w:rsidRDefault="003C23F1" w:rsidP="003C23F1">
      <w:pPr>
        <w:pStyle w:val="ListeParagraf"/>
        <w:numPr>
          <w:ilvl w:val="0"/>
          <w:numId w:val="37"/>
        </w:numPr>
        <w:jc w:val="both"/>
        <w:rPr>
          <w:color w:val="000000" w:themeColor="text1"/>
        </w:rPr>
      </w:pPr>
      <w:r>
        <w:rPr>
          <w:color w:val="000000" w:themeColor="text1"/>
        </w:rPr>
        <w:t xml:space="preserve">Kalite komisyonu toplantı tutanaklarına ait belgelere aşağıdaki bağlantıdan ulaşılabilir: </w:t>
      </w:r>
    </w:p>
    <w:p w14:paraId="23D7F50F" w14:textId="57019D19" w:rsidR="00976C62" w:rsidRPr="00976C62" w:rsidRDefault="003104DE" w:rsidP="00976C62">
      <w:pPr>
        <w:pStyle w:val="ListeParagraf"/>
        <w:jc w:val="both"/>
        <w:rPr>
          <w:color w:val="000000" w:themeColor="text1"/>
        </w:rPr>
      </w:pPr>
      <w:hyperlink r:id="rId15" w:history="1">
        <w:r w:rsidR="003C23F1" w:rsidRPr="00FC4B93">
          <w:rPr>
            <w:rStyle w:val="Kpr"/>
          </w:rPr>
          <w:t>https://drive.google.com/drive/folders/1Mlmf7s28DR4mKgZqPXR-MKkj0pGh1s0Q?usp=share_link</w:t>
        </w:r>
      </w:hyperlink>
    </w:p>
    <w:p w14:paraId="2EE0F6D9" w14:textId="16C09D94" w:rsidR="00976C62" w:rsidRDefault="00976C62" w:rsidP="00976C62">
      <w:pPr>
        <w:pStyle w:val="ListeParagraf"/>
        <w:numPr>
          <w:ilvl w:val="0"/>
          <w:numId w:val="37"/>
        </w:numPr>
        <w:jc w:val="both"/>
        <w:rPr>
          <w:color w:val="000000" w:themeColor="text1"/>
        </w:rPr>
      </w:pPr>
      <w:r>
        <w:rPr>
          <w:color w:val="000000" w:themeColor="text1"/>
        </w:rPr>
        <w:t>İç paydaş katılımına ait değerlendirme anketleri ve sonuçları:</w:t>
      </w:r>
    </w:p>
    <w:p w14:paraId="6212BF2E" w14:textId="1C9973D0" w:rsidR="003C23F1" w:rsidRDefault="003104DE" w:rsidP="003C23F1">
      <w:pPr>
        <w:pStyle w:val="ListeParagraf"/>
        <w:jc w:val="both"/>
        <w:rPr>
          <w:color w:val="000000" w:themeColor="text1"/>
        </w:rPr>
      </w:pPr>
      <w:hyperlink r:id="rId16" w:history="1">
        <w:r w:rsidR="00976C62" w:rsidRPr="00FC4B93">
          <w:rPr>
            <w:rStyle w:val="Kpr"/>
          </w:rPr>
          <w:t>https://drive.google.com/drive/folders/1J_TmQdioIQcyxzzNLNTiMiAiP7ApHV2B?usp=share_link</w:t>
        </w:r>
      </w:hyperlink>
      <w:r w:rsidR="00976C62">
        <w:rPr>
          <w:color w:val="000000" w:themeColor="text1"/>
        </w:rPr>
        <w:t xml:space="preserve"> </w:t>
      </w:r>
    </w:p>
    <w:p w14:paraId="5CB41F12" w14:textId="7125BB43" w:rsidR="003C23F1" w:rsidRDefault="00976C62" w:rsidP="003C23F1">
      <w:pPr>
        <w:pStyle w:val="ListeParagraf"/>
        <w:numPr>
          <w:ilvl w:val="0"/>
          <w:numId w:val="37"/>
        </w:numPr>
        <w:jc w:val="both"/>
        <w:rPr>
          <w:color w:val="000000" w:themeColor="text1"/>
        </w:rPr>
      </w:pPr>
      <w:r>
        <w:rPr>
          <w:color w:val="000000" w:themeColor="text1"/>
        </w:rPr>
        <w:t>D</w:t>
      </w:r>
      <w:r w:rsidR="003C23F1">
        <w:rPr>
          <w:color w:val="000000" w:themeColor="text1"/>
        </w:rPr>
        <w:t>ış paydaş katılımına ait değerlendirme anketleri ve sonuçları:</w:t>
      </w:r>
    </w:p>
    <w:p w14:paraId="3D88712E" w14:textId="5AB6D392" w:rsidR="00976C62" w:rsidRDefault="003104DE" w:rsidP="00976C62">
      <w:pPr>
        <w:pStyle w:val="ListeParagraf"/>
        <w:jc w:val="both"/>
        <w:rPr>
          <w:color w:val="000000" w:themeColor="text1"/>
        </w:rPr>
      </w:pPr>
      <w:hyperlink r:id="rId17" w:history="1">
        <w:r w:rsidR="00976C62" w:rsidRPr="00FC4B93">
          <w:rPr>
            <w:rStyle w:val="Kpr"/>
          </w:rPr>
          <w:t>https://drive.google.com/drive/folders/1ARBm35w3s6mokLQaXE9VDxyb1wMuWr15?usp=share_link</w:t>
        </w:r>
      </w:hyperlink>
      <w:r w:rsidR="00976C62">
        <w:rPr>
          <w:color w:val="000000" w:themeColor="text1"/>
        </w:rPr>
        <w:t xml:space="preserve"> </w:t>
      </w:r>
    </w:p>
    <w:p w14:paraId="287BB4EA" w14:textId="28C62F3C" w:rsidR="003C23F1" w:rsidRDefault="003C23F1" w:rsidP="003C23F1">
      <w:pPr>
        <w:pStyle w:val="ListeParagraf"/>
        <w:numPr>
          <w:ilvl w:val="0"/>
          <w:numId w:val="37"/>
        </w:numPr>
        <w:jc w:val="both"/>
        <w:rPr>
          <w:color w:val="000000" w:themeColor="text1"/>
        </w:rPr>
      </w:pPr>
      <w:r>
        <w:rPr>
          <w:color w:val="000000" w:themeColor="text1"/>
        </w:rPr>
        <w:t>İç ve dış paydaş katılımına ait değerlendirme anketleri ve sonuçları için iyileştirme çalışmaları</w:t>
      </w:r>
      <w:r w:rsidR="0068596E">
        <w:rPr>
          <w:color w:val="000000" w:themeColor="text1"/>
        </w:rPr>
        <w:t xml:space="preserve">na ait kararlara aşağıdaki bağlantılardan ulaşılabilir: </w:t>
      </w:r>
    </w:p>
    <w:p w14:paraId="07DC9B82" w14:textId="77777777" w:rsidR="0068596E" w:rsidRDefault="0068596E" w:rsidP="0068596E">
      <w:pPr>
        <w:pStyle w:val="ListeParagraf"/>
        <w:numPr>
          <w:ilvl w:val="0"/>
          <w:numId w:val="37"/>
        </w:numPr>
        <w:jc w:val="both"/>
        <w:rPr>
          <w:color w:val="000000" w:themeColor="text1"/>
        </w:rPr>
      </w:pPr>
      <w:r>
        <w:rPr>
          <w:color w:val="000000" w:themeColor="text1"/>
        </w:rPr>
        <w:t>27 Nisan 2022 tarihli akademik kurul tutanağı:</w:t>
      </w:r>
    </w:p>
    <w:p w14:paraId="08709E43" w14:textId="588CBA6E" w:rsidR="003C23F1" w:rsidRDefault="003104DE" w:rsidP="0068596E">
      <w:pPr>
        <w:pStyle w:val="ListeParagraf"/>
        <w:jc w:val="both"/>
        <w:rPr>
          <w:color w:val="000000" w:themeColor="text1"/>
        </w:rPr>
      </w:pPr>
      <w:hyperlink r:id="rId18" w:history="1">
        <w:r w:rsidR="0068596E" w:rsidRPr="00FC4B93">
          <w:rPr>
            <w:rStyle w:val="Kpr"/>
          </w:rPr>
          <w:t>https://drive.google.com/file/d/1ljw0UupPgwl0vHxwZJV8csZCa0Cequ0j/view?usp=share_link</w:t>
        </w:r>
      </w:hyperlink>
      <w:r w:rsidR="0068596E">
        <w:rPr>
          <w:color w:val="000000" w:themeColor="text1"/>
        </w:rPr>
        <w:t xml:space="preserve"> </w:t>
      </w:r>
    </w:p>
    <w:p w14:paraId="56048B84" w14:textId="77777777" w:rsidR="0068596E" w:rsidRDefault="0068596E" w:rsidP="003C23F1">
      <w:pPr>
        <w:pStyle w:val="ListeParagraf"/>
        <w:numPr>
          <w:ilvl w:val="0"/>
          <w:numId w:val="37"/>
        </w:numPr>
        <w:jc w:val="both"/>
        <w:rPr>
          <w:color w:val="000000" w:themeColor="text1"/>
        </w:rPr>
      </w:pPr>
      <w:r>
        <w:rPr>
          <w:color w:val="000000" w:themeColor="text1"/>
        </w:rPr>
        <w:t xml:space="preserve">5 Ekim Tarihli akademik kurul tutanağı: </w:t>
      </w:r>
    </w:p>
    <w:p w14:paraId="001D69BD" w14:textId="040FB27B" w:rsidR="0068596E" w:rsidRDefault="003104DE" w:rsidP="0068596E">
      <w:pPr>
        <w:pStyle w:val="ListeParagraf"/>
        <w:jc w:val="both"/>
        <w:rPr>
          <w:color w:val="000000" w:themeColor="text1"/>
        </w:rPr>
      </w:pPr>
      <w:hyperlink r:id="rId19" w:history="1">
        <w:r w:rsidR="0068596E" w:rsidRPr="00FC4B93">
          <w:rPr>
            <w:rStyle w:val="Kpr"/>
          </w:rPr>
          <w:t>https://drive.google.com/file/d/1ejVZQatgNLeG1wG1hcxi9MOQL_ptvQf4/view?usp=share_link</w:t>
        </w:r>
      </w:hyperlink>
      <w:r w:rsidR="0068596E">
        <w:rPr>
          <w:color w:val="000000" w:themeColor="text1"/>
        </w:rPr>
        <w:t xml:space="preserve"> </w:t>
      </w:r>
    </w:p>
    <w:p w14:paraId="0A858842" w14:textId="7B6F7F09" w:rsidR="00976C62" w:rsidRDefault="00976C62" w:rsidP="00976C62">
      <w:pPr>
        <w:pStyle w:val="ListeParagraf"/>
        <w:numPr>
          <w:ilvl w:val="0"/>
          <w:numId w:val="37"/>
        </w:numPr>
        <w:spacing w:after="0" w:line="240" w:lineRule="auto"/>
        <w:jc w:val="both"/>
        <w:rPr>
          <w:color w:val="000000" w:themeColor="text1"/>
        </w:rPr>
      </w:pPr>
      <w:r w:rsidRPr="00CE2811">
        <w:rPr>
          <w:color w:val="000000" w:themeColor="text1"/>
        </w:rPr>
        <w:lastRenderedPageBreak/>
        <w:t>Kamuoyunu bilgilendirme ve hesap verebilirli</w:t>
      </w:r>
      <w:r>
        <w:rPr>
          <w:color w:val="000000" w:themeColor="text1"/>
        </w:rPr>
        <w:t xml:space="preserve">k yönünde tüm bölüm performans raporları bölüm web sitesinde yayınlanmaktadır ve aşağıdaki bağlantıdan ulaşılabilir: </w:t>
      </w:r>
    </w:p>
    <w:p w14:paraId="7F696C5C" w14:textId="1DCB751B" w:rsidR="00976C62" w:rsidRPr="00CE2811" w:rsidRDefault="003104DE" w:rsidP="00976C62">
      <w:pPr>
        <w:pStyle w:val="ListeParagraf"/>
        <w:spacing w:after="0" w:line="240" w:lineRule="auto"/>
        <w:jc w:val="both"/>
        <w:rPr>
          <w:color w:val="000000" w:themeColor="text1"/>
        </w:rPr>
      </w:pPr>
      <w:hyperlink r:id="rId20" w:history="1">
        <w:r w:rsidR="00976C62" w:rsidRPr="00FC4B93">
          <w:rPr>
            <w:rStyle w:val="Kpr"/>
          </w:rPr>
          <w:t>http://ftr.baskent.edu.tr/kw/menu_icerik.php?dil=TR&amp;birim=248&amp;menu_id=13</w:t>
        </w:r>
      </w:hyperlink>
      <w:r w:rsidR="00976C62">
        <w:rPr>
          <w:color w:val="000000" w:themeColor="text1"/>
        </w:rPr>
        <w:t xml:space="preserve"> </w:t>
      </w:r>
    </w:p>
    <w:p w14:paraId="7368CE8A" w14:textId="77777777" w:rsidR="003976AF" w:rsidRPr="00CE2811" w:rsidRDefault="003976AF" w:rsidP="00FA051D">
      <w:pPr>
        <w:jc w:val="both"/>
        <w:rPr>
          <w:color w:val="000000" w:themeColor="text1"/>
        </w:rPr>
      </w:pPr>
    </w:p>
    <w:p w14:paraId="5B19811E" w14:textId="77777777" w:rsidR="00FA051D" w:rsidRPr="0045663E" w:rsidRDefault="00FA051D" w:rsidP="00FA051D">
      <w:pPr>
        <w:jc w:val="both"/>
        <w:rPr>
          <w:b/>
          <w:i/>
          <w:color w:val="425EA9" w:themeColor="accent5" w:themeShade="BF"/>
          <w:u w:val="single"/>
        </w:rPr>
      </w:pPr>
      <w:r w:rsidRPr="0045663E">
        <w:rPr>
          <w:b/>
          <w:i/>
          <w:color w:val="425EA9" w:themeColor="accent5" w:themeShade="BF"/>
          <w:u w:val="single"/>
        </w:rPr>
        <w:t>A.2. Misyon Ve Stratejik Amaçlar</w:t>
      </w:r>
    </w:p>
    <w:p w14:paraId="4A0387B7" w14:textId="77777777" w:rsidR="00156681" w:rsidRPr="00156681" w:rsidRDefault="00156681" w:rsidP="00156681">
      <w:pPr>
        <w:pStyle w:val="ListeParagraf"/>
        <w:numPr>
          <w:ilvl w:val="0"/>
          <w:numId w:val="20"/>
        </w:numPr>
        <w:jc w:val="both"/>
        <w:rPr>
          <w:color w:val="000000" w:themeColor="text1"/>
        </w:rPr>
      </w:pPr>
      <w:r w:rsidRPr="00156681">
        <w:rPr>
          <w:color w:val="000000" w:themeColor="text1"/>
        </w:rPr>
        <w:t>Fizyoterapi ve Rehabilitasyon Bölümü Vizyonu: Lisans, yüksek lisans ve doktora düzeyinde en kaliteli eğitimi vererek mezunlarını, tercih edilen, insanlığa hizmet eden, yaptığı bilimsel, sosyal ve kültürel faaliyetlerle kaynak gösterilen, mesleğini çağın ilerisine taşıyan dünya çapında öncü bir eğitim, öğretim ve araştırma merkezi olmaktır.</w:t>
      </w:r>
    </w:p>
    <w:p w14:paraId="047A482F" w14:textId="6D8E0668" w:rsidR="00156681" w:rsidRDefault="00156681" w:rsidP="00156681">
      <w:pPr>
        <w:pStyle w:val="ListeParagraf"/>
        <w:numPr>
          <w:ilvl w:val="0"/>
          <w:numId w:val="20"/>
        </w:numPr>
        <w:jc w:val="both"/>
        <w:rPr>
          <w:color w:val="000000" w:themeColor="text1"/>
        </w:rPr>
      </w:pPr>
      <w:r w:rsidRPr="00156681">
        <w:rPr>
          <w:color w:val="000000" w:themeColor="text1"/>
        </w:rPr>
        <w:t xml:space="preserve">Fizyoterapi ve Rehabilitasyon Bölümü Misyonu: Çağdaş, yaşam boyu öğrenme prensibini benimsemiş, üretken ve özgün bakış açısına sahip, mesleki hak ve sorumluluğunu bilen ve uygulayan, mesleki otonomisine sahip çıkan, etik prensiplere bağlı, yetkin fizyoterapistler yetiştirmek; </w:t>
      </w:r>
      <w:proofErr w:type="gramStart"/>
      <w:r w:rsidRPr="00156681">
        <w:rPr>
          <w:color w:val="000000" w:themeColor="text1"/>
        </w:rPr>
        <w:t>fizyoterapi</w:t>
      </w:r>
      <w:proofErr w:type="gramEnd"/>
      <w:r w:rsidRPr="00156681">
        <w:rPr>
          <w:color w:val="000000" w:themeColor="text1"/>
        </w:rPr>
        <w:t xml:space="preserve"> ve rehabilitasyon alanına özgün bilimsel araştırmalar yaparak bilime ve topluma katkıda bulunmak; ulusal ve uluslararası platformlarda mesleğimizi, ülkemizi ve üniversitemizi temsil etmektir.  </w:t>
      </w:r>
    </w:p>
    <w:p w14:paraId="1F6755AC" w14:textId="77777777" w:rsidR="00156681" w:rsidRPr="00156681" w:rsidRDefault="00156681" w:rsidP="00156681">
      <w:pPr>
        <w:pStyle w:val="ListeParagraf"/>
        <w:numPr>
          <w:ilvl w:val="0"/>
          <w:numId w:val="20"/>
        </w:numPr>
        <w:jc w:val="both"/>
        <w:rPr>
          <w:color w:val="000000" w:themeColor="text1"/>
        </w:rPr>
      </w:pPr>
      <w:r w:rsidRPr="00156681">
        <w:rPr>
          <w:color w:val="000000" w:themeColor="text1"/>
        </w:rPr>
        <w:t xml:space="preserve">Fizyoterapi ve Rehabilitasyon Bölümü </w:t>
      </w:r>
      <w:proofErr w:type="gramStart"/>
      <w:r w:rsidRPr="00156681">
        <w:rPr>
          <w:color w:val="000000" w:themeColor="text1"/>
        </w:rPr>
        <w:t>vizyon</w:t>
      </w:r>
      <w:proofErr w:type="gramEnd"/>
      <w:r w:rsidRPr="00156681">
        <w:rPr>
          <w:color w:val="000000" w:themeColor="text1"/>
        </w:rPr>
        <w:t xml:space="preserve"> ve misyonuna aşağıdaki </w:t>
      </w:r>
      <w:r>
        <w:rPr>
          <w:color w:val="000000" w:themeColor="text1"/>
        </w:rPr>
        <w:t>bağlantıdan</w:t>
      </w:r>
      <w:r w:rsidRPr="00156681">
        <w:rPr>
          <w:color w:val="000000" w:themeColor="text1"/>
        </w:rPr>
        <w:t xml:space="preserve"> ulaşılabilir:  </w:t>
      </w:r>
      <w:hyperlink r:id="rId21" w:history="1">
        <w:r w:rsidRPr="00FC4B93">
          <w:rPr>
            <w:rStyle w:val="Kpr"/>
          </w:rPr>
          <w:t>http://ftr.baskent.edu.tr/kw/menu_icerik.php?dil=TR&amp;birim=248&amp;menu_id=2</w:t>
        </w:r>
      </w:hyperlink>
      <w:r>
        <w:rPr>
          <w:color w:val="000000" w:themeColor="text1"/>
        </w:rPr>
        <w:t xml:space="preserve"> </w:t>
      </w:r>
    </w:p>
    <w:p w14:paraId="59820DA0" w14:textId="24BB4D2C" w:rsidR="00156681" w:rsidRPr="00156681" w:rsidRDefault="00156681" w:rsidP="00156681">
      <w:pPr>
        <w:pStyle w:val="ListeParagraf"/>
        <w:numPr>
          <w:ilvl w:val="0"/>
          <w:numId w:val="20"/>
        </w:numPr>
        <w:jc w:val="both"/>
        <w:rPr>
          <w:color w:val="000000" w:themeColor="text1"/>
        </w:rPr>
      </w:pPr>
      <w:r w:rsidRPr="00156681">
        <w:rPr>
          <w:color w:val="000000" w:themeColor="text1"/>
        </w:rPr>
        <w:t xml:space="preserve">Misyon ve </w:t>
      </w:r>
      <w:proofErr w:type="gramStart"/>
      <w:r w:rsidRPr="00156681">
        <w:rPr>
          <w:color w:val="000000" w:themeColor="text1"/>
        </w:rPr>
        <w:t>vizyon</w:t>
      </w:r>
      <w:proofErr w:type="gramEnd"/>
      <w:r w:rsidRPr="00156681">
        <w:rPr>
          <w:color w:val="000000" w:themeColor="text1"/>
        </w:rPr>
        <w:t xml:space="preserve"> belirlenmesinde iç paydaş katılımı dikkate alınmıştır. Misyon ve </w:t>
      </w:r>
      <w:proofErr w:type="gramStart"/>
      <w:r w:rsidRPr="00156681">
        <w:rPr>
          <w:color w:val="000000" w:themeColor="text1"/>
        </w:rPr>
        <w:t>vizyon</w:t>
      </w:r>
      <w:proofErr w:type="gramEnd"/>
      <w:r w:rsidRPr="00156681">
        <w:rPr>
          <w:color w:val="000000" w:themeColor="text1"/>
        </w:rPr>
        <w:t xml:space="preserve"> belirlenmesinde iç paydaş katılımı için yapılan ankete aşağıdaki bağlantıdan ulaşılabilir:</w:t>
      </w:r>
    </w:p>
    <w:p w14:paraId="03A05075" w14:textId="77777777" w:rsidR="00D825BC" w:rsidRDefault="003104DE" w:rsidP="00D825BC">
      <w:pPr>
        <w:pStyle w:val="ListeParagraf"/>
        <w:jc w:val="both"/>
        <w:rPr>
          <w:color w:val="000000" w:themeColor="text1"/>
        </w:rPr>
      </w:pPr>
      <w:hyperlink r:id="rId22" w:history="1">
        <w:r w:rsidR="00156681" w:rsidRPr="00FC4B93">
          <w:rPr>
            <w:rStyle w:val="Kpr"/>
          </w:rPr>
          <w:t>https://docs.google.com/forms/d/e/1FAIpQLSd18sUJIzFz7IYU9oFPfiPeYotyYDC6kbPRCyDT-BdIESLqKg/viewform?usp=sf_link</w:t>
        </w:r>
      </w:hyperlink>
      <w:r w:rsidR="00156681">
        <w:rPr>
          <w:color w:val="000000" w:themeColor="text1"/>
        </w:rPr>
        <w:t xml:space="preserve"> </w:t>
      </w:r>
    </w:p>
    <w:p w14:paraId="7D6236CA" w14:textId="163DFA62" w:rsidR="00D825BC" w:rsidRPr="00D825BC" w:rsidRDefault="00D825BC" w:rsidP="00D825BC">
      <w:pPr>
        <w:pStyle w:val="ListeParagraf"/>
        <w:numPr>
          <w:ilvl w:val="0"/>
          <w:numId w:val="20"/>
        </w:numPr>
        <w:jc w:val="both"/>
        <w:rPr>
          <w:color w:val="000000" w:themeColor="text1"/>
        </w:rPr>
      </w:pPr>
      <w:r>
        <w:t xml:space="preserve">Program Eğitim Amaçlarının Kurum, Fakülte ve Bölümün Misyon ve Vizyonu ile Karşılaştırılması </w:t>
      </w:r>
    </w:p>
    <w:tbl>
      <w:tblPr>
        <w:tblStyle w:val="TabloKlavuzu"/>
        <w:tblW w:w="5000" w:type="pct"/>
        <w:tblLook w:val="04A0" w:firstRow="1" w:lastRow="0" w:firstColumn="1" w:lastColumn="0" w:noHBand="0" w:noVBand="1"/>
      </w:tblPr>
      <w:tblGrid>
        <w:gridCol w:w="3922"/>
        <w:gridCol w:w="4374"/>
      </w:tblGrid>
      <w:tr w:rsidR="00D825BC" w:rsidRPr="003017D6" w14:paraId="3F26936B" w14:textId="77777777" w:rsidTr="003104DE">
        <w:tc>
          <w:tcPr>
            <w:tcW w:w="2364" w:type="pct"/>
          </w:tcPr>
          <w:p w14:paraId="3BDCD5F3" w14:textId="77777777" w:rsidR="00D825BC" w:rsidRPr="003017D6" w:rsidRDefault="00D825BC" w:rsidP="003104DE">
            <w:pPr>
              <w:tabs>
                <w:tab w:val="left" w:pos="709"/>
              </w:tabs>
              <w:ind w:right="-6"/>
              <w:jc w:val="both"/>
              <w:rPr>
                <w:b/>
              </w:rPr>
            </w:pPr>
            <w:r>
              <w:rPr>
                <w:b/>
              </w:rPr>
              <w:t xml:space="preserve">Misyon ve Vizyon </w:t>
            </w:r>
          </w:p>
        </w:tc>
        <w:tc>
          <w:tcPr>
            <w:tcW w:w="2636" w:type="pct"/>
          </w:tcPr>
          <w:p w14:paraId="22089AC7" w14:textId="77777777" w:rsidR="00D825BC" w:rsidRPr="003017D6" w:rsidRDefault="00D825BC" w:rsidP="003104DE">
            <w:pPr>
              <w:tabs>
                <w:tab w:val="left" w:pos="709"/>
              </w:tabs>
              <w:ind w:right="-6"/>
              <w:jc w:val="both"/>
              <w:rPr>
                <w:b/>
              </w:rPr>
            </w:pPr>
            <w:r w:rsidRPr="003017D6">
              <w:rPr>
                <w:b/>
              </w:rPr>
              <w:t>Program Eğitim Amaçları</w:t>
            </w:r>
          </w:p>
        </w:tc>
      </w:tr>
      <w:tr w:rsidR="00D825BC" w:rsidRPr="003017D6" w14:paraId="246D2D5F" w14:textId="77777777" w:rsidTr="003104DE">
        <w:tc>
          <w:tcPr>
            <w:tcW w:w="2364" w:type="pct"/>
          </w:tcPr>
          <w:p w14:paraId="45F24284" w14:textId="77777777" w:rsidR="00D825BC" w:rsidRPr="003017D6" w:rsidRDefault="00D825BC" w:rsidP="003104DE">
            <w:pPr>
              <w:tabs>
                <w:tab w:val="left" w:pos="709"/>
              </w:tabs>
              <w:ind w:right="-6"/>
              <w:jc w:val="both"/>
              <w:rPr>
                <w:b/>
              </w:rPr>
            </w:pPr>
            <w:r w:rsidRPr="003017D6">
              <w:rPr>
                <w:b/>
              </w:rPr>
              <w:t xml:space="preserve">Kurum </w:t>
            </w:r>
            <w:r>
              <w:rPr>
                <w:b/>
              </w:rPr>
              <w:t xml:space="preserve">Misyonu ve Vizyonu </w:t>
            </w:r>
          </w:p>
          <w:p w14:paraId="79EEA933" w14:textId="77777777" w:rsidR="00D825BC" w:rsidRDefault="00D825BC" w:rsidP="003104DE">
            <w:pPr>
              <w:tabs>
                <w:tab w:val="left" w:pos="709"/>
              </w:tabs>
              <w:ind w:right="-6"/>
              <w:jc w:val="both"/>
            </w:pPr>
            <w:r w:rsidRPr="003017D6">
              <w:t>*</w:t>
            </w:r>
            <w:r>
              <w:t xml:space="preserve"> </w:t>
            </w:r>
            <w:r w:rsidRPr="003017D6">
              <w:t xml:space="preserve">Bilimin nesnelliğini benimseyen, yaratıcı ve yenilikçi, ayrıca eğitim-öğretim, araştırma-geliştirme ve bilimi yayma etkinlikleri aracılığıyla Türk toplumunun teknolojik, </w:t>
            </w:r>
            <w:proofErr w:type="spellStart"/>
            <w:r w:rsidRPr="003017D6">
              <w:t>sosyo</w:t>
            </w:r>
            <w:proofErr w:type="spellEnd"/>
            <w:r w:rsidRPr="003017D6">
              <w:t>-ekonomik ve kültürel düzeyinin yükseltilmesine, insan sağlığının iyileştirilmesine, insan ve çevresel haklarının geliştirilmesi ve korunmasına, topluma hizmetin yaygınlaşmasına katkıda bulunmak.</w:t>
            </w:r>
          </w:p>
          <w:p w14:paraId="53DE1545" w14:textId="77777777" w:rsidR="00D825BC" w:rsidRPr="003017D6" w:rsidRDefault="00D825BC" w:rsidP="003104DE">
            <w:pPr>
              <w:tabs>
                <w:tab w:val="left" w:pos="709"/>
              </w:tabs>
              <w:ind w:right="-6"/>
              <w:jc w:val="both"/>
            </w:pPr>
            <w:r>
              <w:t xml:space="preserve">* </w:t>
            </w:r>
            <w:r w:rsidRPr="001F3966">
              <w:t xml:space="preserve">Uluslararası bir marka olarak ileri sağlık uygulamalarının her alanında bilimsel üretime dayalı üst düzeyde öğretim yapan ve bunu çağdaş medeniyet çizgisinin üzerinde yer alma </w:t>
            </w:r>
            <w:r w:rsidRPr="001F3966">
              <w:lastRenderedPageBreak/>
              <w:t>yolunda toplumsal katma değere dönüştürerek sunan bir yuva olmaktır.</w:t>
            </w:r>
          </w:p>
        </w:tc>
        <w:tc>
          <w:tcPr>
            <w:tcW w:w="2636" w:type="pct"/>
          </w:tcPr>
          <w:p w14:paraId="09E2C8C5" w14:textId="77777777" w:rsidR="00D825BC" w:rsidRPr="003017D6" w:rsidRDefault="00D825BC" w:rsidP="003104DE">
            <w:pPr>
              <w:tabs>
                <w:tab w:val="left" w:pos="709"/>
              </w:tabs>
              <w:ind w:right="-6"/>
              <w:jc w:val="both"/>
              <w:rPr>
                <w:bCs/>
              </w:rPr>
            </w:pPr>
            <w:r w:rsidRPr="003017D6">
              <w:rPr>
                <w:bCs/>
              </w:rPr>
              <w:lastRenderedPageBreak/>
              <w:t>*Öğrencilerin kariyer hedeflerine ulaşmaları için verilen eğitimin çok yönlü olması.</w:t>
            </w:r>
          </w:p>
          <w:p w14:paraId="5C3CD2BB" w14:textId="77777777" w:rsidR="00D825BC" w:rsidRPr="003017D6" w:rsidRDefault="00D825BC" w:rsidP="003104DE">
            <w:pPr>
              <w:tabs>
                <w:tab w:val="left" w:pos="709"/>
              </w:tabs>
              <w:ind w:right="-6"/>
              <w:jc w:val="both"/>
            </w:pPr>
            <w:r w:rsidRPr="003017D6">
              <w:rPr>
                <w:bCs/>
              </w:rPr>
              <w:t xml:space="preserve">*Eğitimini lisansüstü seviyede sürdürebilecek, bilimsel araştırma yapabilecek ve dünyadaki en son gelişmeleri takip edebilecek donanım ve bilgiye sahip </w:t>
            </w:r>
            <w:proofErr w:type="gramStart"/>
            <w:r w:rsidRPr="003017D6">
              <w:rPr>
                <w:bCs/>
              </w:rPr>
              <w:t>fizyoterapistler</w:t>
            </w:r>
            <w:proofErr w:type="gramEnd"/>
            <w:r w:rsidRPr="003017D6">
              <w:rPr>
                <w:bCs/>
              </w:rPr>
              <w:t xml:space="preserve"> yetiştirmek. </w:t>
            </w:r>
          </w:p>
        </w:tc>
      </w:tr>
      <w:tr w:rsidR="00D825BC" w:rsidRPr="003017D6" w14:paraId="32B92108" w14:textId="77777777" w:rsidTr="003104DE">
        <w:tc>
          <w:tcPr>
            <w:tcW w:w="2364" w:type="pct"/>
          </w:tcPr>
          <w:p w14:paraId="0B725C66" w14:textId="77777777" w:rsidR="00D825BC" w:rsidRPr="003017D6" w:rsidRDefault="00D825BC" w:rsidP="003104DE">
            <w:pPr>
              <w:tabs>
                <w:tab w:val="left" w:pos="709"/>
              </w:tabs>
              <w:ind w:right="-6"/>
              <w:jc w:val="both"/>
              <w:rPr>
                <w:b/>
              </w:rPr>
            </w:pPr>
            <w:r w:rsidRPr="003017D6">
              <w:rPr>
                <w:b/>
              </w:rPr>
              <w:lastRenderedPageBreak/>
              <w:t xml:space="preserve">Fakülte </w:t>
            </w:r>
            <w:r>
              <w:rPr>
                <w:b/>
              </w:rPr>
              <w:t xml:space="preserve">Misyon ve Vizyonu </w:t>
            </w:r>
          </w:p>
          <w:p w14:paraId="3D4F6216" w14:textId="77777777" w:rsidR="00D825BC" w:rsidRPr="001F3966" w:rsidRDefault="00D825BC" w:rsidP="003104DE">
            <w:pPr>
              <w:tabs>
                <w:tab w:val="left" w:pos="709"/>
              </w:tabs>
              <w:ind w:right="-6"/>
              <w:jc w:val="both"/>
            </w:pPr>
            <w:r w:rsidRPr="003017D6">
              <w:t>*</w:t>
            </w:r>
            <w:r w:rsidRPr="001F3966">
              <w:t xml:space="preserve"> Sağlık konusunun çok boyutluluğu ve sağlık-yaşam kalitesi ilişkisini kavrayan, 21. yüzyılın sağlık sektöründe bilimsel, teknolojik, sosyal ve ekonomik değişimleri izleyen ve bu değişimleri yönetebilen, uluslararası düzeyde geçerli bilgi ve beceri birikimine sahip mezunlar yetiştirmektir.</w:t>
            </w:r>
            <w:r w:rsidRPr="001F3966">
              <w:tab/>
            </w:r>
          </w:p>
          <w:p w14:paraId="2972C634" w14:textId="77777777" w:rsidR="00D825BC" w:rsidRPr="003017D6" w:rsidRDefault="00D825BC" w:rsidP="003104DE">
            <w:pPr>
              <w:tabs>
                <w:tab w:val="left" w:pos="709"/>
              </w:tabs>
              <w:ind w:right="-6"/>
              <w:jc w:val="both"/>
              <w:rPr>
                <w:b/>
              </w:rPr>
            </w:pPr>
          </w:p>
        </w:tc>
        <w:tc>
          <w:tcPr>
            <w:tcW w:w="2636" w:type="pct"/>
          </w:tcPr>
          <w:p w14:paraId="332A750F" w14:textId="77777777" w:rsidR="00D825BC" w:rsidRPr="003017D6" w:rsidRDefault="00D825BC" w:rsidP="003104DE">
            <w:pPr>
              <w:tabs>
                <w:tab w:val="left" w:pos="709"/>
              </w:tabs>
              <w:ind w:right="-6"/>
              <w:jc w:val="both"/>
              <w:rPr>
                <w:bCs/>
              </w:rPr>
            </w:pPr>
            <w:r w:rsidRPr="003017D6">
              <w:rPr>
                <w:bCs/>
              </w:rPr>
              <w:t>*Öğrencilerin kariyer hedeflerine ulaşmaları için verilen eğitimin çok yönlü olması.</w:t>
            </w:r>
          </w:p>
          <w:p w14:paraId="7ED994D1" w14:textId="77777777" w:rsidR="00D825BC" w:rsidRPr="003017D6" w:rsidRDefault="00D825BC" w:rsidP="003104DE">
            <w:pPr>
              <w:tabs>
                <w:tab w:val="left" w:pos="709"/>
              </w:tabs>
              <w:ind w:right="-6"/>
              <w:jc w:val="both"/>
              <w:rPr>
                <w:bCs/>
              </w:rPr>
            </w:pPr>
            <w:r w:rsidRPr="003017D6">
              <w:rPr>
                <w:bCs/>
              </w:rPr>
              <w:t xml:space="preserve">*Eğitimini lisansüstü seviyede sürdürebilecek, bilimsel araştırma yapabilecek ve dünyadaki en son gelişmeleri takip edebilecek donanım ve bilgiye sahip </w:t>
            </w:r>
            <w:proofErr w:type="gramStart"/>
            <w:r w:rsidRPr="003017D6">
              <w:rPr>
                <w:bCs/>
              </w:rPr>
              <w:t>fizyoterapistler</w:t>
            </w:r>
            <w:proofErr w:type="gramEnd"/>
            <w:r w:rsidRPr="003017D6">
              <w:rPr>
                <w:bCs/>
              </w:rPr>
              <w:t xml:space="preserve"> yetiştirmek. </w:t>
            </w:r>
          </w:p>
          <w:p w14:paraId="7C2F03FE" w14:textId="77777777" w:rsidR="00D825BC" w:rsidRPr="003017D6" w:rsidRDefault="00D825BC" w:rsidP="003104DE">
            <w:pPr>
              <w:tabs>
                <w:tab w:val="left" w:pos="709"/>
              </w:tabs>
              <w:ind w:right="-6"/>
              <w:jc w:val="both"/>
              <w:rPr>
                <w:bCs/>
              </w:rPr>
            </w:pPr>
          </w:p>
        </w:tc>
      </w:tr>
      <w:tr w:rsidR="00D825BC" w:rsidRPr="003017D6" w14:paraId="1BF248E5" w14:textId="77777777" w:rsidTr="003104DE">
        <w:tc>
          <w:tcPr>
            <w:tcW w:w="2364" w:type="pct"/>
          </w:tcPr>
          <w:p w14:paraId="03351031" w14:textId="77777777" w:rsidR="00D825BC" w:rsidRPr="003017D6" w:rsidRDefault="00D825BC" w:rsidP="003104DE">
            <w:pPr>
              <w:tabs>
                <w:tab w:val="left" w:pos="709"/>
              </w:tabs>
              <w:ind w:right="-6"/>
              <w:jc w:val="both"/>
              <w:rPr>
                <w:b/>
              </w:rPr>
            </w:pPr>
            <w:r w:rsidRPr="003017D6">
              <w:rPr>
                <w:b/>
              </w:rPr>
              <w:t xml:space="preserve">Bölümün </w:t>
            </w:r>
            <w:r>
              <w:rPr>
                <w:b/>
              </w:rPr>
              <w:t>Misyon ve Vizyonu</w:t>
            </w:r>
            <w:r w:rsidRPr="003017D6">
              <w:rPr>
                <w:b/>
              </w:rPr>
              <w:t xml:space="preserve"> </w:t>
            </w:r>
          </w:p>
          <w:p w14:paraId="25BAEAF0" w14:textId="77777777" w:rsidR="00D825BC" w:rsidRDefault="00D825BC" w:rsidP="00D825BC">
            <w:pPr>
              <w:pStyle w:val="ListeParagraf"/>
              <w:numPr>
                <w:ilvl w:val="0"/>
                <w:numId w:val="44"/>
              </w:numPr>
              <w:tabs>
                <w:tab w:val="left" w:pos="709"/>
              </w:tabs>
              <w:spacing w:after="0" w:line="240" w:lineRule="auto"/>
              <w:ind w:right="-6"/>
              <w:contextualSpacing w:val="0"/>
              <w:jc w:val="both"/>
            </w:pPr>
            <w:r w:rsidRPr="001F3966">
              <w:t xml:space="preserve">Çağdaş, yaşam boyu öğrenme prensibini benimsemiş, üretken ve özgün bakış açısına sahip, mesleki hak ve sorumluluğunu bilen ve uygulayan, mesleki otonomisine sahip çıkan, etik prensiplere bağlı, yetkin fizyoterapistler yetiştirmek; </w:t>
            </w:r>
            <w:proofErr w:type="gramStart"/>
            <w:r w:rsidRPr="001F3966">
              <w:t>fizyoterapi</w:t>
            </w:r>
            <w:proofErr w:type="gramEnd"/>
            <w:r w:rsidRPr="001F3966">
              <w:t xml:space="preserve"> ve rehabilitasyon alanına özgün bilimsel araştırmalar yaparak bilime ve topluma katkıda bulunmak; ulusal ve uluslararası platformlarda mesleğimizi, ülkemizi ve üniversitemizi temsil etmektir.</w:t>
            </w:r>
          </w:p>
          <w:p w14:paraId="0ED3C971" w14:textId="77777777" w:rsidR="00D825BC" w:rsidRPr="001F3966" w:rsidRDefault="00D825BC" w:rsidP="00D825BC">
            <w:pPr>
              <w:pStyle w:val="ListeParagraf"/>
              <w:numPr>
                <w:ilvl w:val="0"/>
                <w:numId w:val="44"/>
              </w:numPr>
              <w:tabs>
                <w:tab w:val="left" w:pos="709"/>
              </w:tabs>
              <w:spacing w:after="0" w:line="240" w:lineRule="auto"/>
              <w:ind w:right="-6"/>
              <w:contextualSpacing w:val="0"/>
              <w:jc w:val="both"/>
            </w:pPr>
            <w:r w:rsidRPr="001F3966">
              <w:t>Lisans, yüksek lisans ve doktora düzeyinde en kaliteli eğitimi vererek mezunlarını, tercih edilen, insanlığa hizmet eden, yaptığı bilimsel, sosyal ve kültürel faaliyetlerle kaynak gösterilen, mesleğini çağın ilerisine taşıyan dünya çapında öncü bir eğitim, öğretim ve araştırma merkezi olmaktır.</w:t>
            </w:r>
          </w:p>
          <w:p w14:paraId="6DE3ACC5" w14:textId="77777777" w:rsidR="00D825BC" w:rsidRPr="003017D6" w:rsidRDefault="00D825BC" w:rsidP="003104DE">
            <w:pPr>
              <w:tabs>
                <w:tab w:val="left" w:pos="709"/>
              </w:tabs>
              <w:ind w:right="-6"/>
              <w:jc w:val="both"/>
              <w:rPr>
                <w:b/>
              </w:rPr>
            </w:pPr>
          </w:p>
        </w:tc>
        <w:tc>
          <w:tcPr>
            <w:tcW w:w="2636" w:type="pct"/>
          </w:tcPr>
          <w:p w14:paraId="5267EEA9" w14:textId="77777777" w:rsidR="00D825BC" w:rsidRPr="003017D6" w:rsidRDefault="00D825BC" w:rsidP="003104DE">
            <w:pPr>
              <w:tabs>
                <w:tab w:val="left" w:pos="709"/>
              </w:tabs>
              <w:ind w:right="-6"/>
              <w:jc w:val="both"/>
              <w:rPr>
                <w:bCs/>
              </w:rPr>
            </w:pPr>
            <w:r w:rsidRPr="003017D6">
              <w:rPr>
                <w:bCs/>
              </w:rPr>
              <w:t xml:space="preserve">*Öğrencilerin mezuniyet sonrası kısa dönemde kariyer hedeflerine ulaşmaları için gerekli donanımın kazandırılması. </w:t>
            </w:r>
          </w:p>
          <w:p w14:paraId="783BB537" w14:textId="77777777" w:rsidR="00D825BC" w:rsidRPr="003017D6" w:rsidRDefault="00D825BC" w:rsidP="003104DE">
            <w:pPr>
              <w:tabs>
                <w:tab w:val="left" w:pos="709"/>
              </w:tabs>
              <w:ind w:right="-6"/>
              <w:jc w:val="both"/>
              <w:rPr>
                <w:bCs/>
              </w:rPr>
            </w:pPr>
            <w:r w:rsidRPr="003017D6">
              <w:rPr>
                <w:bCs/>
              </w:rPr>
              <w:t>*Öğrencilerin kariyer hedeflerine ulaşmaları için verilen eğitimin çok yönlü olması.</w:t>
            </w:r>
          </w:p>
          <w:p w14:paraId="25A3E76F" w14:textId="77777777" w:rsidR="00D825BC" w:rsidRPr="003017D6" w:rsidRDefault="00D825BC" w:rsidP="003104DE">
            <w:pPr>
              <w:tabs>
                <w:tab w:val="left" w:pos="709"/>
              </w:tabs>
              <w:ind w:right="-6"/>
              <w:jc w:val="both"/>
              <w:rPr>
                <w:bCs/>
              </w:rPr>
            </w:pPr>
            <w:r w:rsidRPr="003017D6">
              <w:rPr>
                <w:bCs/>
              </w:rPr>
              <w:t xml:space="preserve">*Eğitimini lisansüstü seviyede sürdürebilecek, bilimsel araştırma yapabilecek ve dünyadaki en son gelişmeleri takip edebilecek donanım ve bilgiye sahip </w:t>
            </w:r>
            <w:proofErr w:type="gramStart"/>
            <w:r w:rsidRPr="003017D6">
              <w:rPr>
                <w:bCs/>
              </w:rPr>
              <w:t>fizyoterapistler</w:t>
            </w:r>
            <w:proofErr w:type="gramEnd"/>
            <w:r w:rsidRPr="003017D6">
              <w:rPr>
                <w:bCs/>
              </w:rPr>
              <w:t xml:space="preserve"> yetiştirmek.</w:t>
            </w:r>
          </w:p>
        </w:tc>
      </w:tr>
    </w:tbl>
    <w:p w14:paraId="38E33C2E" w14:textId="77777777" w:rsidR="00D825BC" w:rsidRPr="001F3966" w:rsidRDefault="00D825BC" w:rsidP="00D825BC">
      <w:pPr>
        <w:tabs>
          <w:tab w:val="left" w:pos="709"/>
        </w:tabs>
        <w:ind w:right="-6"/>
        <w:jc w:val="both"/>
      </w:pPr>
    </w:p>
    <w:p w14:paraId="00887307" w14:textId="77777777" w:rsidR="00D825BC" w:rsidRPr="001F3966" w:rsidRDefault="00D825BC" w:rsidP="00D825BC">
      <w:pPr>
        <w:tabs>
          <w:tab w:val="left" w:pos="709"/>
        </w:tabs>
        <w:ind w:right="-6"/>
        <w:jc w:val="both"/>
      </w:pPr>
    </w:p>
    <w:p w14:paraId="590EAC42" w14:textId="01F429E0" w:rsidR="00993353" w:rsidRDefault="00156681" w:rsidP="00E10FA6">
      <w:pPr>
        <w:pStyle w:val="ListeParagraf"/>
        <w:numPr>
          <w:ilvl w:val="0"/>
          <w:numId w:val="20"/>
        </w:numPr>
        <w:jc w:val="both"/>
        <w:rPr>
          <w:color w:val="000000" w:themeColor="text1"/>
        </w:rPr>
      </w:pPr>
      <w:r>
        <w:rPr>
          <w:color w:val="000000" w:themeColor="text1"/>
        </w:rPr>
        <w:t>B</w:t>
      </w:r>
      <w:r w:rsidR="00D91E48" w:rsidRPr="00714122">
        <w:rPr>
          <w:color w:val="000000" w:themeColor="text1"/>
        </w:rPr>
        <w:t>ölümün hedef</w:t>
      </w:r>
      <w:r w:rsidR="007F6809" w:rsidRPr="00714122">
        <w:rPr>
          <w:color w:val="000000" w:themeColor="text1"/>
        </w:rPr>
        <w:t xml:space="preserve"> ve eylem</w:t>
      </w:r>
      <w:r w:rsidR="00D91E48" w:rsidRPr="00714122">
        <w:rPr>
          <w:color w:val="000000" w:themeColor="text1"/>
        </w:rPr>
        <w:t>leri</w:t>
      </w:r>
      <w:r>
        <w:rPr>
          <w:color w:val="000000" w:themeColor="text1"/>
        </w:rPr>
        <w:t xml:space="preserve"> her yıl </w:t>
      </w:r>
      <w:proofErr w:type="gramStart"/>
      <w:r>
        <w:rPr>
          <w:color w:val="000000" w:themeColor="text1"/>
        </w:rPr>
        <w:t>misyon</w:t>
      </w:r>
      <w:proofErr w:type="gramEnd"/>
      <w:r>
        <w:rPr>
          <w:color w:val="000000" w:themeColor="text1"/>
        </w:rPr>
        <w:t xml:space="preserve"> ve vizyon ile ilişkili olarak belirlenir.   </w:t>
      </w:r>
      <w:r w:rsidR="00993353">
        <w:rPr>
          <w:color w:val="000000" w:themeColor="text1"/>
        </w:rPr>
        <w:t xml:space="preserve">Her akademik yıl başlangıcında öğretim elamanları ile yıllık hedefler belirlenir. </w:t>
      </w:r>
      <w:r>
        <w:rPr>
          <w:color w:val="000000" w:themeColor="text1"/>
        </w:rPr>
        <w:t>Bu hedef ve eylemler</w:t>
      </w:r>
      <w:r w:rsidR="00993353">
        <w:rPr>
          <w:color w:val="000000" w:themeColor="text1"/>
        </w:rPr>
        <w:t>e</w:t>
      </w:r>
      <w:r>
        <w:rPr>
          <w:color w:val="000000" w:themeColor="text1"/>
        </w:rPr>
        <w:t xml:space="preserve"> ulaşma </w:t>
      </w:r>
      <w:proofErr w:type="gramStart"/>
      <w:r w:rsidR="00993353">
        <w:rPr>
          <w:color w:val="000000" w:themeColor="text1"/>
        </w:rPr>
        <w:t>kriterlerini</w:t>
      </w:r>
      <w:proofErr w:type="gramEnd"/>
      <w:r w:rsidR="00993353">
        <w:rPr>
          <w:color w:val="000000" w:themeColor="text1"/>
        </w:rPr>
        <w:t xml:space="preserve"> bölüm kalite komisyonu takip eder ve raporlar. Başarı performansı % değerler ile ifade edilir ve her </w:t>
      </w:r>
      <w:proofErr w:type="gramStart"/>
      <w:r w:rsidR="00993353">
        <w:rPr>
          <w:color w:val="000000" w:themeColor="text1"/>
        </w:rPr>
        <w:t>yıl sonunda</w:t>
      </w:r>
      <w:proofErr w:type="gramEnd"/>
      <w:r w:rsidR="00993353">
        <w:rPr>
          <w:color w:val="000000" w:themeColor="text1"/>
        </w:rPr>
        <w:t xml:space="preserve"> bu </w:t>
      </w:r>
      <w:r w:rsidR="00993353">
        <w:rPr>
          <w:color w:val="000000" w:themeColor="text1"/>
        </w:rPr>
        <w:lastRenderedPageBreak/>
        <w:t xml:space="preserve">hedeflere ulaşma oranı değerlendirilir. 2021-2022 yılı bölüm performans raporuna aşağıdaki bağlantıdan ulaşılabilir: </w:t>
      </w:r>
    </w:p>
    <w:p w14:paraId="0137E533" w14:textId="2B3A3B00" w:rsidR="00993353" w:rsidRPr="00993353" w:rsidRDefault="003104DE" w:rsidP="00993353">
      <w:pPr>
        <w:pStyle w:val="ListeParagraf"/>
        <w:jc w:val="both"/>
        <w:rPr>
          <w:color w:val="000000" w:themeColor="text1"/>
        </w:rPr>
      </w:pPr>
      <w:hyperlink r:id="rId23" w:history="1">
        <w:r w:rsidR="00993353" w:rsidRPr="00FC4B93">
          <w:rPr>
            <w:rStyle w:val="Kpr"/>
          </w:rPr>
          <w:t>https://docs.google.com/document/d/1-uJTFByySlm6TIub-0h68VG1H6vJnWyf/edit?usp=sharing&amp;ouid=106370153641269286145&amp;rtpof=true&amp;sd=true</w:t>
        </w:r>
      </w:hyperlink>
      <w:r w:rsidR="00993353">
        <w:rPr>
          <w:color w:val="000000" w:themeColor="text1"/>
        </w:rPr>
        <w:t xml:space="preserve"> </w:t>
      </w:r>
      <w:r w:rsidR="00993353" w:rsidRPr="00993353">
        <w:rPr>
          <w:color w:val="000000" w:themeColor="text1"/>
        </w:rPr>
        <w:t xml:space="preserve"> </w:t>
      </w:r>
      <w:r w:rsidR="00993353">
        <w:rPr>
          <w:color w:val="000000" w:themeColor="text1"/>
        </w:rPr>
        <w:t xml:space="preserve"> </w:t>
      </w:r>
    </w:p>
    <w:p w14:paraId="0EF719D2" w14:textId="70247C10" w:rsidR="00993353" w:rsidRDefault="004030B5" w:rsidP="00E10FA6">
      <w:pPr>
        <w:pStyle w:val="ListeParagraf"/>
        <w:numPr>
          <w:ilvl w:val="0"/>
          <w:numId w:val="20"/>
        </w:numPr>
        <w:jc w:val="both"/>
        <w:rPr>
          <w:color w:val="000000" w:themeColor="text1"/>
        </w:rPr>
      </w:pPr>
      <w:r>
        <w:rPr>
          <w:color w:val="000000" w:themeColor="text1"/>
        </w:rPr>
        <w:t xml:space="preserve">Bölüm kalite komisyonu toplantı tutanaklarına aşağıdaki bağlantıdan ulaşılabilir: </w:t>
      </w:r>
    </w:p>
    <w:p w14:paraId="42B85F22" w14:textId="1DA1F828" w:rsidR="004030B5" w:rsidRDefault="003104DE" w:rsidP="008F1016">
      <w:pPr>
        <w:pStyle w:val="ListeParagraf"/>
        <w:jc w:val="both"/>
        <w:rPr>
          <w:color w:val="000000" w:themeColor="text1"/>
        </w:rPr>
      </w:pPr>
      <w:hyperlink r:id="rId24" w:history="1">
        <w:r w:rsidR="008F1016" w:rsidRPr="00FC4B93">
          <w:rPr>
            <w:rStyle w:val="Kpr"/>
          </w:rPr>
          <w:t>https://drive.google.com/drive/folders/1Mlmf7s28DR4mKgZqPXR-MKkj0pGh1s0Q?usp=share_link</w:t>
        </w:r>
      </w:hyperlink>
      <w:r w:rsidR="004030B5">
        <w:rPr>
          <w:color w:val="000000" w:themeColor="text1"/>
        </w:rPr>
        <w:t xml:space="preserve"> </w:t>
      </w:r>
    </w:p>
    <w:p w14:paraId="6FC4FCDD" w14:textId="75587135" w:rsidR="00C540C2" w:rsidRPr="00E10FA6" w:rsidRDefault="00C540C2" w:rsidP="00380B40">
      <w:pPr>
        <w:spacing w:after="0" w:line="240" w:lineRule="auto"/>
        <w:jc w:val="both"/>
        <w:rPr>
          <w:b/>
          <w:i/>
          <w:color w:val="425EA9" w:themeColor="accent5" w:themeShade="BF"/>
          <w:u w:val="single"/>
        </w:rPr>
      </w:pPr>
    </w:p>
    <w:p w14:paraId="73259A86" w14:textId="77777777" w:rsidR="00FA051D" w:rsidRPr="00E10FA6" w:rsidRDefault="00E10FA6" w:rsidP="00FA051D">
      <w:pPr>
        <w:jc w:val="both"/>
        <w:rPr>
          <w:b/>
          <w:i/>
          <w:color w:val="425EA9" w:themeColor="accent5" w:themeShade="BF"/>
          <w:u w:val="single"/>
        </w:rPr>
      </w:pPr>
      <w:r w:rsidRPr="00E10FA6">
        <w:rPr>
          <w:b/>
          <w:i/>
          <w:color w:val="425EA9" w:themeColor="accent5" w:themeShade="BF"/>
          <w:u w:val="single"/>
        </w:rPr>
        <w:t>A.</w:t>
      </w:r>
      <w:r>
        <w:rPr>
          <w:b/>
          <w:i/>
          <w:color w:val="425EA9" w:themeColor="accent5" w:themeShade="BF"/>
          <w:u w:val="single"/>
        </w:rPr>
        <w:t>3</w:t>
      </w:r>
      <w:r w:rsidR="00FA051D" w:rsidRPr="00E10FA6">
        <w:rPr>
          <w:b/>
          <w:i/>
          <w:color w:val="425EA9" w:themeColor="accent5" w:themeShade="BF"/>
          <w:u w:val="single"/>
        </w:rPr>
        <w:t>. Paydaş Katılımı</w:t>
      </w:r>
    </w:p>
    <w:p w14:paraId="6A832459" w14:textId="2BE89DA1" w:rsidR="001E7D5F" w:rsidRPr="008F1016" w:rsidRDefault="001E7D5F" w:rsidP="008F1016">
      <w:pPr>
        <w:pStyle w:val="ListeParagraf"/>
        <w:numPr>
          <w:ilvl w:val="0"/>
          <w:numId w:val="37"/>
        </w:numPr>
        <w:jc w:val="both"/>
        <w:rPr>
          <w:color w:val="000000" w:themeColor="text1"/>
        </w:rPr>
      </w:pPr>
      <w:r w:rsidRPr="008F1016">
        <w:rPr>
          <w:color w:val="000000" w:themeColor="text1"/>
        </w:rPr>
        <w:t>İç paydaşımız olan öğrencilerimiz ve dış paydaşımız olan mezunlarımızın görüşlerini alma üzere anketler uygulanmaktadır. Bu anketlerin sonuçları kalite komisyonu tarafından analiz edilerek raporlanır. Bu raporlar</w:t>
      </w:r>
      <w:r w:rsidR="008F1016" w:rsidRPr="008F1016">
        <w:rPr>
          <w:color w:val="000000" w:themeColor="text1"/>
        </w:rPr>
        <w:t xml:space="preserve"> için bölüm akademik kurulunda iyileştirme amaçlı kararlar alınır. </w:t>
      </w:r>
    </w:p>
    <w:p w14:paraId="7DB9E8C7" w14:textId="77777777" w:rsidR="008F1016" w:rsidRDefault="008F1016" w:rsidP="008F1016">
      <w:pPr>
        <w:pStyle w:val="ListeParagraf"/>
        <w:numPr>
          <w:ilvl w:val="0"/>
          <w:numId w:val="37"/>
        </w:numPr>
        <w:jc w:val="both"/>
        <w:rPr>
          <w:color w:val="000000" w:themeColor="text1"/>
        </w:rPr>
      </w:pPr>
      <w:r w:rsidRPr="008F1016">
        <w:rPr>
          <w:color w:val="000000" w:themeColor="text1"/>
        </w:rPr>
        <w:t>İç Paydaş anket örnekleri:</w:t>
      </w:r>
    </w:p>
    <w:p w14:paraId="5E1DDF56" w14:textId="5C3C7293" w:rsidR="008F1016" w:rsidRDefault="003104DE" w:rsidP="008F1016">
      <w:pPr>
        <w:pStyle w:val="ListeParagraf"/>
        <w:jc w:val="both"/>
        <w:rPr>
          <w:color w:val="000000" w:themeColor="text1"/>
        </w:rPr>
      </w:pPr>
      <w:hyperlink r:id="rId25" w:history="1">
        <w:r w:rsidR="008F1016" w:rsidRPr="00FC4B93">
          <w:rPr>
            <w:rStyle w:val="Kpr"/>
          </w:rPr>
          <w:t>https://forms.gle/zTuGzsBez4JvGeLK6</w:t>
        </w:r>
      </w:hyperlink>
      <w:r w:rsidR="008F1016" w:rsidRPr="008F1016">
        <w:rPr>
          <w:color w:val="000000" w:themeColor="text1"/>
        </w:rPr>
        <w:t xml:space="preserve"> </w:t>
      </w:r>
    </w:p>
    <w:p w14:paraId="0501CA51" w14:textId="6D3153C7" w:rsidR="008F1016" w:rsidRDefault="003104DE" w:rsidP="008F1016">
      <w:pPr>
        <w:pStyle w:val="ListeParagraf"/>
        <w:jc w:val="both"/>
        <w:rPr>
          <w:color w:val="000000" w:themeColor="text1"/>
        </w:rPr>
      </w:pPr>
      <w:hyperlink r:id="rId26" w:history="1">
        <w:r w:rsidR="008F1016" w:rsidRPr="00FC4B93">
          <w:rPr>
            <w:rStyle w:val="Kpr"/>
          </w:rPr>
          <w:t>https://forms.gle/ayotgj9GxP4bSYWg9</w:t>
        </w:r>
      </w:hyperlink>
    </w:p>
    <w:p w14:paraId="1867EB1D" w14:textId="6E919BD3" w:rsidR="008F1016" w:rsidRDefault="008F1016" w:rsidP="008F1016">
      <w:pPr>
        <w:pStyle w:val="ListeParagraf"/>
        <w:numPr>
          <w:ilvl w:val="0"/>
          <w:numId w:val="37"/>
        </w:numPr>
        <w:jc w:val="both"/>
        <w:rPr>
          <w:color w:val="000000" w:themeColor="text1"/>
        </w:rPr>
      </w:pPr>
      <w:r>
        <w:rPr>
          <w:color w:val="000000" w:themeColor="text1"/>
        </w:rPr>
        <w:t xml:space="preserve">İç paydaş anket sonuçları analizleri: </w:t>
      </w:r>
    </w:p>
    <w:p w14:paraId="6313D07B" w14:textId="51CE6148" w:rsidR="008F1016" w:rsidRDefault="003104DE" w:rsidP="008F1016">
      <w:pPr>
        <w:pStyle w:val="ListeParagraf"/>
        <w:jc w:val="both"/>
        <w:rPr>
          <w:color w:val="000000" w:themeColor="text1"/>
        </w:rPr>
      </w:pPr>
      <w:hyperlink r:id="rId27" w:history="1">
        <w:r w:rsidR="008F1016" w:rsidRPr="00FC4B93">
          <w:rPr>
            <w:rStyle w:val="Kpr"/>
          </w:rPr>
          <w:t>https://drive.google.com/drive/folders/1J_TmQdioIQcyxzzNLNTiMiAiP7ApHV2B?usp=share_link</w:t>
        </w:r>
      </w:hyperlink>
      <w:r w:rsidR="008F1016">
        <w:rPr>
          <w:color w:val="000000" w:themeColor="text1"/>
        </w:rPr>
        <w:t xml:space="preserve"> </w:t>
      </w:r>
    </w:p>
    <w:p w14:paraId="14B4C45E" w14:textId="5BF5F38A" w:rsidR="008F1016" w:rsidRDefault="008F1016" w:rsidP="008F1016">
      <w:pPr>
        <w:pStyle w:val="ListeParagraf"/>
        <w:numPr>
          <w:ilvl w:val="0"/>
          <w:numId w:val="37"/>
        </w:numPr>
        <w:jc w:val="both"/>
        <w:rPr>
          <w:color w:val="000000" w:themeColor="text1"/>
        </w:rPr>
      </w:pPr>
      <w:r>
        <w:rPr>
          <w:color w:val="000000" w:themeColor="text1"/>
        </w:rPr>
        <w:t xml:space="preserve">Dış paydaş anket örnekleri: </w:t>
      </w:r>
    </w:p>
    <w:p w14:paraId="058CCE00" w14:textId="617968F1" w:rsidR="008F1016" w:rsidRDefault="003104DE" w:rsidP="008F1016">
      <w:pPr>
        <w:pStyle w:val="ListeParagraf"/>
        <w:jc w:val="both"/>
        <w:rPr>
          <w:color w:val="000000" w:themeColor="text1"/>
        </w:rPr>
      </w:pPr>
      <w:hyperlink r:id="rId28" w:history="1">
        <w:r w:rsidR="008F1016" w:rsidRPr="00FC4B93">
          <w:rPr>
            <w:rStyle w:val="Kpr"/>
          </w:rPr>
          <w:t>https://forms.gle/sK9hASD6eDhMxRveA</w:t>
        </w:r>
      </w:hyperlink>
      <w:r w:rsidR="008F1016">
        <w:rPr>
          <w:color w:val="000000" w:themeColor="text1"/>
        </w:rPr>
        <w:t xml:space="preserve"> </w:t>
      </w:r>
    </w:p>
    <w:p w14:paraId="4F84BD54" w14:textId="38E58494" w:rsidR="008F1016" w:rsidRDefault="003104DE" w:rsidP="008F1016">
      <w:pPr>
        <w:pStyle w:val="ListeParagraf"/>
        <w:jc w:val="both"/>
        <w:rPr>
          <w:color w:val="000000" w:themeColor="text1"/>
        </w:rPr>
      </w:pPr>
      <w:hyperlink r:id="rId29" w:history="1">
        <w:r w:rsidR="008F1016" w:rsidRPr="00FC4B93">
          <w:rPr>
            <w:rStyle w:val="Kpr"/>
          </w:rPr>
          <w:t>https://forms.gle/6h9HsWtAeYUxipLM9</w:t>
        </w:r>
      </w:hyperlink>
      <w:r w:rsidR="008F1016">
        <w:rPr>
          <w:color w:val="000000" w:themeColor="text1"/>
        </w:rPr>
        <w:t xml:space="preserve"> </w:t>
      </w:r>
    </w:p>
    <w:p w14:paraId="581BF490" w14:textId="0C478D37" w:rsidR="008F1016" w:rsidRDefault="008F1016" w:rsidP="008F1016">
      <w:pPr>
        <w:pStyle w:val="ListeParagraf"/>
        <w:jc w:val="both"/>
        <w:rPr>
          <w:color w:val="000000" w:themeColor="text1"/>
        </w:rPr>
      </w:pPr>
      <w:r>
        <w:rPr>
          <w:color w:val="000000" w:themeColor="text1"/>
        </w:rPr>
        <w:t xml:space="preserve">Dış paydaş anket sonuçları analizleri: </w:t>
      </w:r>
    </w:p>
    <w:p w14:paraId="30013300" w14:textId="238BC9AF" w:rsidR="008F1016" w:rsidRPr="00875A5A" w:rsidRDefault="003104DE" w:rsidP="008F1016">
      <w:pPr>
        <w:pStyle w:val="ListeParagraf"/>
        <w:jc w:val="both"/>
        <w:rPr>
          <w:color w:val="000000" w:themeColor="text1"/>
        </w:rPr>
      </w:pPr>
      <w:hyperlink r:id="rId30" w:history="1">
        <w:r w:rsidR="008F1016" w:rsidRPr="00FC4B93">
          <w:rPr>
            <w:rStyle w:val="Kpr"/>
          </w:rPr>
          <w:t>https://drive.google.com/drive/folders/1ARBm35w3s6mokLQaXE9VDxyb1wMuWr15?usp=share_link</w:t>
        </w:r>
      </w:hyperlink>
      <w:r w:rsidR="008F1016">
        <w:rPr>
          <w:color w:val="000000" w:themeColor="text1"/>
        </w:rPr>
        <w:t xml:space="preserve"> </w:t>
      </w:r>
    </w:p>
    <w:p w14:paraId="2FF291CD" w14:textId="77777777" w:rsidR="008F1016" w:rsidRDefault="008F1016" w:rsidP="008F1016">
      <w:pPr>
        <w:pStyle w:val="ListeParagraf"/>
        <w:numPr>
          <w:ilvl w:val="0"/>
          <w:numId w:val="37"/>
        </w:numPr>
        <w:spacing w:after="0" w:line="240" w:lineRule="auto"/>
        <w:jc w:val="both"/>
        <w:rPr>
          <w:color w:val="000000" w:themeColor="text1"/>
        </w:rPr>
      </w:pPr>
      <w:r w:rsidRPr="008F1016">
        <w:rPr>
          <w:color w:val="000000" w:themeColor="text1"/>
        </w:rPr>
        <w:t xml:space="preserve">Bölüm akademik kurulunda </w:t>
      </w:r>
      <w:r>
        <w:rPr>
          <w:color w:val="000000" w:themeColor="text1"/>
        </w:rPr>
        <w:t>alınan karar örnekleri:</w:t>
      </w:r>
    </w:p>
    <w:p w14:paraId="529906D2" w14:textId="77777777" w:rsidR="008F1016" w:rsidRDefault="003104DE" w:rsidP="008F1016">
      <w:pPr>
        <w:pStyle w:val="ListeParagraf"/>
        <w:spacing w:after="0" w:line="240" w:lineRule="auto"/>
        <w:jc w:val="both"/>
        <w:rPr>
          <w:color w:val="000000" w:themeColor="text1"/>
        </w:rPr>
      </w:pPr>
      <w:hyperlink r:id="rId31" w:history="1">
        <w:r w:rsidR="008F1016" w:rsidRPr="00FC4B93">
          <w:rPr>
            <w:rStyle w:val="Kpr"/>
          </w:rPr>
          <w:t>https://drive.google.com/drive/folders/1rxX4m93LFpuYvBvxz1jP9WJCGxqNKHJ_?usp=share_link</w:t>
        </w:r>
      </w:hyperlink>
    </w:p>
    <w:p w14:paraId="6FB27FDB" w14:textId="0820178F" w:rsidR="00982CFD" w:rsidRDefault="003104DE" w:rsidP="008F1016">
      <w:pPr>
        <w:pStyle w:val="ListeParagraf"/>
        <w:spacing w:after="0" w:line="240" w:lineRule="auto"/>
        <w:jc w:val="both"/>
        <w:rPr>
          <w:color w:val="000000" w:themeColor="text1"/>
        </w:rPr>
      </w:pPr>
      <w:hyperlink r:id="rId32" w:history="1">
        <w:r w:rsidR="008F1016" w:rsidRPr="00FC4B93">
          <w:rPr>
            <w:rStyle w:val="Kpr"/>
          </w:rPr>
          <w:t>https://drive.google.com/drive/folders/1BColDuDzOb_4FP9rIYjEHhvzTCkcfL2A?usp=share_link</w:t>
        </w:r>
      </w:hyperlink>
      <w:r w:rsidR="008F1016">
        <w:rPr>
          <w:color w:val="000000" w:themeColor="text1"/>
        </w:rPr>
        <w:t xml:space="preserve"> </w:t>
      </w:r>
    </w:p>
    <w:p w14:paraId="52348F62" w14:textId="77777777" w:rsidR="008F1016" w:rsidRPr="008F1016" w:rsidRDefault="008F1016" w:rsidP="008F1016">
      <w:pPr>
        <w:pStyle w:val="ListeParagraf"/>
        <w:spacing w:after="0" w:line="240" w:lineRule="auto"/>
        <w:jc w:val="both"/>
        <w:rPr>
          <w:color w:val="000000" w:themeColor="text1"/>
        </w:rPr>
      </w:pPr>
    </w:p>
    <w:p w14:paraId="2DDFEDB8" w14:textId="39EDC5AB" w:rsidR="00FA051D" w:rsidRPr="00C540C2" w:rsidRDefault="00FA051D" w:rsidP="00FA051D">
      <w:pPr>
        <w:jc w:val="both"/>
        <w:rPr>
          <w:b/>
          <w:i/>
          <w:color w:val="425EA9" w:themeColor="accent5" w:themeShade="BF"/>
          <w:u w:val="single"/>
        </w:rPr>
      </w:pPr>
      <w:r w:rsidRPr="00C540C2">
        <w:rPr>
          <w:b/>
          <w:i/>
          <w:color w:val="425EA9" w:themeColor="accent5" w:themeShade="BF"/>
          <w:u w:val="single"/>
        </w:rPr>
        <w:t>A.</w:t>
      </w:r>
      <w:r w:rsidR="00312A1C">
        <w:rPr>
          <w:b/>
          <w:i/>
          <w:color w:val="425EA9" w:themeColor="accent5" w:themeShade="BF"/>
          <w:u w:val="single"/>
        </w:rPr>
        <w:t>4</w:t>
      </w:r>
      <w:r w:rsidRPr="00C540C2">
        <w:rPr>
          <w:b/>
          <w:i/>
          <w:color w:val="425EA9" w:themeColor="accent5" w:themeShade="BF"/>
          <w:u w:val="single"/>
        </w:rPr>
        <w:t>. Uluslararasılaşma</w:t>
      </w:r>
    </w:p>
    <w:p w14:paraId="4BBF523E" w14:textId="266A5F10" w:rsidR="00D15660" w:rsidRPr="00730963" w:rsidRDefault="00730963" w:rsidP="00730963">
      <w:pPr>
        <w:pStyle w:val="ListeParagraf"/>
        <w:numPr>
          <w:ilvl w:val="0"/>
          <w:numId w:val="36"/>
        </w:numPr>
        <w:jc w:val="both"/>
        <w:rPr>
          <w:color w:val="FF0000"/>
        </w:rPr>
      </w:pPr>
      <w:r w:rsidRPr="00730963">
        <w:rPr>
          <w:color w:val="000000" w:themeColor="text1"/>
        </w:rPr>
        <w:t xml:space="preserve">Fizyoterapi ve Rehabilitasyon Bölümü </w:t>
      </w:r>
      <w:proofErr w:type="spellStart"/>
      <w:r w:rsidRPr="00730963">
        <w:rPr>
          <w:color w:val="000000" w:themeColor="text1"/>
        </w:rPr>
        <w:t>Erasmus</w:t>
      </w:r>
      <w:proofErr w:type="spellEnd"/>
      <w:r w:rsidRPr="00730963">
        <w:rPr>
          <w:color w:val="000000" w:themeColor="text1"/>
        </w:rPr>
        <w:t xml:space="preserve"> ve </w:t>
      </w:r>
      <w:proofErr w:type="spellStart"/>
      <w:r w:rsidRPr="00730963">
        <w:rPr>
          <w:color w:val="000000" w:themeColor="text1"/>
        </w:rPr>
        <w:t>Husbik</w:t>
      </w:r>
      <w:proofErr w:type="spellEnd"/>
      <w:r w:rsidRPr="00730963">
        <w:rPr>
          <w:color w:val="000000" w:themeColor="text1"/>
        </w:rPr>
        <w:t xml:space="preserve"> ortaklıkları ile yurtdışı anlaşmaları bulunan bir bölümdür. Anlaşmalı olan kurumlara kanıtlardan ulaşılabilir. Uluslararasılaşma bölüm </w:t>
      </w:r>
      <w:r>
        <w:rPr>
          <w:color w:val="000000" w:themeColor="text1"/>
        </w:rPr>
        <w:t>E</w:t>
      </w:r>
      <w:r w:rsidRPr="00730963">
        <w:rPr>
          <w:color w:val="000000" w:themeColor="text1"/>
        </w:rPr>
        <w:t>rasmus koordinatörünün yönetimi altında uluslararası ilişkiler koordinatörlüğünün iş süreci takip edilerek yürütülür.</w:t>
      </w:r>
    </w:p>
    <w:p w14:paraId="21E81B1B" w14:textId="4480A00C" w:rsidR="00B51593" w:rsidRDefault="00B51593" w:rsidP="00B51593">
      <w:pPr>
        <w:pStyle w:val="ListeParagraf"/>
        <w:numPr>
          <w:ilvl w:val="0"/>
          <w:numId w:val="18"/>
        </w:numPr>
        <w:spacing w:after="0" w:line="240" w:lineRule="auto"/>
        <w:jc w:val="both"/>
        <w:rPr>
          <w:color w:val="000000" w:themeColor="text1"/>
        </w:rPr>
      </w:pPr>
      <w:r>
        <w:rPr>
          <w:color w:val="000000" w:themeColor="text1"/>
        </w:rPr>
        <w:t xml:space="preserve">Bölüm Erasmus Koordinatörü: Nihan Özünlü </w:t>
      </w:r>
      <w:proofErr w:type="spellStart"/>
      <w:r>
        <w:rPr>
          <w:color w:val="000000" w:themeColor="text1"/>
        </w:rPr>
        <w:t>Pekyavaş</w:t>
      </w:r>
      <w:proofErr w:type="spellEnd"/>
    </w:p>
    <w:p w14:paraId="1588D496" w14:textId="26EB885D" w:rsidR="00730963" w:rsidRDefault="00730963" w:rsidP="00B51593">
      <w:pPr>
        <w:pStyle w:val="ListeParagraf"/>
        <w:numPr>
          <w:ilvl w:val="0"/>
          <w:numId w:val="18"/>
        </w:numPr>
        <w:spacing w:after="0" w:line="240" w:lineRule="auto"/>
        <w:jc w:val="both"/>
        <w:rPr>
          <w:color w:val="000000" w:themeColor="text1"/>
        </w:rPr>
      </w:pPr>
      <w:r>
        <w:rPr>
          <w:color w:val="000000" w:themeColor="text1"/>
        </w:rPr>
        <w:t xml:space="preserve">Kaynaklar </w:t>
      </w:r>
      <w:r w:rsidRPr="00730963">
        <w:rPr>
          <w:color w:val="000000" w:themeColor="text1"/>
        </w:rPr>
        <w:t xml:space="preserve">Uluslararası İlişkiler ve Değişim Programı Koordinatörlüğü’nün </w:t>
      </w:r>
      <w:proofErr w:type="gramStart"/>
      <w:r w:rsidRPr="00730963">
        <w:rPr>
          <w:color w:val="000000" w:themeColor="text1"/>
        </w:rPr>
        <w:t>inisiyatifi</w:t>
      </w:r>
      <w:proofErr w:type="gramEnd"/>
      <w:r w:rsidRPr="00730963">
        <w:rPr>
          <w:color w:val="000000" w:themeColor="text1"/>
        </w:rPr>
        <w:t xml:space="preserve"> altındadır.</w:t>
      </w:r>
    </w:p>
    <w:p w14:paraId="34DB2CAE" w14:textId="47FB4D4D" w:rsidR="00730963" w:rsidRDefault="00730963" w:rsidP="00B51593">
      <w:pPr>
        <w:pStyle w:val="ListeParagraf"/>
        <w:numPr>
          <w:ilvl w:val="0"/>
          <w:numId w:val="18"/>
        </w:numPr>
        <w:spacing w:after="0" w:line="240" w:lineRule="auto"/>
        <w:jc w:val="both"/>
        <w:rPr>
          <w:color w:val="000000" w:themeColor="text1"/>
        </w:rPr>
      </w:pPr>
      <w:r w:rsidRPr="00730963">
        <w:rPr>
          <w:color w:val="000000" w:themeColor="text1"/>
        </w:rPr>
        <w:t>Uluslararasılaşma performansı Erasmus koordinatörü tarafından takip edilmekte ve her sene rapor hazırlanmaktadır.</w:t>
      </w:r>
    </w:p>
    <w:p w14:paraId="0ED14FDA" w14:textId="2AD35798" w:rsidR="00730963" w:rsidRDefault="00730963" w:rsidP="00B51593">
      <w:pPr>
        <w:pStyle w:val="ListeParagraf"/>
        <w:numPr>
          <w:ilvl w:val="0"/>
          <w:numId w:val="18"/>
        </w:numPr>
        <w:spacing w:after="0" w:line="240" w:lineRule="auto"/>
        <w:jc w:val="both"/>
        <w:rPr>
          <w:color w:val="000000" w:themeColor="text1"/>
        </w:rPr>
      </w:pPr>
      <w:r>
        <w:rPr>
          <w:color w:val="000000" w:themeColor="text1"/>
        </w:rPr>
        <w:lastRenderedPageBreak/>
        <w:t>2021-2022 yılı için kalite raporuna aşağıdaki bağlantıdan ulaşılabilir:</w:t>
      </w:r>
    </w:p>
    <w:p w14:paraId="08D43E4F" w14:textId="5E2A90CF" w:rsidR="00730963" w:rsidRDefault="003104DE" w:rsidP="00156681">
      <w:pPr>
        <w:pStyle w:val="ListeParagraf"/>
        <w:spacing w:after="0" w:line="240" w:lineRule="auto"/>
        <w:jc w:val="both"/>
        <w:rPr>
          <w:color w:val="000000" w:themeColor="text1"/>
        </w:rPr>
      </w:pPr>
      <w:hyperlink r:id="rId33" w:history="1">
        <w:r w:rsidR="00156681" w:rsidRPr="00FC4B93">
          <w:rPr>
            <w:rStyle w:val="Kpr"/>
          </w:rPr>
          <w:t>https://docs.google.com/document/d/1-uJTFByySlm6TIub-0h68VG1H6vJnWyf/edit?usp=sharing&amp;ouid=106370153641269286145&amp;rtpof=true&amp;sd=true</w:t>
        </w:r>
      </w:hyperlink>
      <w:r w:rsidR="00156681">
        <w:rPr>
          <w:color w:val="000000" w:themeColor="text1"/>
        </w:rPr>
        <w:t xml:space="preserve"> </w:t>
      </w:r>
    </w:p>
    <w:p w14:paraId="362EDE09" w14:textId="5167193E" w:rsidR="00FA051D" w:rsidRDefault="00B51593" w:rsidP="00B51593">
      <w:pPr>
        <w:pStyle w:val="ListeParagraf"/>
        <w:numPr>
          <w:ilvl w:val="0"/>
          <w:numId w:val="18"/>
        </w:numPr>
        <w:spacing w:after="0" w:line="240" w:lineRule="auto"/>
        <w:jc w:val="both"/>
        <w:rPr>
          <w:color w:val="000000" w:themeColor="text1"/>
        </w:rPr>
      </w:pPr>
      <w:r w:rsidRPr="00B51593">
        <w:rPr>
          <w:color w:val="000000" w:themeColor="text1"/>
        </w:rPr>
        <w:t>Bölümümüzde 2020-2021 eğitim öğretim yılında 3 öğrenci Erasmus veya HUSBİK programı ile anlaşmalı ülkelere gitmiştir. Ancak öğretim elemanı değişimi yapılmamıştır.</w:t>
      </w:r>
      <w:r>
        <w:rPr>
          <w:color w:val="000000" w:themeColor="text1"/>
        </w:rPr>
        <w:t xml:space="preserve"> </w:t>
      </w:r>
      <w:r w:rsidR="00730963">
        <w:rPr>
          <w:color w:val="000000" w:themeColor="text1"/>
        </w:rPr>
        <w:t xml:space="preserve">2021-2022 döneminde ise 9 </w:t>
      </w:r>
      <w:r w:rsidR="00730963" w:rsidRPr="00730963">
        <w:rPr>
          <w:color w:val="000000" w:themeColor="text1"/>
        </w:rPr>
        <w:t>öğrenci Erasmus veya HUSBİK programı ile anlaşmalı ülkelere gitmiştir.</w:t>
      </w:r>
      <w:r w:rsidR="00730963">
        <w:rPr>
          <w:color w:val="000000" w:themeColor="text1"/>
        </w:rPr>
        <w:t xml:space="preserve"> Yine </w:t>
      </w:r>
      <w:r w:rsidR="00730963" w:rsidRPr="00730963">
        <w:rPr>
          <w:color w:val="000000" w:themeColor="text1"/>
        </w:rPr>
        <w:t>öğretim elemanı değişimi yapılmamıştır.</w:t>
      </w:r>
      <w:r w:rsidR="00730963">
        <w:rPr>
          <w:color w:val="000000" w:themeColor="text1"/>
        </w:rPr>
        <w:t xml:space="preserve"> Bir önceki yıl Covid-19 pandemisi nedeniyle programa başvurunun az olması sebebiyle öğrenci sayısı düşüktür. 2021-2022’de ise başvuru ve faydalanan öğrenci sayısı artmıştır. </w:t>
      </w:r>
    </w:p>
    <w:p w14:paraId="7B40305E" w14:textId="011E94CC" w:rsidR="00730963" w:rsidRDefault="00730963" w:rsidP="00B51593">
      <w:pPr>
        <w:pStyle w:val="ListeParagraf"/>
        <w:numPr>
          <w:ilvl w:val="0"/>
          <w:numId w:val="18"/>
        </w:numPr>
        <w:spacing w:after="0" w:line="240" w:lineRule="auto"/>
        <w:jc w:val="both"/>
        <w:rPr>
          <w:color w:val="000000" w:themeColor="text1"/>
        </w:rPr>
      </w:pPr>
      <w:r>
        <w:rPr>
          <w:color w:val="000000" w:themeColor="text1"/>
        </w:rPr>
        <w:t xml:space="preserve">Bölüm uluslararasılaşma faaliyet raporlarına </w:t>
      </w:r>
      <w:r w:rsidRPr="00730963">
        <w:rPr>
          <w:color w:val="000000" w:themeColor="text1"/>
        </w:rPr>
        <w:t>aşağıdaki bağlantıdan ulaşılabilir:</w:t>
      </w:r>
    </w:p>
    <w:p w14:paraId="0D3F10C8" w14:textId="50010803" w:rsidR="00730963" w:rsidRPr="00B51593" w:rsidRDefault="003104DE" w:rsidP="00730963">
      <w:pPr>
        <w:pStyle w:val="ListeParagraf"/>
        <w:spacing w:after="0" w:line="240" w:lineRule="auto"/>
        <w:jc w:val="both"/>
        <w:rPr>
          <w:color w:val="000000" w:themeColor="text1"/>
        </w:rPr>
      </w:pPr>
      <w:hyperlink r:id="rId34" w:history="1">
        <w:r w:rsidR="00730963" w:rsidRPr="00FC4B93">
          <w:rPr>
            <w:rStyle w:val="Kpr"/>
          </w:rPr>
          <w:t>https://drive.google.com/drive/folders/1kjFfH2RYfbuT10O1NGNoURRWSPwG8KTc?usp=share_link</w:t>
        </w:r>
      </w:hyperlink>
      <w:r w:rsidR="00730963">
        <w:rPr>
          <w:color w:val="000000" w:themeColor="text1"/>
        </w:rPr>
        <w:t xml:space="preserve"> </w:t>
      </w:r>
    </w:p>
    <w:p w14:paraId="3F08CD46" w14:textId="77777777" w:rsidR="006E3D7D" w:rsidRDefault="006E3D7D" w:rsidP="00527168">
      <w:pPr>
        <w:spacing w:after="0" w:line="240" w:lineRule="auto"/>
        <w:ind w:left="360"/>
        <w:jc w:val="both"/>
        <w:rPr>
          <w:color w:val="000000" w:themeColor="text1"/>
        </w:rPr>
      </w:pPr>
    </w:p>
    <w:p w14:paraId="6C4155DD" w14:textId="77777777" w:rsidR="006E3D7D" w:rsidRPr="00527168" w:rsidRDefault="006E3D7D" w:rsidP="00312A1C">
      <w:pPr>
        <w:spacing w:after="0" w:line="240" w:lineRule="auto"/>
        <w:jc w:val="both"/>
        <w:rPr>
          <w:color w:val="000000" w:themeColor="text1"/>
        </w:rPr>
      </w:pPr>
    </w:p>
    <w:p w14:paraId="2187F48D" w14:textId="77777777" w:rsidR="00FA051D" w:rsidRPr="008266BA" w:rsidRDefault="00FA051D" w:rsidP="00FA051D">
      <w:pPr>
        <w:pStyle w:val="ListeParagraf"/>
        <w:numPr>
          <w:ilvl w:val="0"/>
          <w:numId w:val="16"/>
        </w:numPr>
        <w:ind w:left="426" w:hanging="426"/>
        <w:jc w:val="both"/>
        <w:rPr>
          <w:b/>
          <w:color w:val="00B0F0"/>
        </w:rPr>
      </w:pPr>
      <w:r w:rsidRPr="008266BA">
        <w:rPr>
          <w:b/>
          <w:color w:val="00B0F0"/>
        </w:rPr>
        <w:t>EĞİTİM ve ÖĞRETİM</w:t>
      </w:r>
    </w:p>
    <w:p w14:paraId="77BD8309" w14:textId="77777777" w:rsidR="00FA051D" w:rsidRPr="008A7E6B" w:rsidRDefault="00FA051D" w:rsidP="00FA051D">
      <w:pPr>
        <w:jc w:val="both"/>
        <w:rPr>
          <w:b/>
          <w:i/>
          <w:color w:val="425EA9" w:themeColor="accent5" w:themeShade="BF"/>
          <w:u w:val="single"/>
        </w:rPr>
      </w:pPr>
      <w:r w:rsidRPr="008A7E6B">
        <w:rPr>
          <w:b/>
          <w:i/>
          <w:color w:val="425EA9" w:themeColor="accent5" w:themeShade="BF"/>
          <w:u w:val="single"/>
        </w:rPr>
        <w:t>B.1. Program Tasarımı, Değerlendirmesi ve Güncellenmesi</w:t>
      </w:r>
    </w:p>
    <w:p w14:paraId="6D290316" w14:textId="5BD321CD" w:rsidR="00F86AFE" w:rsidRPr="00F86AFE" w:rsidRDefault="00F86AFE" w:rsidP="00F86AFE">
      <w:pPr>
        <w:pStyle w:val="ListeParagraf"/>
        <w:numPr>
          <w:ilvl w:val="0"/>
          <w:numId w:val="27"/>
        </w:numPr>
        <w:jc w:val="both"/>
        <w:rPr>
          <w:color w:val="000000" w:themeColor="text1"/>
        </w:rPr>
      </w:pPr>
      <w:r w:rsidRPr="00F86AFE">
        <w:rPr>
          <w:color w:val="000000" w:themeColor="text1"/>
        </w:rPr>
        <w:t xml:space="preserve">Program eğitim amaçlarına ulaşıldığını belirlemek amacıyla her ders için oluşturulan teorik ve pratik sınav evrakları ve klinik staj değerlendirme formu kullanılmaktadır. Bu belgelerin her biri kurum içinde saklanmaktadır. Ayrıca grup çalışmasını sağlayan öğrenci projeleri, seminer anlatımı, dergi kulübü gibi çalışmaların sonuçları da bölüm içinde saklı tutulmaktadır. </w:t>
      </w:r>
    </w:p>
    <w:p w14:paraId="59684CB7" w14:textId="0C865607" w:rsidR="00F86AFE" w:rsidRPr="00F86AFE" w:rsidRDefault="00F86AFE" w:rsidP="00F86AFE">
      <w:pPr>
        <w:pStyle w:val="ListeParagraf"/>
        <w:numPr>
          <w:ilvl w:val="0"/>
          <w:numId w:val="27"/>
        </w:numPr>
        <w:jc w:val="both"/>
        <w:rPr>
          <w:color w:val="000000" w:themeColor="text1"/>
        </w:rPr>
      </w:pPr>
      <w:r w:rsidRPr="00F86AFE">
        <w:rPr>
          <w:color w:val="000000" w:themeColor="text1"/>
        </w:rPr>
        <w:t xml:space="preserve">Bölümde verilen bütün dersler için; sınav zarfı, ders izlencesi, dönem yoklaması, harf aralıkları, not dağılım çizelgesi, son not döküm belgesi, ödev, proje, </w:t>
      </w:r>
      <w:proofErr w:type="spellStart"/>
      <w:r w:rsidRPr="00F86AFE">
        <w:rPr>
          <w:color w:val="000000" w:themeColor="text1"/>
        </w:rPr>
        <w:t>laboratuar</w:t>
      </w:r>
      <w:proofErr w:type="spellEnd"/>
      <w:r w:rsidRPr="00F86AFE">
        <w:rPr>
          <w:color w:val="000000" w:themeColor="text1"/>
        </w:rPr>
        <w:t xml:space="preserve"> ve benzeri çalışmalara ilişkin diğer belgeler kayıt altında tutulmaktadır. </w:t>
      </w:r>
    </w:p>
    <w:p w14:paraId="05D2D9BC" w14:textId="75FBEEF9" w:rsidR="00F86AFE" w:rsidRDefault="00F86AFE" w:rsidP="00F86AFE">
      <w:pPr>
        <w:pStyle w:val="ListeParagraf"/>
        <w:numPr>
          <w:ilvl w:val="0"/>
          <w:numId w:val="27"/>
        </w:numPr>
        <w:jc w:val="both"/>
        <w:rPr>
          <w:color w:val="000000" w:themeColor="text1"/>
        </w:rPr>
      </w:pPr>
      <w:r w:rsidRPr="00F86AFE">
        <w:rPr>
          <w:color w:val="000000" w:themeColor="text1"/>
        </w:rPr>
        <w:t xml:space="preserve">Başkent Üniversitesi, Tanıtım Koordinatörlüğü, Kariyer Yönlendirme Merkezi ile koordineli şekilde çalışılarak mezunların akademik, bilimsel ve mesleki kariyer hedeflerine ne oranda ulaşıldığı değerlendirilmektedir. </w:t>
      </w:r>
    </w:p>
    <w:p w14:paraId="3A368D54" w14:textId="76B17ADD" w:rsidR="00E43618" w:rsidRDefault="00E43618" w:rsidP="00F86AFE">
      <w:pPr>
        <w:pStyle w:val="ListeParagraf"/>
        <w:numPr>
          <w:ilvl w:val="0"/>
          <w:numId w:val="27"/>
        </w:numPr>
        <w:jc w:val="both"/>
        <w:rPr>
          <w:color w:val="000000" w:themeColor="text1"/>
        </w:rPr>
      </w:pPr>
      <w:r w:rsidRPr="00E12AC4">
        <w:rPr>
          <w:color w:val="000000" w:themeColor="text1"/>
        </w:rPr>
        <w:t xml:space="preserve">Bölüm/programın ders dağılımı zorunlu-seçmeli ders, alan dışı ders dengesi </w:t>
      </w:r>
      <w:r w:rsidR="00F86AFE">
        <w:rPr>
          <w:color w:val="000000" w:themeColor="text1"/>
        </w:rPr>
        <w:t xml:space="preserve">Fizyoterapi ve Rehabilitasyon çekirdek eğitim programına dayalı olarak yapılmaktadır. </w:t>
      </w:r>
    </w:p>
    <w:p w14:paraId="11C366E6" w14:textId="77777777" w:rsidR="00F86AFE" w:rsidRDefault="00F86AFE" w:rsidP="003104DE">
      <w:pPr>
        <w:pStyle w:val="ListeParagraf"/>
        <w:jc w:val="both"/>
        <w:rPr>
          <w:color w:val="000000" w:themeColor="text1"/>
        </w:rPr>
      </w:pPr>
    </w:p>
    <w:p w14:paraId="452DED93" w14:textId="039B44F7" w:rsidR="00F86AFE" w:rsidRPr="00F86AFE" w:rsidRDefault="00F86AFE" w:rsidP="00F86AFE">
      <w:pPr>
        <w:pStyle w:val="ListeParagraf"/>
        <w:numPr>
          <w:ilvl w:val="0"/>
          <w:numId w:val="46"/>
        </w:numPr>
        <w:jc w:val="both"/>
        <w:rPr>
          <w:color w:val="000000" w:themeColor="text1"/>
        </w:rPr>
      </w:pPr>
      <w:r>
        <w:rPr>
          <w:color w:val="000000" w:themeColor="text1"/>
        </w:rPr>
        <w:t xml:space="preserve"> </w:t>
      </w:r>
      <w:r w:rsidRPr="00F86AFE">
        <w:rPr>
          <w:color w:val="000000" w:themeColor="text1"/>
        </w:rPr>
        <w:t>Lisans Eğitim Planı</w:t>
      </w:r>
      <w:r>
        <w:rPr>
          <w:color w:val="000000" w:themeColor="text1"/>
        </w:rPr>
        <w:t xml:space="preserve"> </w:t>
      </w:r>
      <w:r w:rsidRPr="00F86AFE">
        <w:rPr>
          <w:color w:val="000000" w:themeColor="text1"/>
        </w:rPr>
        <w:t>Fizyoterapi ve Rehabilitasyon Programı</w:t>
      </w: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77"/>
        <w:gridCol w:w="1386"/>
        <w:gridCol w:w="1556"/>
        <w:gridCol w:w="854"/>
        <w:gridCol w:w="828"/>
        <w:gridCol w:w="902"/>
        <w:gridCol w:w="25"/>
        <w:gridCol w:w="709"/>
        <w:gridCol w:w="38"/>
        <w:gridCol w:w="785"/>
      </w:tblGrid>
      <w:tr w:rsidR="00F86AFE" w:rsidRPr="001F3966" w14:paraId="00596795" w14:textId="77777777" w:rsidTr="003104DE">
        <w:trPr>
          <w:trHeight w:val="833"/>
        </w:trPr>
        <w:tc>
          <w:tcPr>
            <w:tcW w:w="713" w:type="pct"/>
            <w:vMerge w:val="restart"/>
            <w:tcBorders>
              <w:bottom w:val="single" w:sz="8" w:space="0" w:color="000000"/>
              <w:right w:val="single" w:sz="8" w:space="0" w:color="000000"/>
            </w:tcBorders>
            <w:vAlign w:val="center"/>
          </w:tcPr>
          <w:p w14:paraId="7391F157" w14:textId="77777777" w:rsidR="00F86AFE" w:rsidRPr="001F3966" w:rsidRDefault="00F86AFE" w:rsidP="003104DE">
            <w:pPr>
              <w:pStyle w:val="TableParagraph"/>
              <w:tabs>
                <w:tab w:val="left" w:pos="709"/>
              </w:tabs>
              <w:ind w:right="78"/>
              <w:jc w:val="center"/>
            </w:pPr>
            <w:proofErr w:type="spellStart"/>
            <w:r w:rsidRPr="001F3966">
              <w:t>Ders</w:t>
            </w:r>
            <w:proofErr w:type="spellEnd"/>
            <w:r w:rsidRPr="001F3966">
              <w:t xml:space="preserve"> Kodu</w:t>
            </w:r>
          </w:p>
        </w:tc>
        <w:tc>
          <w:tcPr>
            <w:tcW w:w="1781" w:type="pct"/>
            <w:gridSpan w:val="2"/>
            <w:vMerge w:val="restart"/>
            <w:tcBorders>
              <w:left w:val="single" w:sz="8" w:space="0" w:color="000000"/>
              <w:bottom w:val="single" w:sz="8" w:space="0" w:color="000000"/>
              <w:right w:val="single" w:sz="8" w:space="0" w:color="000000"/>
            </w:tcBorders>
            <w:vAlign w:val="center"/>
          </w:tcPr>
          <w:p w14:paraId="40E479BC" w14:textId="77777777" w:rsidR="00F86AFE" w:rsidRPr="001F3966" w:rsidRDefault="00F86AFE" w:rsidP="003104DE">
            <w:pPr>
              <w:pStyle w:val="TableParagraph"/>
              <w:tabs>
                <w:tab w:val="left" w:pos="709"/>
              </w:tabs>
              <w:jc w:val="center"/>
            </w:pPr>
            <w:proofErr w:type="spellStart"/>
            <w:r w:rsidRPr="001F3966">
              <w:t>Ders</w:t>
            </w:r>
            <w:proofErr w:type="spellEnd"/>
            <w:r w:rsidRPr="001F3966">
              <w:t xml:space="preserve"> </w:t>
            </w:r>
            <w:proofErr w:type="spellStart"/>
            <w:r w:rsidRPr="001F3966">
              <w:t>Adı</w:t>
            </w:r>
            <w:proofErr w:type="spellEnd"/>
          </w:p>
        </w:tc>
        <w:tc>
          <w:tcPr>
            <w:tcW w:w="517" w:type="pct"/>
            <w:vMerge w:val="restart"/>
            <w:tcBorders>
              <w:left w:val="single" w:sz="8" w:space="0" w:color="000000"/>
              <w:bottom w:val="single" w:sz="8" w:space="0" w:color="000000"/>
              <w:right w:val="single" w:sz="8" w:space="0" w:color="000000"/>
            </w:tcBorders>
            <w:vAlign w:val="center"/>
          </w:tcPr>
          <w:p w14:paraId="181F0721" w14:textId="77777777" w:rsidR="00F86AFE" w:rsidRPr="001F3966" w:rsidRDefault="00F86AFE" w:rsidP="003104DE">
            <w:pPr>
              <w:pStyle w:val="TableParagraph"/>
              <w:tabs>
                <w:tab w:val="left" w:pos="709"/>
              </w:tabs>
              <w:ind w:left="181"/>
              <w:jc w:val="center"/>
              <w:rPr>
                <w:b/>
              </w:rPr>
            </w:pPr>
          </w:p>
          <w:p w14:paraId="79612AB1" w14:textId="77777777" w:rsidR="00F86AFE" w:rsidRPr="001F3966" w:rsidRDefault="00F86AFE" w:rsidP="003104DE">
            <w:pPr>
              <w:pStyle w:val="TableParagraph"/>
              <w:tabs>
                <w:tab w:val="left" w:pos="709"/>
              </w:tabs>
              <w:ind w:left="181"/>
              <w:jc w:val="center"/>
              <w:rPr>
                <w:b/>
              </w:rPr>
            </w:pPr>
          </w:p>
          <w:p w14:paraId="1FAFC0DD" w14:textId="77777777" w:rsidR="00F86AFE" w:rsidRPr="001F3966" w:rsidRDefault="00F86AFE" w:rsidP="003104DE">
            <w:pPr>
              <w:pStyle w:val="TableParagraph"/>
              <w:tabs>
                <w:tab w:val="left" w:pos="709"/>
              </w:tabs>
              <w:ind w:left="181"/>
              <w:jc w:val="center"/>
              <w:rPr>
                <w:b/>
              </w:rPr>
            </w:pPr>
          </w:p>
          <w:p w14:paraId="34869BCD" w14:textId="77777777" w:rsidR="00F86AFE" w:rsidRPr="001F3966" w:rsidRDefault="00F86AFE" w:rsidP="003104DE">
            <w:pPr>
              <w:pStyle w:val="TableParagraph"/>
              <w:jc w:val="center"/>
            </w:pPr>
            <w:proofErr w:type="spellStart"/>
            <w:r w:rsidRPr="001F3966">
              <w:lastRenderedPageBreak/>
              <w:t>Öğretim</w:t>
            </w:r>
            <w:proofErr w:type="spellEnd"/>
            <w:r w:rsidRPr="001F3966">
              <w:t xml:space="preserve"> Dili</w:t>
            </w:r>
          </w:p>
        </w:tc>
        <w:tc>
          <w:tcPr>
            <w:tcW w:w="1989" w:type="pct"/>
            <w:gridSpan w:val="6"/>
            <w:tcBorders>
              <w:left w:val="single" w:sz="8" w:space="0" w:color="000000"/>
              <w:bottom w:val="single" w:sz="8" w:space="0" w:color="000000"/>
            </w:tcBorders>
            <w:vAlign w:val="center"/>
          </w:tcPr>
          <w:p w14:paraId="2B13E62F" w14:textId="77777777" w:rsidR="00F86AFE" w:rsidRPr="001F3966" w:rsidRDefault="00F86AFE" w:rsidP="003104DE">
            <w:pPr>
              <w:pStyle w:val="TableParagraph"/>
              <w:tabs>
                <w:tab w:val="left" w:pos="709"/>
              </w:tabs>
              <w:ind w:left="181" w:right="204"/>
              <w:jc w:val="center"/>
            </w:pPr>
            <w:proofErr w:type="spellStart"/>
            <w:r w:rsidRPr="001F3966">
              <w:lastRenderedPageBreak/>
              <w:t>Kategori</w:t>
            </w:r>
            <w:proofErr w:type="spellEnd"/>
            <w:r w:rsidRPr="001F3966">
              <w:t xml:space="preserve"> (</w:t>
            </w:r>
            <w:proofErr w:type="spellStart"/>
            <w:r w:rsidRPr="001F3966">
              <w:t>Kredi</w:t>
            </w:r>
            <w:proofErr w:type="spellEnd"/>
            <w:r w:rsidRPr="001F3966">
              <w:t xml:space="preserve"> </w:t>
            </w:r>
            <w:proofErr w:type="spellStart"/>
            <w:r w:rsidRPr="001F3966">
              <w:t>ya</w:t>
            </w:r>
            <w:proofErr w:type="spellEnd"/>
            <w:r w:rsidRPr="001F3966">
              <w:t xml:space="preserve"> da AKTS </w:t>
            </w:r>
            <w:proofErr w:type="spellStart"/>
            <w:r w:rsidRPr="001F3966">
              <w:t>Kredisi</w:t>
            </w:r>
            <w:proofErr w:type="spellEnd"/>
            <w:r w:rsidRPr="001F3966">
              <w:t>)</w:t>
            </w:r>
          </w:p>
          <w:p w14:paraId="35726354" w14:textId="77777777" w:rsidR="00F86AFE" w:rsidRPr="001F3966" w:rsidRDefault="00F86AFE" w:rsidP="003104DE">
            <w:pPr>
              <w:pStyle w:val="TableParagraph"/>
              <w:tabs>
                <w:tab w:val="left" w:pos="709"/>
              </w:tabs>
              <w:ind w:left="181" w:right="204"/>
              <w:jc w:val="center"/>
            </w:pPr>
          </w:p>
        </w:tc>
      </w:tr>
      <w:tr w:rsidR="00F86AFE" w:rsidRPr="001F3966" w14:paraId="24CBAB71" w14:textId="77777777" w:rsidTr="003104DE">
        <w:trPr>
          <w:trHeight w:val="2960"/>
        </w:trPr>
        <w:tc>
          <w:tcPr>
            <w:tcW w:w="713" w:type="pct"/>
            <w:vMerge/>
            <w:tcBorders>
              <w:top w:val="nil"/>
              <w:bottom w:val="single" w:sz="8" w:space="0" w:color="000000"/>
              <w:right w:val="single" w:sz="8" w:space="0" w:color="000000"/>
            </w:tcBorders>
            <w:vAlign w:val="center"/>
          </w:tcPr>
          <w:p w14:paraId="00E77F59" w14:textId="77777777" w:rsidR="00F86AFE" w:rsidRPr="001F3966" w:rsidRDefault="00F86AFE" w:rsidP="003104DE">
            <w:pPr>
              <w:tabs>
                <w:tab w:val="left" w:pos="709"/>
              </w:tabs>
              <w:ind w:left="181"/>
              <w:jc w:val="center"/>
            </w:pPr>
          </w:p>
        </w:tc>
        <w:tc>
          <w:tcPr>
            <w:tcW w:w="1781" w:type="pct"/>
            <w:gridSpan w:val="2"/>
            <w:vMerge/>
            <w:tcBorders>
              <w:top w:val="nil"/>
              <w:left w:val="single" w:sz="8" w:space="0" w:color="000000"/>
              <w:bottom w:val="single" w:sz="8" w:space="0" w:color="000000"/>
              <w:right w:val="single" w:sz="8" w:space="0" w:color="000000"/>
            </w:tcBorders>
            <w:vAlign w:val="center"/>
          </w:tcPr>
          <w:p w14:paraId="4C0D1FFF" w14:textId="77777777" w:rsidR="00F86AFE" w:rsidRPr="001F3966" w:rsidRDefault="00F86AFE" w:rsidP="003104DE">
            <w:pPr>
              <w:tabs>
                <w:tab w:val="left" w:pos="709"/>
              </w:tabs>
              <w:ind w:left="181"/>
              <w:jc w:val="center"/>
            </w:pPr>
          </w:p>
        </w:tc>
        <w:tc>
          <w:tcPr>
            <w:tcW w:w="517" w:type="pct"/>
            <w:vMerge/>
            <w:tcBorders>
              <w:top w:val="nil"/>
              <w:left w:val="single" w:sz="8" w:space="0" w:color="000000"/>
              <w:bottom w:val="single" w:sz="8" w:space="0" w:color="000000"/>
              <w:right w:val="single" w:sz="8" w:space="0" w:color="000000"/>
            </w:tcBorders>
            <w:vAlign w:val="center"/>
          </w:tcPr>
          <w:p w14:paraId="2E91575C" w14:textId="77777777" w:rsidR="00F86AFE" w:rsidRPr="001F3966" w:rsidRDefault="00F86AFE" w:rsidP="003104DE">
            <w:pPr>
              <w:tabs>
                <w:tab w:val="left" w:pos="709"/>
              </w:tabs>
              <w:ind w:left="181"/>
              <w:jc w:val="center"/>
            </w:pPr>
          </w:p>
        </w:tc>
        <w:tc>
          <w:tcPr>
            <w:tcW w:w="501" w:type="pct"/>
            <w:tcBorders>
              <w:top w:val="single" w:sz="8" w:space="0" w:color="000000"/>
              <w:left w:val="single" w:sz="8" w:space="0" w:color="000000"/>
              <w:bottom w:val="single" w:sz="8" w:space="0" w:color="000000"/>
              <w:right w:val="single" w:sz="8" w:space="0" w:color="000000"/>
            </w:tcBorders>
            <w:vAlign w:val="center"/>
          </w:tcPr>
          <w:p w14:paraId="18D13BCA" w14:textId="77777777" w:rsidR="00F86AFE" w:rsidRPr="001F3966" w:rsidRDefault="00F86AFE" w:rsidP="003104DE">
            <w:pPr>
              <w:pStyle w:val="TableParagraph"/>
              <w:tabs>
                <w:tab w:val="left" w:pos="709"/>
              </w:tabs>
              <w:ind w:right="137"/>
              <w:jc w:val="center"/>
            </w:pPr>
            <w:proofErr w:type="spellStart"/>
            <w:r w:rsidRPr="001F3966">
              <w:t>Temel</w:t>
            </w:r>
            <w:proofErr w:type="spellEnd"/>
            <w:r w:rsidRPr="001F3966">
              <w:t xml:space="preserve"> </w:t>
            </w:r>
            <w:proofErr w:type="spellStart"/>
            <w:r w:rsidRPr="001F3966">
              <w:t>Bilimler</w:t>
            </w:r>
            <w:proofErr w:type="spellEnd"/>
          </w:p>
          <w:p w14:paraId="2DEF8648" w14:textId="77777777" w:rsidR="00F86AFE" w:rsidRPr="001F3966" w:rsidRDefault="00F86AFE" w:rsidP="003104DE">
            <w:pPr>
              <w:pStyle w:val="TableParagraph"/>
              <w:tabs>
                <w:tab w:val="left" w:pos="709"/>
              </w:tabs>
              <w:ind w:left="181" w:right="405"/>
              <w:jc w:val="center"/>
            </w:pPr>
          </w:p>
        </w:tc>
        <w:tc>
          <w:tcPr>
            <w:tcW w:w="546" w:type="pct"/>
            <w:tcBorders>
              <w:top w:val="single" w:sz="8" w:space="0" w:color="000000"/>
              <w:left w:val="single" w:sz="8" w:space="0" w:color="000000"/>
              <w:bottom w:val="single" w:sz="8" w:space="0" w:color="000000"/>
              <w:right w:val="single" w:sz="8" w:space="0" w:color="000000"/>
            </w:tcBorders>
            <w:vAlign w:val="center"/>
          </w:tcPr>
          <w:p w14:paraId="58FF4016" w14:textId="77777777" w:rsidR="00F86AFE" w:rsidRPr="001F3966" w:rsidRDefault="00F86AFE" w:rsidP="003104DE">
            <w:pPr>
              <w:pStyle w:val="TableParagraph"/>
              <w:tabs>
                <w:tab w:val="left" w:pos="709"/>
              </w:tabs>
              <w:ind w:left="5" w:right="15" w:hanging="5"/>
              <w:jc w:val="center"/>
            </w:pPr>
            <w:proofErr w:type="spellStart"/>
            <w:r w:rsidRPr="001F3966">
              <w:t>Mesleki</w:t>
            </w:r>
            <w:proofErr w:type="spellEnd"/>
            <w:r w:rsidRPr="001F3966">
              <w:t xml:space="preserve"> </w:t>
            </w:r>
            <w:proofErr w:type="spellStart"/>
            <w:r w:rsidRPr="001F3966">
              <w:t>Konular</w:t>
            </w:r>
            <w:proofErr w:type="spellEnd"/>
          </w:p>
          <w:p w14:paraId="534A7437" w14:textId="77777777" w:rsidR="00F86AFE" w:rsidRPr="001F3966" w:rsidRDefault="00F86AFE" w:rsidP="003104DE">
            <w:pPr>
              <w:pStyle w:val="TableParagraph"/>
              <w:tabs>
                <w:tab w:val="left" w:pos="709"/>
              </w:tabs>
              <w:ind w:left="5" w:right="48" w:hanging="5"/>
              <w:jc w:val="center"/>
              <w:rPr>
                <w:i/>
              </w:rPr>
            </w:pPr>
            <w:proofErr w:type="spellStart"/>
            <w:r w:rsidRPr="001F3966">
              <w:rPr>
                <w:i/>
              </w:rPr>
              <w:t>Önemli</w:t>
            </w:r>
            <w:proofErr w:type="spellEnd"/>
            <w:r w:rsidRPr="001F3966">
              <w:rPr>
                <w:i/>
              </w:rPr>
              <w:t xml:space="preserve"> </w:t>
            </w:r>
            <w:proofErr w:type="spellStart"/>
            <w:r w:rsidRPr="001F3966">
              <w:rPr>
                <w:i/>
              </w:rPr>
              <w:t>düzeyde</w:t>
            </w:r>
            <w:proofErr w:type="spellEnd"/>
            <w:r w:rsidRPr="001F3966">
              <w:rPr>
                <w:i/>
              </w:rPr>
              <w:t xml:space="preserve"> </w:t>
            </w:r>
            <w:proofErr w:type="spellStart"/>
            <w:r w:rsidRPr="001F3966">
              <w:rPr>
                <w:i/>
              </w:rPr>
              <w:t>uygulama</w:t>
            </w:r>
            <w:proofErr w:type="spellEnd"/>
            <w:r w:rsidRPr="001F3966">
              <w:rPr>
                <w:i/>
              </w:rPr>
              <w:t xml:space="preserve"> </w:t>
            </w:r>
            <w:proofErr w:type="spellStart"/>
            <w:r w:rsidRPr="001F3966">
              <w:rPr>
                <w:i/>
              </w:rPr>
              <w:t>içerenlere</w:t>
            </w:r>
            <w:proofErr w:type="spellEnd"/>
            <w:r w:rsidRPr="001F3966">
              <w:rPr>
                <w:i/>
              </w:rPr>
              <w:t xml:space="preserve"> (</w:t>
            </w:r>
            <w:r w:rsidRPr="001F3966">
              <w:rPr>
                <w:i/>
              </w:rPr>
              <w:t xml:space="preserve">) </w:t>
            </w:r>
            <w:proofErr w:type="spellStart"/>
            <w:r w:rsidRPr="001F3966">
              <w:rPr>
                <w:i/>
              </w:rPr>
              <w:t>koyunuz</w:t>
            </w:r>
            <w:proofErr w:type="spellEnd"/>
          </w:p>
        </w:tc>
        <w:tc>
          <w:tcPr>
            <w:tcW w:w="467" w:type="pct"/>
            <w:gridSpan w:val="3"/>
            <w:tcBorders>
              <w:top w:val="single" w:sz="8" w:space="0" w:color="000000"/>
              <w:left w:val="single" w:sz="8" w:space="0" w:color="000000"/>
              <w:bottom w:val="single" w:sz="8" w:space="0" w:color="000000"/>
              <w:right w:val="single" w:sz="8" w:space="0" w:color="000000"/>
            </w:tcBorders>
            <w:vAlign w:val="center"/>
          </w:tcPr>
          <w:p w14:paraId="6A595538" w14:textId="77777777" w:rsidR="00F86AFE" w:rsidRPr="001F3966" w:rsidRDefault="00F86AFE" w:rsidP="003104DE">
            <w:pPr>
              <w:pStyle w:val="TableParagraph"/>
              <w:ind w:right="-7"/>
              <w:jc w:val="center"/>
            </w:pPr>
            <w:proofErr w:type="spellStart"/>
            <w:r w:rsidRPr="001F3966">
              <w:t>Genel</w:t>
            </w:r>
            <w:proofErr w:type="spellEnd"/>
            <w:r w:rsidRPr="001F3966">
              <w:t xml:space="preserve"> </w:t>
            </w:r>
            <w:proofErr w:type="spellStart"/>
            <w:r w:rsidRPr="001F3966">
              <w:t>Eğitim</w:t>
            </w:r>
            <w:proofErr w:type="spellEnd"/>
          </w:p>
          <w:p w14:paraId="00272D20" w14:textId="77777777" w:rsidR="00F86AFE" w:rsidRPr="001F3966" w:rsidRDefault="00F86AFE" w:rsidP="003104DE">
            <w:pPr>
              <w:pStyle w:val="TableParagraph"/>
              <w:tabs>
                <w:tab w:val="left" w:pos="709"/>
              </w:tabs>
              <w:ind w:left="181" w:right="354"/>
              <w:jc w:val="center"/>
            </w:pPr>
          </w:p>
        </w:tc>
        <w:tc>
          <w:tcPr>
            <w:tcW w:w="475" w:type="pct"/>
            <w:tcBorders>
              <w:top w:val="single" w:sz="8" w:space="0" w:color="000000"/>
              <w:left w:val="single" w:sz="8" w:space="0" w:color="000000"/>
              <w:bottom w:val="single" w:sz="8" w:space="0" w:color="000000"/>
            </w:tcBorders>
            <w:vAlign w:val="center"/>
          </w:tcPr>
          <w:p w14:paraId="79FAC7B0" w14:textId="77777777" w:rsidR="00F86AFE" w:rsidRPr="001F3966" w:rsidRDefault="00F86AFE" w:rsidP="003104DE">
            <w:pPr>
              <w:pStyle w:val="TableParagraph"/>
              <w:tabs>
                <w:tab w:val="left" w:pos="709"/>
              </w:tabs>
              <w:jc w:val="center"/>
            </w:pPr>
            <w:proofErr w:type="spellStart"/>
            <w:r w:rsidRPr="001F3966">
              <w:t>Diğer</w:t>
            </w:r>
            <w:proofErr w:type="spellEnd"/>
          </w:p>
        </w:tc>
      </w:tr>
      <w:tr w:rsidR="00F86AFE" w:rsidRPr="001F3966" w14:paraId="3637EEBE" w14:textId="77777777" w:rsidTr="003104DE">
        <w:trPr>
          <w:trHeight w:val="545"/>
        </w:trPr>
        <w:tc>
          <w:tcPr>
            <w:tcW w:w="5000" w:type="pct"/>
            <w:gridSpan w:val="10"/>
            <w:tcBorders>
              <w:top w:val="single" w:sz="8" w:space="0" w:color="000000"/>
              <w:bottom w:val="single" w:sz="8" w:space="0" w:color="000000"/>
            </w:tcBorders>
            <w:shd w:val="clear" w:color="auto" w:fill="C0C0C0"/>
            <w:vAlign w:val="bottom"/>
          </w:tcPr>
          <w:p w14:paraId="347CE3B2" w14:textId="77777777" w:rsidR="00F86AFE" w:rsidRPr="001F3966" w:rsidRDefault="00F86AFE" w:rsidP="003104DE">
            <w:pPr>
              <w:pStyle w:val="TableParagraph"/>
              <w:tabs>
                <w:tab w:val="left" w:pos="709"/>
              </w:tabs>
              <w:ind w:left="181"/>
            </w:pPr>
            <w:proofErr w:type="spellStart"/>
            <w:r w:rsidRPr="001F3966">
              <w:lastRenderedPageBreak/>
              <w:t>Üniversite</w:t>
            </w:r>
            <w:proofErr w:type="spellEnd"/>
            <w:r w:rsidRPr="001F3966">
              <w:t xml:space="preserve"> </w:t>
            </w:r>
            <w:proofErr w:type="spellStart"/>
            <w:r w:rsidRPr="001F3966">
              <w:t>Zorunlu</w:t>
            </w:r>
            <w:proofErr w:type="spellEnd"/>
            <w:r w:rsidRPr="001F3966">
              <w:t xml:space="preserve"> </w:t>
            </w:r>
            <w:proofErr w:type="spellStart"/>
            <w:r w:rsidRPr="001F3966">
              <w:t>Dersleri</w:t>
            </w:r>
            <w:proofErr w:type="spellEnd"/>
          </w:p>
        </w:tc>
      </w:tr>
      <w:tr w:rsidR="00F86AFE" w:rsidRPr="001F3966" w14:paraId="46823462" w14:textId="77777777" w:rsidTr="003104DE">
        <w:trPr>
          <w:trHeight w:val="380"/>
        </w:trPr>
        <w:tc>
          <w:tcPr>
            <w:tcW w:w="713" w:type="pct"/>
            <w:tcBorders>
              <w:top w:val="single" w:sz="8" w:space="0" w:color="000000"/>
              <w:bottom w:val="single" w:sz="6" w:space="0" w:color="000000"/>
              <w:right w:val="single" w:sz="8" w:space="0" w:color="000000"/>
            </w:tcBorders>
            <w:vAlign w:val="bottom"/>
          </w:tcPr>
          <w:p w14:paraId="1ACEC904" w14:textId="77777777" w:rsidR="00F86AFE" w:rsidRPr="001F3966" w:rsidRDefault="00F86AFE" w:rsidP="003104DE">
            <w:pPr>
              <w:pStyle w:val="TableParagraph"/>
              <w:tabs>
                <w:tab w:val="left" w:pos="709"/>
              </w:tabs>
              <w:ind w:left="181"/>
            </w:pPr>
            <w:r w:rsidRPr="001F3966">
              <w:t>BTU100</w:t>
            </w:r>
          </w:p>
        </w:tc>
        <w:tc>
          <w:tcPr>
            <w:tcW w:w="1781" w:type="pct"/>
            <w:gridSpan w:val="2"/>
            <w:tcBorders>
              <w:top w:val="single" w:sz="8" w:space="0" w:color="000000"/>
              <w:left w:val="single" w:sz="8" w:space="0" w:color="000000"/>
              <w:bottom w:val="single" w:sz="6" w:space="0" w:color="000000"/>
              <w:right w:val="single" w:sz="8" w:space="0" w:color="000000"/>
            </w:tcBorders>
            <w:vAlign w:val="bottom"/>
          </w:tcPr>
          <w:p w14:paraId="0A0257B4" w14:textId="77777777" w:rsidR="00F86AFE" w:rsidRPr="001F3966" w:rsidRDefault="00F86AFE" w:rsidP="003104DE">
            <w:pPr>
              <w:pStyle w:val="TableParagraph"/>
              <w:tabs>
                <w:tab w:val="left" w:pos="709"/>
              </w:tabs>
              <w:ind w:left="181"/>
            </w:pPr>
            <w:r w:rsidRPr="001F3966">
              <w:t>BİLGİSAYAR OKURYAZARLIĞI</w:t>
            </w:r>
          </w:p>
        </w:tc>
        <w:tc>
          <w:tcPr>
            <w:tcW w:w="517" w:type="pct"/>
            <w:tcBorders>
              <w:top w:val="single" w:sz="8" w:space="0" w:color="000000"/>
              <w:left w:val="single" w:sz="8" w:space="0" w:color="000000"/>
              <w:bottom w:val="single" w:sz="6" w:space="0" w:color="000000"/>
              <w:right w:val="single" w:sz="8" w:space="0" w:color="000000"/>
            </w:tcBorders>
            <w:vAlign w:val="bottom"/>
          </w:tcPr>
          <w:p w14:paraId="16EB3F2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6" w:space="0" w:color="000000"/>
              <w:right w:val="single" w:sz="8" w:space="0" w:color="000000"/>
            </w:tcBorders>
            <w:vAlign w:val="bottom"/>
          </w:tcPr>
          <w:p w14:paraId="59E37052"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6" w:space="0" w:color="000000"/>
              <w:right w:val="single" w:sz="8" w:space="0" w:color="000000"/>
            </w:tcBorders>
            <w:vAlign w:val="bottom"/>
          </w:tcPr>
          <w:p w14:paraId="0558E4DE"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6" w:space="0" w:color="000000"/>
              <w:right w:val="single" w:sz="8" w:space="0" w:color="000000"/>
            </w:tcBorders>
            <w:vAlign w:val="bottom"/>
          </w:tcPr>
          <w:p w14:paraId="3E50BB6A"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6" w:space="0" w:color="000000"/>
            </w:tcBorders>
            <w:vAlign w:val="bottom"/>
          </w:tcPr>
          <w:p w14:paraId="3A32B623" w14:textId="77777777" w:rsidR="00F86AFE" w:rsidRPr="001F3966" w:rsidRDefault="00F86AFE" w:rsidP="003104DE">
            <w:pPr>
              <w:pStyle w:val="TableParagraph"/>
              <w:tabs>
                <w:tab w:val="left" w:pos="709"/>
              </w:tabs>
              <w:ind w:left="181"/>
              <w:jc w:val="center"/>
            </w:pPr>
            <w:r w:rsidRPr="001F3966">
              <w:t>2</w:t>
            </w:r>
          </w:p>
        </w:tc>
      </w:tr>
      <w:tr w:rsidR="00F86AFE" w:rsidRPr="001F3966" w14:paraId="0ACEDB98" w14:textId="77777777" w:rsidTr="003104DE">
        <w:trPr>
          <w:trHeight w:val="380"/>
        </w:trPr>
        <w:tc>
          <w:tcPr>
            <w:tcW w:w="713" w:type="pct"/>
            <w:tcBorders>
              <w:top w:val="single" w:sz="8" w:space="0" w:color="000000"/>
              <w:bottom w:val="single" w:sz="6" w:space="0" w:color="000000"/>
              <w:right w:val="single" w:sz="8" w:space="0" w:color="000000"/>
            </w:tcBorders>
            <w:vAlign w:val="bottom"/>
          </w:tcPr>
          <w:p w14:paraId="0C205B03" w14:textId="77777777" w:rsidR="00F86AFE" w:rsidRPr="001F3966" w:rsidRDefault="00F86AFE" w:rsidP="003104DE">
            <w:pPr>
              <w:pStyle w:val="TableParagraph"/>
              <w:tabs>
                <w:tab w:val="left" w:pos="709"/>
              </w:tabs>
              <w:ind w:left="181"/>
            </w:pPr>
            <w:r w:rsidRPr="001F3966">
              <w:t>GSBHSH</w:t>
            </w:r>
          </w:p>
        </w:tc>
        <w:tc>
          <w:tcPr>
            <w:tcW w:w="1781" w:type="pct"/>
            <w:gridSpan w:val="2"/>
            <w:tcBorders>
              <w:top w:val="single" w:sz="8" w:space="0" w:color="000000"/>
              <w:left w:val="single" w:sz="8" w:space="0" w:color="000000"/>
              <w:bottom w:val="single" w:sz="6" w:space="0" w:color="000000"/>
              <w:right w:val="single" w:sz="8" w:space="0" w:color="000000"/>
            </w:tcBorders>
            <w:vAlign w:val="bottom"/>
          </w:tcPr>
          <w:p w14:paraId="50503989" w14:textId="77777777" w:rsidR="00F86AFE" w:rsidRPr="001F3966" w:rsidRDefault="00F86AFE" w:rsidP="003104DE">
            <w:pPr>
              <w:pStyle w:val="TableParagraph"/>
              <w:tabs>
                <w:tab w:val="left" w:pos="709"/>
              </w:tabs>
              <w:ind w:left="181"/>
            </w:pPr>
            <w:r w:rsidRPr="001F3966">
              <w:t>SEÇMELİ GÜZEL SANATLAR/ İLK YARDIM</w:t>
            </w:r>
          </w:p>
        </w:tc>
        <w:tc>
          <w:tcPr>
            <w:tcW w:w="517" w:type="pct"/>
            <w:tcBorders>
              <w:top w:val="single" w:sz="8" w:space="0" w:color="000000"/>
              <w:left w:val="single" w:sz="8" w:space="0" w:color="000000"/>
              <w:bottom w:val="single" w:sz="6" w:space="0" w:color="000000"/>
              <w:right w:val="single" w:sz="8" w:space="0" w:color="000000"/>
            </w:tcBorders>
            <w:vAlign w:val="bottom"/>
          </w:tcPr>
          <w:p w14:paraId="30BC267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6" w:space="0" w:color="000000"/>
              <w:right w:val="single" w:sz="8" w:space="0" w:color="000000"/>
            </w:tcBorders>
            <w:vAlign w:val="bottom"/>
          </w:tcPr>
          <w:p w14:paraId="3D1D94ED"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6" w:space="0" w:color="000000"/>
              <w:right w:val="single" w:sz="8" w:space="0" w:color="000000"/>
            </w:tcBorders>
            <w:vAlign w:val="bottom"/>
          </w:tcPr>
          <w:p w14:paraId="32E72A2E"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6" w:space="0" w:color="000000"/>
              <w:right w:val="single" w:sz="8" w:space="0" w:color="000000"/>
            </w:tcBorders>
            <w:vAlign w:val="bottom"/>
          </w:tcPr>
          <w:p w14:paraId="6949F7A2"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6" w:space="0" w:color="000000"/>
            </w:tcBorders>
            <w:vAlign w:val="bottom"/>
          </w:tcPr>
          <w:p w14:paraId="55ADE249" w14:textId="77777777" w:rsidR="00F86AFE" w:rsidRPr="001F3966" w:rsidRDefault="00F86AFE" w:rsidP="003104DE">
            <w:pPr>
              <w:pStyle w:val="TableParagraph"/>
              <w:tabs>
                <w:tab w:val="left" w:pos="709"/>
              </w:tabs>
              <w:ind w:left="181"/>
              <w:jc w:val="center"/>
            </w:pPr>
            <w:r w:rsidRPr="001F3966">
              <w:t>1</w:t>
            </w:r>
          </w:p>
        </w:tc>
      </w:tr>
      <w:tr w:rsidR="00F86AFE" w:rsidRPr="001F3966" w14:paraId="57535FE6" w14:textId="77777777" w:rsidTr="003104DE">
        <w:trPr>
          <w:trHeight w:val="380"/>
        </w:trPr>
        <w:tc>
          <w:tcPr>
            <w:tcW w:w="5000" w:type="pct"/>
            <w:gridSpan w:val="10"/>
            <w:tcBorders>
              <w:top w:val="single" w:sz="8" w:space="0" w:color="000000"/>
              <w:bottom w:val="single" w:sz="6" w:space="0" w:color="000000"/>
            </w:tcBorders>
            <w:shd w:val="clear" w:color="auto" w:fill="BFBFBF" w:themeFill="background1" w:themeFillShade="BF"/>
            <w:vAlign w:val="bottom"/>
          </w:tcPr>
          <w:p w14:paraId="3CCB1E3A" w14:textId="77777777" w:rsidR="00F86AFE" w:rsidRPr="001F3966" w:rsidRDefault="00F86AFE" w:rsidP="003104DE">
            <w:pPr>
              <w:pStyle w:val="TableParagraph"/>
              <w:tabs>
                <w:tab w:val="left" w:pos="709"/>
              </w:tabs>
              <w:ind w:left="181"/>
            </w:pPr>
            <w:r w:rsidRPr="001F3966">
              <w:t xml:space="preserve">1. </w:t>
            </w:r>
            <w:proofErr w:type="spellStart"/>
            <w:r w:rsidRPr="001F3966">
              <w:t>Yarıyıl</w:t>
            </w:r>
            <w:proofErr w:type="spellEnd"/>
          </w:p>
        </w:tc>
      </w:tr>
      <w:tr w:rsidR="00F86AFE" w:rsidRPr="001F3966" w14:paraId="12EEC91B" w14:textId="77777777" w:rsidTr="003104DE">
        <w:trPr>
          <w:trHeight w:val="380"/>
        </w:trPr>
        <w:tc>
          <w:tcPr>
            <w:tcW w:w="713" w:type="pct"/>
            <w:tcBorders>
              <w:top w:val="single" w:sz="8" w:space="0" w:color="000000"/>
              <w:bottom w:val="single" w:sz="6" w:space="0" w:color="000000"/>
              <w:right w:val="single" w:sz="8" w:space="0" w:color="000000"/>
            </w:tcBorders>
            <w:vAlign w:val="bottom"/>
          </w:tcPr>
          <w:p w14:paraId="3492E9AD" w14:textId="77777777" w:rsidR="00F86AFE" w:rsidRPr="001F3966" w:rsidRDefault="00F86AFE" w:rsidP="003104DE">
            <w:pPr>
              <w:pStyle w:val="TableParagraph"/>
              <w:tabs>
                <w:tab w:val="left" w:pos="709"/>
              </w:tabs>
              <w:ind w:left="181"/>
            </w:pPr>
            <w:r w:rsidRPr="001F3966">
              <w:t>FTR111</w:t>
            </w:r>
          </w:p>
        </w:tc>
        <w:tc>
          <w:tcPr>
            <w:tcW w:w="1781" w:type="pct"/>
            <w:gridSpan w:val="2"/>
            <w:tcBorders>
              <w:top w:val="single" w:sz="8" w:space="0" w:color="000000"/>
              <w:left w:val="single" w:sz="8" w:space="0" w:color="000000"/>
              <w:bottom w:val="single" w:sz="6" w:space="0" w:color="000000"/>
              <w:right w:val="single" w:sz="8" w:space="0" w:color="000000"/>
            </w:tcBorders>
            <w:vAlign w:val="bottom"/>
          </w:tcPr>
          <w:p w14:paraId="031B53A4" w14:textId="77777777" w:rsidR="00F86AFE" w:rsidRPr="001F3966" w:rsidRDefault="00F86AFE" w:rsidP="003104DE">
            <w:pPr>
              <w:pStyle w:val="TableParagraph"/>
              <w:tabs>
                <w:tab w:val="left" w:pos="709"/>
              </w:tabs>
              <w:ind w:left="181"/>
            </w:pPr>
            <w:r w:rsidRPr="001F3966">
              <w:t>ANATOMİ I</w:t>
            </w:r>
          </w:p>
        </w:tc>
        <w:tc>
          <w:tcPr>
            <w:tcW w:w="517" w:type="pct"/>
            <w:tcBorders>
              <w:top w:val="single" w:sz="8" w:space="0" w:color="000000"/>
              <w:left w:val="single" w:sz="8" w:space="0" w:color="000000"/>
              <w:bottom w:val="single" w:sz="6" w:space="0" w:color="000000"/>
              <w:right w:val="single" w:sz="8" w:space="0" w:color="000000"/>
            </w:tcBorders>
            <w:vAlign w:val="bottom"/>
          </w:tcPr>
          <w:p w14:paraId="4A645A1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6" w:space="0" w:color="000000"/>
              <w:right w:val="single" w:sz="8" w:space="0" w:color="000000"/>
            </w:tcBorders>
            <w:vAlign w:val="bottom"/>
          </w:tcPr>
          <w:p w14:paraId="06E2432A" w14:textId="77777777" w:rsidR="00F86AFE" w:rsidRPr="001F3966" w:rsidRDefault="00F86AFE" w:rsidP="003104DE">
            <w:pPr>
              <w:pStyle w:val="TableParagraph"/>
              <w:tabs>
                <w:tab w:val="left" w:pos="709"/>
              </w:tabs>
              <w:ind w:left="181"/>
              <w:jc w:val="center"/>
            </w:pPr>
            <w:r w:rsidRPr="001F3966">
              <w:t>6</w:t>
            </w:r>
          </w:p>
        </w:tc>
        <w:tc>
          <w:tcPr>
            <w:tcW w:w="561" w:type="pct"/>
            <w:gridSpan w:val="2"/>
            <w:tcBorders>
              <w:top w:val="single" w:sz="8" w:space="0" w:color="000000"/>
              <w:left w:val="single" w:sz="8" w:space="0" w:color="000000"/>
              <w:bottom w:val="single" w:sz="6" w:space="0" w:color="000000"/>
              <w:right w:val="single" w:sz="8" w:space="0" w:color="000000"/>
            </w:tcBorders>
            <w:vAlign w:val="bottom"/>
          </w:tcPr>
          <w:p w14:paraId="31375BF4"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6" w:space="0" w:color="000000"/>
              <w:right w:val="single" w:sz="8" w:space="0" w:color="000000"/>
            </w:tcBorders>
            <w:vAlign w:val="bottom"/>
          </w:tcPr>
          <w:p w14:paraId="33CF743C"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6" w:space="0" w:color="000000"/>
            </w:tcBorders>
            <w:vAlign w:val="bottom"/>
          </w:tcPr>
          <w:p w14:paraId="38AAFE69" w14:textId="77777777" w:rsidR="00F86AFE" w:rsidRPr="001F3966" w:rsidRDefault="00F86AFE" w:rsidP="003104DE">
            <w:pPr>
              <w:pStyle w:val="TableParagraph"/>
              <w:tabs>
                <w:tab w:val="left" w:pos="709"/>
              </w:tabs>
              <w:ind w:left="181"/>
              <w:jc w:val="center"/>
            </w:pPr>
          </w:p>
        </w:tc>
      </w:tr>
      <w:tr w:rsidR="00F86AFE" w:rsidRPr="001F3966" w14:paraId="2B758B81" w14:textId="77777777" w:rsidTr="003104DE">
        <w:trPr>
          <w:trHeight w:val="517"/>
        </w:trPr>
        <w:tc>
          <w:tcPr>
            <w:tcW w:w="713" w:type="pct"/>
            <w:tcBorders>
              <w:top w:val="single" w:sz="6" w:space="0" w:color="000000"/>
              <w:bottom w:val="single" w:sz="8" w:space="0" w:color="000000"/>
              <w:right w:val="single" w:sz="8" w:space="0" w:color="000000"/>
            </w:tcBorders>
            <w:vAlign w:val="bottom"/>
          </w:tcPr>
          <w:p w14:paraId="6DA5C4CE" w14:textId="77777777" w:rsidR="00F86AFE" w:rsidRPr="001F3966" w:rsidRDefault="00F86AFE" w:rsidP="003104DE">
            <w:pPr>
              <w:pStyle w:val="TableParagraph"/>
              <w:tabs>
                <w:tab w:val="left" w:pos="709"/>
              </w:tabs>
              <w:ind w:left="181"/>
            </w:pPr>
            <w:r w:rsidRPr="001F3966">
              <w:t>FTR129</w:t>
            </w:r>
          </w:p>
        </w:tc>
        <w:tc>
          <w:tcPr>
            <w:tcW w:w="1781" w:type="pct"/>
            <w:gridSpan w:val="2"/>
            <w:tcBorders>
              <w:top w:val="single" w:sz="6" w:space="0" w:color="000000"/>
              <w:left w:val="single" w:sz="8" w:space="0" w:color="000000"/>
              <w:bottom w:val="single" w:sz="8" w:space="0" w:color="000000"/>
              <w:right w:val="single" w:sz="8" w:space="0" w:color="000000"/>
            </w:tcBorders>
            <w:vAlign w:val="bottom"/>
          </w:tcPr>
          <w:p w14:paraId="0B7C154A" w14:textId="77777777" w:rsidR="00F86AFE" w:rsidRPr="001F3966" w:rsidRDefault="00F86AFE" w:rsidP="003104DE">
            <w:pPr>
              <w:pStyle w:val="TableParagraph"/>
              <w:tabs>
                <w:tab w:val="left" w:pos="709"/>
              </w:tabs>
              <w:ind w:left="181"/>
            </w:pPr>
            <w:r w:rsidRPr="001F3966">
              <w:t xml:space="preserve">ISI-IŞIK VE HİDROTERAPİ I   </w:t>
            </w:r>
          </w:p>
        </w:tc>
        <w:tc>
          <w:tcPr>
            <w:tcW w:w="517" w:type="pct"/>
            <w:tcBorders>
              <w:top w:val="single" w:sz="6" w:space="0" w:color="000000"/>
              <w:left w:val="single" w:sz="8" w:space="0" w:color="000000"/>
              <w:bottom w:val="single" w:sz="8" w:space="0" w:color="000000"/>
              <w:right w:val="single" w:sz="8" w:space="0" w:color="000000"/>
            </w:tcBorders>
            <w:vAlign w:val="bottom"/>
          </w:tcPr>
          <w:p w14:paraId="32497480"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6" w:space="0" w:color="000000"/>
              <w:left w:val="single" w:sz="8" w:space="0" w:color="000000"/>
              <w:bottom w:val="single" w:sz="8" w:space="0" w:color="000000"/>
              <w:right w:val="single" w:sz="8" w:space="0" w:color="000000"/>
            </w:tcBorders>
            <w:vAlign w:val="bottom"/>
          </w:tcPr>
          <w:p w14:paraId="47072A51" w14:textId="77777777" w:rsidR="00F86AFE" w:rsidRPr="001F3966" w:rsidRDefault="00F86AFE" w:rsidP="003104DE">
            <w:pPr>
              <w:pStyle w:val="TableParagraph"/>
              <w:tabs>
                <w:tab w:val="left" w:pos="709"/>
              </w:tabs>
              <w:ind w:left="181"/>
              <w:jc w:val="center"/>
            </w:pPr>
          </w:p>
        </w:tc>
        <w:tc>
          <w:tcPr>
            <w:tcW w:w="561" w:type="pct"/>
            <w:gridSpan w:val="2"/>
            <w:tcBorders>
              <w:top w:val="single" w:sz="6" w:space="0" w:color="000000"/>
              <w:left w:val="single" w:sz="8" w:space="0" w:color="000000"/>
              <w:bottom w:val="single" w:sz="8" w:space="0" w:color="000000"/>
              <w:right w:val="single" w:sz="8" w:space="0" w:color="000000"/>
            </w:tcBorders>
            <w:vAlign w:val="bottom"/>
          </w:tcPr>
          <w:p w14:paraId="78EF3AC4" w14:textId="77777777" w:rsidR="00F86AFE" w:rsidRPr="001F3966" w:rsidRDefault="00F86AFE" w:rsidP="003104DE">
            <w:pPr>
              <w:pStyle w:val="TableParagraph"/>
              <w:tabs>
                <w:tab w:val="left" w:pos="709"/>
              </w:tabs>
              <w:ind w:left="181" w:right="405"/>
              <w:jc w:val="center"/>
            </w:pPr>
            <w:r w:rsidRPr="001F3966">
              <w:t>3</w:t>
            </w:r>
          </w:p>
        </w:tc>
        <w:tc>
          <w:tcPr>
            <w:tcW w:w="429" w:type="pct"/>
            <w:tcBorders>
              <w:top w:val="single" w:sz="6" w:space="0" w:color="000000"/>
              <w:left w:val="single" w:sz="8" w:space="0" w:color="000000"/>
              <w:bottom w:val="single" w:sz="8" w:space="0" w:color="000000"/>
              <w:right w:val="single" w:sz="8" w:space="0" w:color="000000"/>
            </w:tcBorders>
            <w:vAlign w:val="bottom"/>
          </w:tcPr>
          <w:p w14:paraId="0CAE6D23" w14:textId="77777777" w:rsidR="00F86AFE" w:rsidRPr="001F3966" w:rsidRDefault="00F86AFE" w:rsidP="003104DE">
            <w:pPr>
              <w:pStyle w:val="TableParagraph"/>
              <w:tabs>
                <w:tab w:val="left" w:pos="709"/>
              </w:tabs>
              <w:ind w:left="181"/>
              <w:jc w:val="center"/>
            </w:pPr>
          </w:p>
        </w:tc>
        <w:tc>
          <w:tcPr>
            <w:tcW w:w="498" w:type="pct"/>
            <w:gridSpan w:val="2"/>
            <w:tcBorders>
              <w:top w:val="single" w:sz="6" w:space="0" w:color="000000"/>
              <w:left w:val="single" w:sz="8" w:space="0" w:color="000000"/>
              <w:bottom w:val="single" w:sz="8" w:space="0" w:color="000000"/>
            </w:tcBorders>
            <w:vAlign w:val="bottom"/>
          </w:tcPr>
          <w:p w14:paraId="1A9D9BFA" w14:textId="77777777" w:rsidR="00F86AFE" w:rsidRPr="001F3966" w:rsidRDefault="00F86AFE" w:rsidP="003104DE">
            <w:pPr>
              <w:pStyle w:val="TableParagraph"/>
              <w:tabs>
                <w:tab w:val="left" w:pos="709"/>
              </w:tabs>
              <w:ind w:left="181"/>
              <w:jc w:val="center"/>
            </w:pPr>
          </w:p>
        </w:tc>
      </w:tr>
      <w:tr w:rsidR="00F86AFE" w:rsidRPr="001F3966" w14:paraId="60DE4E18"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775AADB" w14:textId="77777777" w:rsidR="00F86AFE" w:rsidRPr="001F3966" w:rsidRDefault="00F86AFE" w:rsidP="003104DE">
            <w:pPr>
              <w:pStyle w:val="TableParagraph"/>
              <w:tabs>
                <w:tab w:val="left" w:pos="709"/>
              </w:tabs>
              <w:ind w:left="181"/>
            </w:pPr>
            <w:r w:rsidRPr="001F3966">
              <w:t>FTR135</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82868FA" w14:textId="77777777" w:rsidR="00F86AFE" w:rsidRPr="001F3966" w:rsidRDefault="00F86AFE" w:rsidP="003104DE">
            <w:pPr>
              <w:pStyle w:val="TableParagraph"/>
              <w:tabs>
                <w:tab w:val="left" w:pos="709"/>
              </w:tabs>
              <w:ind w:left="181"/>
            </w:pPr>
            <w:r w:rsidRPr="001F3966">
              <w:t>FİZİK I</w:t>
            </w:r>
          </w:p>
        </w:tc>
        <w:tc>
          <w:tcPr>
            <w:tcW w:w="517" w:type="pct"/>
            <w:tcBorders>
              <w:top w:val="single" w:sz="8" w:space="0" w:color="000000"/>
              <w:left w:val="single" w:sz="8" w:space="0" w:color="000000"/>
              <w:bottom w:val="single" w:sz="8" w:space="0" w:color="000000"/>
              <w:right w:val="single" w:sz="8" w:space="0" w:color="000000"/>
            </w:tcBorders>
            <w:vAlign w:val="bottom"/>
          </w:tcPr>
          <w:p w14:paraId="21501B5C"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1936586A" w14:textId="77777777" w:rsidR="00F86AFE" w:rsidRPr="001F3966" w:rsidRDefault="00F86AFE" w:rsidP="003104DE">
            <w:pPr>
              <w:pStyle w:val="TableParagraph"/>
              <w:tabs>
                <w:tab w:val="left" w:pos="709"/>
              </w:tabs>
              <w:ind w:left="181"/>
              <w:jc w:val="center"/>
            </w:pPr>
            <w:r w:rsidRPr="001F3966">
              <w:t>2</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4EA92A1"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46080633"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3CE2B8F4" w14:textId="77777777" w:rsidR="00F86AFE" w:rsidRPr="001F3966" w:rsidRDefault="00F86AFE" w:rsidP="003104DE">
            <w:pPr>
              <w:pStyle w:val="TableParagraph"/>
              <w:tabs>
                <w:tab w:val="left" w:pos="709"/>
              </w:tabs>
              <w:ind w:left="181"/>
              <w:jc w:val="center"/>
            </w:pPr>
          </w:p>
        </w:tc>
      </w:tr>
      <w:tr w:rsidR="00F86AFE" w:rsidRPr="001F3966" w14:paraId="2A851EDA"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B66C64F" w14:textId="77777777" w:rsidR="00F86AFE" w:rsidRPr="001F3966" w:rsidRDefault="00F86AFE" w:rsidP="003104DE">
            <w:pPr>
              <w:pStyle w:val="TableParagraph"/>
              <w:tabs>
                <w:tab w:val="left" w:pos="709"/>
              </w:tabs>
              <w:ind w:left="181"/>
            </w:pPr>
            <w:r w:rsidRPr="001F3966">
              <w:t>FTR137</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0D2AB80" w14:textId="77777777" w:rsidR="00F86AFE" w:rsidRPr="001F3966" w:rsidRDefault="00F86AFE" w:rsidP="003104DE">
            <w:pPr>
              <w:pStyle w:val="TableParagraph"/>
              <w:tabs>
                <w:tab w:val="left" w:pos="709"/>
              </w:tabs>
              <w:ind w:left="181"/>
            </w:pPr>
            <w:r w:rsidRPr="001F3966">
              <w:t>ÖZÜRLÜLÜK VE TOPLUM</w:t>
            </w:r>
          </w:p>
        </w:tc>
        <w:tc>
          <w:tcPr>
            <w:tcW w:w="517" w:type="pct"/>
            <w:tcBorders>
              <w:top w:val="single" w:sz="8" w:space="0" w:color="000000"/>
              <w:left w:val="single" w:sz="8" w:space="0" w:color="000000"/>
              <w:bottom w:val="single" w:sz="8" w:space="0" w:color="000000"/>
              <w:right w:val="single" w:sz="8" w:space="0" w:color="000000"/>
            </w:tcBorders>
            <w:vAlign w:val="bottom"/>
          </w:tcPr>
          <w:p w14:paraId="6D0A2F6E"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ACA7850"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4765787"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4B088DF0" w14:textId="77777777" w:rsidR="00F86AFE" w:rsidRPr="001F3966" w:rsidRDefault="00F86AFE" w:rsidP="003104DE">
            <w:pPr>
              <w:pStyle w:val="TableParagraph"/>
              <w:tabs>
                <w:tab w:val="left" w:pos="709"/>
              </w:tabs>
              <w:ind w:left="181"/>
              <w:jc w:val="center"/>
            </w:pPr>
            <w:r w:rsidRPr="001F3966">
              <w:t>2</w:t>
            </w:r>
          </w:p>
        </w:tc>
        <w:tc>
          <w:tcPr>
            <w:tcW w:w="498" w:type="pct"/>
            <w:gridSpan w:val="2"/>
            <w:tcBorders>
              <w:top w:val="single" w:sz="8" w:space="0" w:color="000000"/>
              <w:left w:val="single" w:sz="8" w:space="0" w:color="000000"/>
              <w:bottom w:val="single" w:sz="8" w:space="0" w:color="000000"/>
            </w:tcBorders>
            <w:vAlign w:val="bottom"/>
          </w:tcPr>
          <w:p w14:paraId="223A1D5C" w14:textId="77777777" w:rsidR="00F86AFE" w:rsidRPr="001F3966" w:rsidRDefault="00F86AFE" w:rsidP="003104DE">
            <w:pPr>
              <w:pStyle w:val="TableParagraph"/>
              <w:tabs>
                <w:tab w:val="left" w:pos="709"/>
              </w:tabs>
              <w:ind w:left="181"/>
              <w:jc w:val="center"/>
            </w:pPr>
          </w:p>
        </w:tc>
      </w:tr>
      <w:tr w:rsidR="00F86AFE" w:rsidRPr="001F3966" w14:paraId="007A8324"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FFD4F29" w14:textId="77777777" w:rsidR="00F86AFE" w:rsidRPr="001F3966" w:rsidRDefault="00F86AFE" w:rsidP="003104DE">
            <w:pPr>
              <w:pStyle w:val="TableParagraph"/>
              <w:tabs>
                <w:tab w:val="left" w:pos="709"/>
              </w:tabs>
              <w:ind w:left="181"/>
            </w:pPr>
            <w:r w:rsidRPr="001F3966">
              <w:t>FTR151</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3D2BA0D" w14:textId="77777777" w:rsidR="00F86AFE" w:rsidRPr="001F3966" w:rsidRDefault="00F86AFE" w:rsidP="003104DE">
            <w:pPr>
              <w:pStyle w:val="TableParagraph"/>
              <w:tabs>
                <w:tab w:val="left" w:pos="709"/>
              </w:tabs>
              <w:ind w:left="181"/>
            </w:pPr>
            <w:r w:rsidRPr="001F3966">
              <w:t>FİZYOLOJİ I</w:t>
            </w:r>
          </w:p>
        </w:tc>
        <w:tc>
          <w:tcPr>
            <w:tcW w:w="517" w:type="pct"/>
            <w:tcBorders>
              <w:top w:val="single" w:sz="8" w:space="0" w:color="000000"/>
              <w:left w:val="single" w:sz="8" w:space="0" w:color="000000"/>
              <w:bottom w:val="single" w:sz="8" w:space="0" w:color="000000"/>
              <w:right w:val="single" w:sz="8" w:space="0" w:color="000000"/>
            </w:tcBorders>
            <w:vAlign w:val="bottom"/>
          </w:tcPr>
          <w:p w14:paraId="06385C9E"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B45CF59" w14:textId="77777777" w:rsidR="00F86AFE" w:rsidRPr="001F3966" w:rsidRDefault="00F86AFE" w:rsidP="003104DE">
            <w:pPr>
              <w:pStyle w:val="TableParagraph"/>
              <w:tabs>
                <w:tab w:val="left" w:pos="709"/>
              </w:tabs>
              <w:ind w:left="181"/>
              <w:jc w:val="center"/>
            </w:pPr>
            <w:r w:rsidRPr="001F3966">
              <w:t>5</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0305AC9"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5A176F24"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500F92AB" w14:textId="77777777" w:rsidR="00F86AFE" w:rsidRPr="001F3966" w:rsidRDefault="00F86AFE" w:rsidP="003104DE">
            <w:pPr>
              <w:pStyle w:val="TableParagraph"/>
              <w:tabs>
                <w:tab w:val="left" w:pos="709"/>
              </w:tabs>
              <w:ind w:left="181"/>
              <w:jc w:val="center"/>
            </w:pPr>
          </w:p>
        </w:tc>
      </w:tr>
      <w:tr w:rsidR="00F86AFE" w:rsidRPr="001F3966" w14:paraId="467BB1F3"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7705A775" w14:textId="77777777" w:rsidR="00F86AFE" w:rsidRPr="001F3966" w:rsidRDefault="00F86AFE" w:rsidP="003104DE">
            <w:pPr>
              <w:pStyle w:val="TableParagraph"/>
              <w:tabs>
                <w:tab w:val="left" w:pos="709"/>
              </w:tabs>
              <w:ind w:left="181"/>
            </w:pPr>
            <w:r w:rsidRPr="001F3966">
              <w:t>HENG131</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EF63A3A" w14:textId="77777777" w:rsidR="00F86AFE" w:rsidRPr="001F3966" w:rsidRDefault="00F86AFE" w:rsidP="003104DE">
            <w:pPr>
              <w:pStyle w:val="TableParagraph"/>
              <w:tabs>
                <w:tab w:val="left" w:pos="709"/>
              </w:tabs>
              <w:ind w:left="181"/>
            </w:pPr>
            <w:r w:rsidRPr="001F3966">
              <w:t>ACADEMIC ENGLISH I</w:t>
            </w:r>
          </w:p>
        </w:tc>
        <w:tc>
          <w:tcPr>
            <w:tcW w:w="517" w:type="pct"/>
            <w:tcBorders>
              <w:top w:val="single" w:sz="8" w:space="0" w:color="000000"/>
              <w:left w:val="single" w:sz="8" w:space="0" w:color="000000"/>
              <w:bottom w:val="single" w:sz="8" w:space="0" w:color="000000"/>
              <w:right w:val="single" w:sz="8" w:space="0" w:color="000000"/>
            </w:tcBorders>
            <w:vAlign w:val="bottom"/>
          </w:tcPr>
          <w:p w14:paraId="372498B7"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12036F90"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8DB9AF1"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0BD3C8CD"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56CB0B41" w14:textId="77777777" w:rsidR="00F86AFE" w:rsidRPr="001F3966" w:rsidRDefault="00F86AFE" w:rsidP="003104DE">
            <w:pPr>
              <w:pStyle w:val="TableParagraph"/>
              <w:tabs>
                <w:tab w:val="left" w:pos="709"/>
              </w:tabs>
              <w:ind w:left="181"/>
              <w:jc w:val="center"/>
            </w:pPr>
            <w:r w:rsidRPr="001F3966">
              <w:t>5</w:t>
            </w:r>
          </w:p>
        </w:tc>
      </w:tr>
      <w:tr w:rsidR="00F86AFE" w:rsidRPr="001F3966" w14:paraId="56D05396"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1266A25A" w14:textId="77777777" w:rsidR="00F86AFE" w:rsidRPr="001F3966" w:rsidRDefault="00F86AFE" w:rsidP="003104DE">
            <w:pPr>
              <w:pStyle w:val="TableParagraph"/>
              <w:tabs>
                <w:tab w:val="left" w:pos="709"/>
              </w:tabs>
              <w:ind w:left="181"/>
            </w:pPr>
            <w:r w:rsidRPr="001F3966">
              <w:t>PSK100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66F1FD4" w14:textId="77777777" w:rsidR="00F86AFE" w:rsidRPr="001F3966" w:rsidRDefault="00F86AFE" w:rsidP="003104DE">
            <w:pPr>
              <w:pStyle w:val="TableParagraph"/>
              <w:tabs>
                <w:tab w:val="left" w:pos="709"/>
              </w:tabs>
              <w:ind w:left="181"/>
            </w:pPr>
            <w:r w:rsidRPr="001F3966">
              <w:t>GENEL PSİKOLOJİ</w:t>
            </w:r>
          </w:p>
        </w:tc>
        <w:tc>
          <w:tcPr>
            <w:tcW w:w="517" w:type="pct"/>
            <w:tcBorders>
              <w:top w:val="single" w:sz="8" w:space="0" w:color="000000"/>
              <w:left w:val="single" w:sz="8" w:space="0" w:color="000000"/>
              <w:bottom w:val="single" w:sz="8" w:space="0" w:color="000000"/>
              <w:right w:val="single" w:sz="8" w:space="0" w:color="000000"/>
            </w:tcBorders>
            <w:vAlign w:val="bottom"/>
          </w:tcPr>
          <w:p w14:paraId="7024C647"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4DD78FD2"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1B55935"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052C3201" w14:textId="77777777" w:rsidR="00F86AFE" w:rsidRPr="001F3966" w:rsidRDefault="00F86AFE" w:rsidP="003104DE">
            <w:pPr>
              <w:pStyle w:val="TableParagraph"/>
              <w:tabs>
                <w:tab w:val="left" w:pos="709"/>
              </w:tabs>
              <w:ind w:left="181"/>
              <w:jc w:val="center"/>
            </w:pPr>
            <w:r w:rsidRPr="001F3966">
              <w:t>5</w:t>
            </w:r>
          </w:p>
        </w:tc>
        <w:tc>
          <w:tcPr>
            <w:tcW w:w="498" w:type="pct"/>
            <w:gridSpan w:val="2"/>
            <w:tcBorders>
              <w:top w:val="single" w:sz="8" w:space="0" w:color="000000"/>
              <w:left w:val="single" w:sz="8" w:space="0" w:color="000000"/>
              <w:bottom w:val="single" w:sz="8" w:space="0" w:color="000000"/>
            </w:tcBorders>
            <w:vAlign w:val="bottom"/>
          </w:tcPr>
          <w:p w14:paraId="0B870B7C" w14:textId="77777777" w:rsidR="00F86AFE" w:rsidRPr="001F3966" w:rsidRDefault="00F86AFE" w:rsidP="003104DE">
            <w:pPr>
              <w:pStyle w:val="TableParagraph"/>
              <w:tabs>
                <w:tab w:val="left" w:pos="709"/>
              </w:tabs>
              <w:ind w:left="181"/>
              <w:jc w:val="center"/>
            </w:pPr>
          </w:p>
        </w:tc>
      </w:tr>
      <w:tr w:rsidR="00F86AFE" w:rsidRPr="001F3966" w14:paraId="2D635526"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11237C89" w14:textId="77777777" w:rsidR="00F86AFE" w:rsidRPr="001F3966" w:rsidRDefault="00F86AFE" w:rsidP="003104DE">
            <w:pPr>
              <w:pStyle w:val="TableParagraph"/>
              <w:tabs>
                <w:tab w:val="left" w:pos="709"/>
              </w:tabs>
              <w:ind w:left="181"/>
            </w:pPr>
            <w:r w:rsidRPr="001F3966">
              <w:t>TÜRK101</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96D3B7C" w14:textId="77777777" w:rsidR="00F86AFE" w:rsidRPr="001F3966" w:rsidRDefault="00F86AFE" w:rsidP="003104DE">
            <w:pPr>
              <w:pStyle w:val="TableParagraph"/>
              <w:tabs>
                <w:tab w:val="left" w:pos="709"/>
              </w:tabs>
              <w:ind w:left="181"/>
            </w:pPr>
            <w:r w:rsidRPr="001F3966">
              <w:t>TÜRK DİLİ I</w:t>
            </w:r>
          </w:p>
        </w:tc>
        <w:tc>
          <w:tcPr>
            <w:tcW w:w="517" w:type="pct"/>
            <w:tcBorders>
              <w:top w:val="single" w:sz="8" w:space="0" w:color="000000"/>
              <w:left w:val="single" w:sz="8" w:space="0" w:color="000000"/>
              <w:bottom w:val="single" w:sz="8" w:space="0" w:color="000000"/>
              <w:right w:val="single" w:sz="8" w:space="0" w:color="000000"/>
            </w:tcBorders>
            <w:vAlign w:val="bottom"/>
          </w:tcPr>
          <w:p w14:paraId="0E8FC1DE"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C0D0F81"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C18A7FF" w14:textId="77777777" w:rsidR="00F86AFE" w:rsidRPr="001F3966" w:rsidRDefault="00F86AFE" w:rsidP="003104DE">
            <w:pPr>
              <w:pStyle w:val="TableParagraph"/>
              <w:tabs>
                <w:tab w:val="left" w:pos="709"/>
              </w:tabs>
              <w:ind w:left="181" w:right="405"/>
            </w:pPr>
          </w:p>
        </w:tc>
        <w:tc>
          <w:tcPr>
            <w:tcW w:w="429" w:type="pct"/>
            <w:tcBorders>
              <w:top w:val="single" w:sz="8" w:space="0" w:color="000000"/>
              <w:left w:val="single" w:sz="8" w:space="0" w:color="000000"/>
              <w:bottom w:val="single" w:sz="8" w:space="0" w:color="000000"/>
              <w:right w:val="single" w:sz="8" w:space="0" w:color="000000"/>
            </w:tcBorders>
            <w:vAlign w:val="bottom"/>
          </w:tcPr>
          <w:p w14:paraId="38F1BD33" w14:textId="77777777" w:rsidR="00F86AFE" w:rsidRPr="001F3966" w:rsidRDefault="00F86AFE" w:rsidP="003104DE">
            <w:pPr>
              <w:pStyle w:val="TableParagraph"/>
              <w:tabs>
                <w:tab w:val="left" w:pos="709"/>
              </w:tabs>
              <w:ind w:left="181"/>
              <w:jc w:val="center"/>
            </w:pPr>
            <w:r w:rsidRPr="001F3966">
              <w:t>2</w:t>
            </w:r>
          </w:p>
        </w:tc>
        <w:tc>
          <w:tcPr>
            <w:tcW w:w="498" w:type="pct"/>
            <w:gridSpan w:val="2"/>
            <w:tcBorders>
              <w:top w:val="single" w:sz="8" w:space="0" w:color="000000"/>
              <w:left w:val="single" w:sz="8" w:space="0" w:color="000000"/>
              <w:bottom w:val="single" w:sz="8" w:space="0" w:color="000000"/>
            </w:tcBorders>
            <w:vAlign w:val="bottom"/>
          </w:tcPr>
          <w:p w14:paraId="2CF42605" w14:textId="77777777" w:rsidR="00F86AFE" w:rsidRPr="001F3966" w:rsidRDefault="00F86AFE" w:rsidP="003104DE">
            <w:pPr>
              <w:pStyle w:val="TableParagraph"/>
              <w:tabs>
                <w:tab w:val="left" w:pos="709"/>
              </w:tabs>
              <w:ind w:left="181"/>
            </w:pPr>
          </w:p>
        </w:tc>
      </w:tr>
      <w:tr w:rsidR="00F86AFE" w:rsidRPr="001F3966" w14:paraId="14CFCCCA" w14:textId="77777777" w:rsidTr="003104DE">
        <w:trPr>
          <w:trHeight w:val="517"/>
        </w:trPr>
        <w:tc>
          <w:tcPr>
            <w:tcW w:w="5000" w:type="pct"/>
            <w:gridSpan w:val="10"/>
            <w:tcBorders>
              <w:top w:val="single" w:sz="8" w:space="0" w:color="000000"/>
              <w:bottom w:val="single" w:sz="8" w:space="0" w:color="000000"/>
            </w:tcBorders>
            <w:shd w:val="clear" w:color="auto" w:fill="C0C0C0"/>
            <w:vAlign w:val="bottom"/>
          </w:tcPr>
          <w:p w14:paraId="56C669A5" w14:textId="77777777" w:rsidR="00F86AFE" w:rsidRPr="001F3966" w:rsidRDefault="00F86AFE" w:rsidP="003104DE">
            <w:pPr>
              <w:pStyle w:val="TableParagraph"/>
              <w:tabs>
                <w:tab w:val="left" w:pos="709"/>
              </w:tabs>
              <w:ind w:left="181"/>
            </w:pPr>
            <w:r w:rsidRPr="001F3966">
              <w:t xml:space="preserve">2. </w:t>
            </w:r>
            <w:proofErr w:type="spellStart"/>
            <w:r w:rsidRPr="001F3966">
              <w:t>Yarıyıl</w:t>
            </w:r>
            <w:proofErr w:type="spellEnd"/>
          </w:p>
        </w:tc>
      </w:tr>
      <w:tr w:rsidR="00F86AFE" w:rsidRPr="001F3966" w14:paraId="19E4ACA9"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02F01FCD" w14:textId="77777777" w:rsidR="00F86AFE" w:rsidRPr="001F3966" w:rsidRDefault="00F86AFE" w:rsidP="003104DE">
            <w:pPr>
              <w:pStyle w:val="TableParagraph"/>
              <w:tabs>
                <w:tab w:val="left" w:pos="709"/>
              </w:tabs>
              <w:ind w:left="181"/>
            </w:pPr>
            <w:r w:rsidRPr="001F3966">
              <w:t>FTR112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100BAB6" w14:textId="77777777" w:rsidR="00F86AFE" w:rsidRPr="001F3966" w:rsidRDefault="00F86AFE" w:rsidP="003104DE">
            <w:pPr>
              <w:pStyle w:val="TableParagraph"/>
              <w:tabs>
                <w:tab w:val="left" w:pos="709"/>
              </w:tabs>
              <w:ind w:left="181"/>
            </w:pPr>
            <w:r w:rsidRPr="001F3966">
              <w:t>ANATOMİ II</w:t>
            </w:r>
          </w:p>
        </w:tc>
        <w:tc>
          <w:tcPr>
            <w:tcW w:w="517" w:type="pct"/>
            <w:tcBorders>
              <w:top w:val="single" w:sz="8" w:space="0" w:color="000000"/>
              <w:left w:val="single" w:sz="8" w:space="0" w:color="000000"/>
              <w:bottom w:val="single" w:sz="8" w:space="0" w:color="000000"/>
              <w:right w:val="single" w:sz="8" w:space="0" w:color="000000"/>
            </w:tcBorders>
            <w:vAlign w:val="bottom"/>
          </w:tcPr>
          <w:p w14:paraId="2407BDA6"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8035881" w14:textId="77777777" w:rsidR="00F86AFE" w:rsidRPr="001F3966" w:rsidRDefault="00F86AFE" w:rsidP="003104DE">
            <w:pPr>
              <w:pStyle w:val="TableParagraph"/>
              <w:tabs>
                <w:tab w:val="left" w:pos="709"/>
              </w:tabs>
              <w:ind w:left="181"/>
              <w:jc w:val="center"/>
            </w:pPr>
            <w:r w:rsidRPr="001F3966">
              <w:t>6</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367267B"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773BF973"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52DD9687" w14:textId="77777777" w:rsidR="00F86AFE" w:rsidRPr="001F3966" w:rsidRDefault="00F86AFE" w:rsidP="003104DE">
            <w:pPr>
              <w:pStyle w:val="TableParagraph"/>
              <w:tabs>
                <w:tab w:val="left" w:pos="709"/>
              </w:tabs>
              <w:ind w:left="181"/>
              <w:jc w:val="center"/>
            </w:pPr>
          </w:p>
        </w:tc>
      </w:tr>
      <w:tr w:rsidR="00F86AFE" w:rsidRPr="001F3966" w14:paraId="25BF602C"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74C08D48" w14:textId="77777777" w:rsidR="00F86AFE" w:rsidRPr="001F3966" w:rsidRDefault="00F86AFE" w:rsidP="003104DE">
            <w:pPr>
              <w:pStyle w:val="TableParagraph"/>
              <w:tabs>
                <w:tab w:val="left" w:pos="709"/>
              </w:tabs>
              <w:ind w:left="181"/>
            </w:pPr>
            <w:r w:rsidRPr="001F3966">
              <w:t>FTR124</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9F904B6" w14:textId="77777777" w:rsidR="00F86AFE" w:rsidRPr="001F3966" w:rsidRDefault="00F86AFE" w:rsidP="003104DE">
            <w:pPr>
              <w:pStyle w:val="TableParagraph"/>
              <w:tabs>
                <w:tab w:val="left" w:pos="709"/>
              </w:tabs>
              <w:ind w:left="181"/>
            </w:pPr>
            <w:r w:rsidRPr="001F3966">
              <w:t>FİZİK II</w:t>
            </w:r>
          </w:p>
        </w:tc>
        <w:tc>
          <w:tcPr>
            <w:tcW w:w="517" w:type="pct"/>
            <w:tcBorders>
              <w:top w:val="single" w:sz="8" w:space="0" w:color="000000"/>
              <w:left w:val="single" w:sz="8" w:space="0" w:color="000000"/>
              <w:bottom w:val="single" w:sz="8" w:space="0" w:color="000000"/>
              <w:right w:val="single" w:sz="8" w:space="0" w:color="000000"/>
            </w:tcBorders>
            <w:vAlign w:val="bottom"/>
          </w:tcPr>
          <w:p w14:paraId="01366FD8"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206D6E03" w14:textId="77777777" w:rsidR="00F86AFE" w:rsidRPr="001F3966" w:rsidRDefault="00F86AFE" w:rsidP="003104DE">
            <w:pPr>
              <w:pStyle w:val="TableParagraph"/>
              <w:tabs>
                <w:tab w:val="left" w:pos="709"/>
              </w:tabs>
              <w:ind w:left="181"/>
              <w:jc w:val="center"/>
            </w:pPr>
            <w:r w:rsidRPr="001F3966">
              <w:t>3</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12239F1"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39159127"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0B6E6903" w14:textId="77777777" w:rsidR="00F86AFE" w:rsidRPr="001F3966" w:rsidRDefault="00F86AFE" w:rsidP="003104DE">
            <w:pPr>
              <w:pStyle w:val="TableParagraph"/>
              <w:tabs>
                <w:tab w:val="left" w:pos="709"/>
              </w:tabs>
              <w:ind w:left="181"/>
              <w:jc w:val="center"/>
            </w:pPr>
          </w:p>
        </w:tc>
      </w:tr>
      <w:tr w:rsidR="00F86AFE" w:rsidRPr="001F3966" w14:paraId="134F7D06"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39D947C9" w14:textId="77777777" w:rsidR="00F86AFE" w:rsidRPr="001F3966" w:rsidRDefault="00F86AFE" w:rsidP="003104DE">
            <w:pPr>
              <w:pStyle w:val="TableParagraph"/>
              <w:tabs>
                <w:tab w:val="left" w:pos="709"/>
              </w:tabs>
              <w:ind w:left="181"/>
            </w:pPr>
            <w:r w:rsidRPr="001F3966">
              <w:t>FTR128</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FA3AEA7" w14:textId="77777777" w:rsidR="00F86AFE" w:rsidRPr="001F3966" w:rsidRDefault="00F86AFE" w:rsidP="003104DE">
            <w:pPr>
              <w:pStyle w:val="TableParagraph"/>
              <w:tabs>
                <w:tab w:val="left" w:pos="709"/>
              </w:tabs>
              <w:ind w:left="181"/>
            </w:pPr>
            <w:r w:rsidRPr="001F3966">
              <w:t>SAĞLIK HİZMETLERİ VE REHABİLİTASYON</w:t>
            </w:r>
          </w:p>
        </w:tc>
        <w:tc>
          <w:tcPr>
            <w:tcW w:w="517" w:type="pct"/>
            <w:tcBorders>
              <w:top w:val="single" w:sz="8" w:space="0" w:color="000000"/>
              <w:left w:val="single" w:sz="8" w:space="0" w:color="000000"/>
              <w:bottom w:val="single" w:sz="8" w:space="0" w:color="000000"/>
              <w:right w:val="single" w:sz="8" w:space="0" w:color="000000"/>
            </w:tcBorders>
            <w:vAlign w:val="bottom"/>
          </w:tcPr>
          <w:p w14:paraId="25702532"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A4FB18D"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E5B4584"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4E86A3E1" w14:textId="77777777" w:rsidR="00F86AFE" w:rsidRPr="001F3966" w:rsidRDefault="00F86AFE" w:rsidP="003104DE">
            <w:pPr>
              <w:pStyle w:val="TableParagraph"/>
              <w:tabs>
                <w:tab w:val="left" w:pos="709"/>
              </w:tabs>
              <w:ind w:left="181"/>
              <w:jc w:val="center"/>
            </w:pPr>
            <w:r w:rsidRPr="001F3966">
              <w:t>3</w:t>
            </w:r>
          </w:p>
        </w:tc>
        <w:tc>
          <w:tcPr>
            <w:tcW w:w="498" w:type="pct"/>
            <w:gridSpan w:val="2"/>
            <w:tcBorders>
              <w:top w:val="single" w:sz="8" w:space="0" w:color="000000"/>
              <w:left w:val="single" w:sz="8" w:space="0" w:color="000000"/>
              <w:bottom w:val="single" w:sz="8" w:space="0" w:color="000000"/>
            </w:tcBorders>
            <w:vAlign w:val="bottom"/>
          </w:tcPr>
          <w:p w14:paraId="1E49E128" w14:textId="77777777" w:rsidR="00F86AFE" w:rsidRPr="001F3966" w:rsidRDefault="00F86AFE" w:rsidP="003104DE">
            <w:pPr>
              <w:pStyle w:val="TableParagraph"/>
              <w:tabs>
                <w:tab w:val="left" w:pos="709"/>
              </w:tabs>
              <w:ind w:left="181"/>
              <w:jc w:val="center"/>
            </w:pPr>
          </w:p>
        </w:tc>
      </w:tr>
      <w:tr w:rsidR="00F86AFE" w:rsidRPr="001F3966" w14:paraId="3A3720E0"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6B7BF936" w14:textId="77777777" w:rsidR="00F86AFE" w:rsidRPr="001F3966" w:rsidRDefault="00F86AFE" w:rsidP="003104DE">
            <w:pPr>
              <w:pStyle w:val="TableParagraph"/>
              <w:tabs>
                <w:tab w:val="left" w:pos="709"/>
              </w:tabs>
              <w:ind w:left="181"/>
            </w:pPr>
            <w:r w:rsidRPr="001F3966">
              <w:t>FTR130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E148900" w14:textId="77777777" w:rsidR="00F86AFE" w:rsidRPr="001F3966" w:rsidRDefault="00F86AFE" w:rsidP="003104DE">
            <w:pPr>
              <w:pStyle w:val="TableParagraph"/>
              <w:tabs>
                <w:tab w:val="left" w:pos="709"/>
              </w:tabs>
              <w:ind w:left="181"/>
            </w:pPr>
            <w:r w:rsidRPr="001F3966">
              <w:t>NORMAL MOTOR GELİŞİM</w:t>
            </w:r>
          </w:p>
        </w:tc>
        <w:tc>
          <w:tcPr>
            <w:tcW w:w="517" w:type="pct"/>
            <w:tcBorders>
              <w:top w:val="single" w:sz="8" w:space="0" w:color="000000"/>
              <w:left w:val="single" w:sz="8" w:space="0" w:color="000000"/>
              <w:bottom w:val="single" w:sz="8" w:space="0" w:color="000000"/>
              <w:right w:val="single" w:sz="8" w:space="0" w:color="000000"/>
            </w:tcBorders>
            <w:vAlign w:val="bottom"/>
          </w:tcPr>
          <w:p w14:paraId="44D88C8E"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42950F55"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B7A115C" w14:textId="77777777" w:rsidR="00F86AFE" w:rsidRPr="001F3966" w:rsidRDefault="00F86AFE" w:rsidP="003104DE">
            <w:pPr>
              <w:pStyle w:val="TableParagraph"/>
              <w:tabs>
                <w:tab w:val="left" w:pos="709"/>
              </w:tabs>
              <w:ind w:left="181" w:right="405"/>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44F8DC53"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1A293731" w14:textId="77777777" w:rsidR="00F86AFE" w:rsidRPr="001F3966" w:rsidRDefault="00F86AFE" w:rsidP="003104DE">
            <w:pPr>
              <w:pStyle w:val="TableParagraph"/>
              <w:tabs>
                <w:tab w:val="left" w:pos="709"/>
              </w:tabs>
              <w:ind w:left="181"/>
              <w:jc w:val="center"/>
            </w:pPr>
          </w:p>
        </w:tc>
      </w:tr>
      <w:tr w:rsidR="00F86AFE" w:rsidRPr="001F3966" w14:paraId="0873494F"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6FF5158D" w14:textId="77777777" w:rsidR="00F86AFE" w:rsidRPr="001F3966" w:rsidRDefault="00F86AFE" w:rsidP="003104DE">
            <w:pPr>
              <w:pStyle w:val="TableParagraph"/>
              <w:tabs>
                <w:tab w:val="left" w:pos="709"/>
              </w:tabs>
              <w:ind w:left="181"/>
            </w:pPr>
            <w:r w:rsidRPr="001F3966">
              <w:t>FTR132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848BCCF" w14:textId="77777777" w:rsidR="00F86AFE" w:rsidRPr="001F3966" w:rsidRDefault="00F86AFE" w:rsidP="003104DE">
            <w:pPr>
              <w:pStyle w:val="TableParagraph"/>
              <w:tabs>
                <w:tab w:val="left" w:pos="709"/>
              </w:tabs>
              <w:ind w:left="181"/>
            </w:pPr>
            <w:r w:rsidRPr="001F3966">
              <w:t xml:space="preserve">ISI-IŞIK VE HİDROTERAPİ II   </w:t>
            </w:r>
          </w:p>
        </w:tc>
        <w:tc>
          <w:tcPr>
            <w:tcW w:w="517" w:type="pct"/>
            <w:tcBorders>
              <w:top w:val="single" w:sz="8" w:space="0" w:color="000000"/>
              <w:left w:val="single" w:sz="8" w:space="0" w:color="000000"/>
              <w:bottom w:val="single" w:sz="8" w:space="0" w:color="000000"/>
              <w:right w:val="single" w:sz="8" w:space="0" w:color="000000"/>
            </w:tcBorders>
            <w:vAlign w:val="bottom"/>
          </w:tcPr>
          <w:p w14:paraId="09800AF9"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1031A7A9"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BF9B085" w14:textId="77777777" w:rsidR="00F86AFE" w:rsidRPr="001F3966" w:rsidRDefault="00F86AFE" w:rsidP="003104DE">
            <w:pPr>
              <w:pStyle w:val="TableParagraph"/>
              <w:tabs>
                <w:tab w:val="left" w:pos="709"/>
              </w:tabs>
              <w:ind w:left="181" w:right="405"/>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14F5CC04"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34A065EF" w14:textId="77777777" w:rsidR="00F86AFE" w:rsidRPr="001F3966" w:rsidRDefault="00F86AFE" w:rsidP="003104DE">
            <w:pPr>
              <w:pStyle w:val="TableParagraph"/>
              <w:tabs>
                <w:tab w:val="left" w:pos="709"/>
              </w:tabs>
              <w:ind w:left="181"/>
              <w:jc w:val="center"/>
            </w:pPr>
          </w:p>
        </w:tc>
      </w:tr>
      <w:tr w:rsidR="00F86AFE" w:rsidRPr="001F3966" w14:paraId="3DB98E47" w14:textId="77777777" w:rsidTr="003104DE">
        <w:trPr>
          <w:trHeight w:val="512"/>
        </w:trPr>
        <w:tc>
          <w:tcPr>
            <w:tcW w:w="713" w:type="pct"/>
            <w:tcBorders>
              <w:top w:val="single" w:sz="8" w:space="0" w:color="000000"/>
              <w:bottom w:val="single" w:sz="8" w:space="0" w:color="000000"/>
              <w:right w:val="single" w:sz="8" w:space="0" w:color="000000"/>
            </w:tcBorders>
            <w:vAlign w:val="bottom"/>
          </w:tcPr>
          <w:p w14:paraId="49D01A1D" w14:textId="77777777" w:rsidR="00F86AFE" w:rsidRPr="001F3966" w:rsidRDefault="00F86AFE" w:rsidP="003104DE">
            <w:pPr>
              <w:pStyle w:val="TableParagraph"/>
              <w:tabs>
                <w:tab w:val="left" w:pos="709"/>
              </w:tabs>
              <w:ind w:left="181"/>
            </w:pPr>
            <w:r w:rsidRPr="001F3966">
              <w:lastRenderedPageBreak/>
              <w:t>FTR152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F86B023" w14:textId="77777777" w:rsidR="00F86AFE" w:rsidRPr="001F3966" w:rsidRDefault="00F86AFE" w:rsidP="003104DE">
            <w:pPr>
              <w:pStyle w:val="TableParagraph"/>
              <w:tabs>
                <w:tab w:val="left" w:pos="709"/>
              </w:tabs>
              <w:ind w:left="181"/>
            </w:pPr>
            <w:r w:rsidRPr="001F3966">
              <w:t>FİZYOLOJİ II</w:t>
            </w:r>
          </w:p>
        </w:tc>
        <w:tc>
          <w:tcPr>
            <w:tcW w:w="517" w:type="pct"/>
            <w:tcBorders>
              <w:top w:val="single" w:sz="8" w:space="0" w:color="000000"/>
              <w:left w:val="single" w:sz="8" w:space="0" w:color="000000"/>
              <w:bottom w:val="single" w:sz="8" w:space="0" w:color="000000"/>
              <w:right w:val="single" w:sz="8" w:space="0" w:color="000000"/>
            </w:tcBorders>
            <w:vAlign w:val="bottom"/>
          </w:tcPr>
          <w:p w14:paraId="7D20143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2B56D15" w14:textId="77777777" w:rsidR="00F86AFE" w:rsidRPr="001F3966" w:rsidRDefault="00F86AFE" w:rsidP="003104DE">
            <w:pPr>
              <w:pStyle w:val="TableParagraph"/>
              <w:tabs>
                <w:tab w:val="left" w:pos="709"/>
              </w:tabs>
              <w:ind w:left="181"/>
              <w:jc w:val="center"/>
            </w:pPr>
            <w:r w:rsidRPr="001F3966">
              <w:t>4</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526A176"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060CF5C0"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3A3C7DF9" w14:textId="77777777" w:rsidR="00F86AFE" w:rsidRPr="001F3966" w:rsidRDefault="00F86AFE" w:rsidP="003104DE">
            <w:pPr>
              <w:pStyle w:val="TableParagraph"/>
              <w:tabs>
                <w:tab w:val="left" w:pos="709"/>
              </w:tabs>
              <w:ind w:left="181"/>
              <w:jc w:val="center"/>
            </w:pPr>
          </w:p>
        </w:tc>
      </w:tr>
      <w:tr w:rsidR="00F86AFE" w:rsidRPr="001F3966" w14:paraId="5D2462C4"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129404F3" w14:textId="77777777" w:rsidR="00F86AFE" w:rsidRPr="001F3966" w:rsidRDefault="00F86AFE" w:rsidP="003104DE">
            <w:pPr>
              <w:pStyle w:val="TableParagraph"/>
              <w:tabs>
                <w:tab w:val="left" w:pos="709"/>
              </w:tabs>
              <w:ind w:left="181"/>
            </w:pPr>
            <w:r w:rsidRPr="001F3966">
              <w:t>FTR162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38E98DF" w14:textId="77777777" w:rsidR="00F86AFE" w:rsidRPr="001F3966" w:rsidRDefault="00F86AFE" w:rsidP="003104DE">
            <w:pPr>
              <w:pStyle w:val="TableParagraph"/>
              <w:tabs>
                <w:tab w:val="left" w:pos="709"/>
              </w:tabs>
              <w:ind w:left="181"/>
            </w:pPr>
            <w:r w:rsidRPr="001F3966">
              <w:t xml:space="preserve">FİZYOTERAPİDE ETİK </w:t>
            </w:r>
          </w:p>
        </w:tc>
        <w:tc>
          <w:tcPr>
            <w:tcW w:w="517" w:type="pct"/>
            <w:tcBorders>
              <w:top w:val="single" w:sz="8" w:space="0" w:color="000000"/>
              <w:left w:val="single" w:sz="8" w:space="0" w:color="000000"/>
              <w:bottom w:val="single" w:sz="8" w:space="0" w:color="000000"/>
              <w:right w:val="single" w:sz="8" w:space="0" w:color="000000"/>
            </w:tcBorders>
            <w:vAlign w:val="bottom"/>
          </w:tcPr>
          <w:p w14:paraId="208B7E80"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2280C606"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41399FA2" w14:textId="77777777" w:rsidR="00F86AFE" w:rsidRPr="001F3966" w:rsidRDefault="00F86AFE" w:rsidP="003104DE">
            <w:pPr>
              <w:pStyle w:val="TableParagraph"/>
              <w:tabs>
                <w:tab w:val="left" w:pos="709"/>
              </w:tabs>
              <w:ind w:left="181" w:right="405"/>
              <w:jc w:val="center"/>
            </w:pPr>
            <w:r w:rsidRPr="001F3966">
              <w:t>1</w:t>
            </w:r>
          </w:p>
        </w:tc>
        <w:tc>
          <w:tcPr>
            <w:tcW w:w="429" w:type="pct"/>
            <w:tcBorders>
              <w:top w:val="single" w:sz="8" w:space="0" w:color="000000"/>
              <w:left w:val="single" w:sz="8" w:space="0" w:color="000000"/>
              <w:bottom w:val="single" w:sz="8" w:space="0" w:color="000000"/>
              <w:right w:val="single" w:sz="8" w:space="0" w:color="000000"/>
            </w:tcBorders>
            <w:vAlign w:val="bottom"/>
          </w:tcPr>
          <w:p w14:paraId="5AADE051"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5B8374CA" w14:textId="77777777" w:rsidR="00F86AFE" w:rsidRPr="001F3966" w:rsidRDefault="00F86AFE" w:rsidP="003104DE">
            <w:pPr>
              <w:pStyle w:val="TableParagraph"/>
              <w:tabs>
                <w:tab w:val="left" w:pos="709"/>
              </w:tabs>
              <w:ind w:left="181"/>
              <w:jc w:val="center"/>
            </w:pPr>
          </w:p>
        </w:tc>
      </w:tr>
      <w:tr w:rsidR="00F86AFE" w:rsidRPr="001F3966" w14:paraId="712DCBF9"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7EDDCEE" w14:textId="77777777" w:rsidR="00F86AFE" w:rsidRPr="001F3966" w:rsidRDefault="00F86AFE" w:rsidP="003104DE">
            <w:pPr>
              <w:pStyle w:val="TableParagraph"/>
              <w:tabs>
                <w:tab w:val="left" w:pos="709"/>
              </w:tabs>
              <w:ind w:left="181"/>
            </w:pPr>
            <w:r w:rsidRPr="001F3966">
              <w:t>HENG132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B418D98" w14:textId="77777777" w:rsidR="00F86AFE" w:rsidRPr="001F3966" w:rsidRDefault="00F86AFE" w:rsidP="003104DE">
            <w:pPr>
              <w:pStyle w:val="TableParagraph"/>
              <w:tabs>
                <w:tab w:val="left" w:pos="709"/>
              </w:tabs>
              <w:ind w:left="181"/>
            </w:pPr>
            <w:r w:rsidRPr="001F3966">
              <w:t>ACADEMIC ENGLISH II</w:t>
            </w:r>
          </w:p>
        </w:tc>
        <w:tc>
          <w:tcPr>
            <w:tcW w:w="517" w:type="pct"/>
            <w:tcBorders>
              <w:top w:val="single" w:sz="8" w:space="0" w:color="000000"/>
              <w:left w:val="single" w:sz="8" w:space="0" w:color="000000"/>
              <w:bottom w:val="single" w:sz="8" w:space="0" w:color="000000"/>
              <w:right w:val="single" w:sz="8" w:space="0" w:color="000000"/>
            </w:tcBorders>
            <w:vAlign w:val="bottom"/>
          </w:tcPr>
          <w:p w14:paraId="7CE1F913"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41D4D96"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73361462"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7CB8E9D6"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5CEFA8DB" w14:textId="77777777" w:rsidR="00F86AFE" w:rsidRPr="001F3966" w:rsidRDefault="00F86AFE" w:rsidP="003104DE">
            <w:pPr>
              <w:pStyle w:val="TableParagraph"/>
              <w:tabs>
                <w:tab w:val="left" w:pos="709"/>
              </w:tabs>
              <w:ind w:left="181"/>
              <w:jc w:val="center"/>
            </w:pPr>
            <w:r w:rsidRPr="001F3966">
              <w:t>5</w:t>
            </w:r>
          </w:p>
        </w:tc>
      </w:tr>
      <w:tr w:rsidR="00F86AFE" w:rsidRPr="001F3966" w14:paraId="10CC9593"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04F6F750" w14:textId="77777777" w:rsidR="00F86AFE" w:rsidRPr="001F3966" w:rsidRDefault="00F86AFE" w:rsidP="003104DE">
            <w:pPr>
              <w:pStyle w:val="TableParagraph"/>
              <w:tabs>
                <w:tab w:val="left" w:pos="709"/>
              </w:tabs>
              <w:ind w:left="181"/>
            </w:pPr>
            <w:r w:rsidRPr="001F3966">
              <w:t>TÜRK102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17A6240" w14:textId="77777777" w:rsidR="00F86AFE" w:rsidRPr="001F3966" w:rsidRDefault="00F86AFE" w:rsidP="003104DE">
            <w:pPr>
              <w:pStyle w:val="TableParagraph"/>
              <w:tabs>
                <w:tab w:val="left" w:pos="709"/>
              </w:tabs>
              <w:ind w:left="181"/>
            </w:pPr>
            <w:r w:rsidRPr="001F3966">
              <w:t>TÜRK DİLİ II</w:t>
            </w:r>
          </w:p>
        </w:tc>
        <w:tc>
          <w:tcPr>
            <w:tcW w:w="517" w:type="pct"/>
            <w:tcBorders>
              <w:top w:val="single" w:sz="8" w:space="0" w:color="000000"/>
              <w:left w:val="single" w:sz="8" w:space="0" w:color="000000"/>
              <w:bottom w:val="single" w:sz="8" w:space="0" w:color="000000"/>
              <w:right w:val="single" w:sz="8" w:space="0" w:color="000000"/>
            </w:tcBorders>
            <w:vAlign w:val="bottom"/>
          </w:tcPr>
          <w:p w14:paraId="1F17EED8"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43293C8"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35C4C27" w14:textId="77777777" w:rsidR="00F86AFE" w:rsidRPr="001F3966" w:rsidRDefault="00F86AFE" w:rsidP="003104DE">
            <w:pPr>
              <w:pStyle w:val="TableParagraph"/>
              <w:tabs>
                <w:tab w:val="left" w:pos="709"/>
              </w:tabs>
              <w:ind w:left="181" w:right="405"/>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16E24E9C" w14:textId="77777777" w:rsidR="00F86AFE" w:rsidRPr="001F3966" w:rsidRDefault="00F86AFE" w:rsidP="003104DE">
            <w:pPr>
              <w:pStyle w:val="TableParagraph"/>
              <w:tabs>
                <w:tab w:val="left" w:pos="709"/>
              </w:tabs>
              <w:ind w:left="181"/>
              <w:jc w:val="center"/>
            </w:pPr>
            <w:r w:rsidRPr="001F3966">
              <w:t>2</w:t>
            </w:r>
          </w:p>
        </w:tc>
        <w:tc>
          <w:tcPr>
            <w:tcW w:w="498" w:type="pct"/>
            <w:gridSpan w:val="2"/>
            <w:tcBorders>
              <w:top w:val="single" w:sz="8" w:space="0" w:color="000000"/>
              <w:left w:val="single" w:sz="8" w:space="0" w:color="000000"/>
              <w:bottom w:val="single" w:sz="8" w:space="0" w:color="000000"/>
            </w:tcBorders>
            <w:vAlign w:val="bottom"/>
          </w:tcPr>
          <w:p w14:paraId="02EE735E" w14:textId="77777777" w:rsidR="00F86AFE" w:rsidRPr="001F3966" w:rsidRDefault="00F86AFE" w:rsidP="003104DE">
            <w:pPr>
              <w:pStyle w:val="TableParagraph"/>
              <w:tabs>
                <w:tab w:val="left" w:pos="709"/>
              </w:tabs>
              <w:ind w:left="181"/>
              <w:jc w:val="center"/>
            </w:pPr>
          </w:p>
        </w:tc>
      </w:tr>
      <w:tr w:rsidR="00F86AFE" w:rsidRPr="001F3966" w14:paraId="02BF9E4A" w14:textId="77777777" w:rsidTr="003104DE">
        <w:trPr>
          <w:trHeight w:val="522"/>
        </w:trPr>
        <w:tc>
          <w:tcPr>
            <w:tcW w:w="5000" w:type="pct"/>
            <w:gridSpan w:val="10"/>
            <w:tcBorders>
              <w:top w:val="single" w:sz="8" w:space="0" w:color="000000"/>
              <w:bottom w:val="single" w:sz="8" w:space="0" w:color="000000"/>
            </w:tcBorders>
            <w:shd w:val="clear" w:color="auto" w:fill="C0C0C0"/>
            <w:vAlign w:val="bottom"/>
          </w:tcPr>
          <w:p w14:paraId="1392D344" w14:textId="77777777" w:rsidR="00F86AFE" w:rsidRPr="001F3966" w:rsidRDefault="00F86AFE" w:rsidP="003104DE">
            <w:pPr>
              <w:pStyle w:val="TableParagraph"/>
              <w:tabs>
                <w:tab w:val="left" w:pos="709"/>
              </w:tabs>
              <w:ind w:left="181"/>
            </w:pPr>
            <w:r w:rsidRPr="001F3966">
              <w:t xml:space="preserve">3. </w:t>
            </w:r>
            <w:proofErr w:type="spellStart"/>
            <w:r w:rsidRPr="001F3966">
              <w:t>Yarıyıl</w:t>
            </w:r>
            <w:proofErr w:type="spellEnd"/>
          </w:p>
        </w:tc>
      </w:tr>
      <w:tr w:rsidR="00F86AFE" w:rsidRPr="001F3966" w14:paraId="13D1D4B1"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0C283468" w14:textId="77777777" w:rsidR="00F86AFE" w:rsidRPr="001F3966" w:rsidRDefault="00F86AFE" w:rsidP="003104DE">
            <w:pPr>
              <w:pStyle w:val="TableParagraph"/>
              <w:tabs>
                <w:tab w:val="left" w:pos="709"/>
              </w:tabs>
              <w:ind w:left="181"/>
            </w:pPr>
            <w:r w:rsidRPr="001F3966">
              <w:t>ATA201</w:t>
            </w:r>
          </w:p>
        </w:tc>
        <w:tc>
          <w:tcPr>
            <w:tcW w:w="1781" w:type="pct"/>
            <w:gridSpan w:val="2"/>
            <w:vAlign w:val="bottom"/>
          </w:tcPr>
          <w:p w14:paraId="7D6F441C" w14:textId="77777777" w:rsidR="00F86AFE" w:rsidRPr="001F3966" w:rsidRDefault="00F86AFE" w:rsidP="003104DE">
            <w:pPr>
              <w:pStyle w:val="TableParagraph"/>
              <w:tabs>
                <w:tab w:val="left" w:pos="709"/>
              </w:tabs>
              <w:ind w:left="181"/>
            </w:pPr>
            <w:r w:rsidRPr="001F3966">
              <w:t>ATATÜRK İLKELERİ VE İNKILAP TARİHİ I</w:t>
            </w:r>
          </w:p>
        </w:tc>
        <w:tc>
          <w:tcPr>
            <w:tcW w:w="517" w:type="pct"/>
            <w:vAlign w:val="bottom"/>
          </w:tcPr>
          <w:p w14:paraId="3094DE33"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A1D14C8" w14:textId="77777777" w:rsidR="00F86AFE" w:rsidRPr="001F3966" w:rsidRDefault="00F86AFE" w:rsidP="003104DE">
            <w:pPr>
              <w:pStyle w:val="TableParagraph"/>
              <w:tabs>
                <w:tab w:val="left" w:pos="709"/>
              </w:tabs>
              <w:ind w:left="181"/>
              <w:jc w:val="center"/>
            </w:pPr>
          </w:p>
        </w:tc>
        <w:tc>
          <w:tcPr>
            <w:tcW w:w="561" w:type="pct"/>
            <w:gridSpan w:val="2"/>
            <w:vAlign w:val="bottom"/>
          </w:tcPr>
          <w:p w14:paraId="28B316B9" w14:textId="77777777" w:rsidR="00F86AFE" w:rsidRPr="001F3966" w:rsidRDefault="00F86AFE" w:rsidP="003104DE">
            <w:pPr>
              <w:pStyle w:val="TableParagraph"/>
              <w:tabs>
                <w:tab w:val="left" w:pos="709"/>
              </w:tabs>
              <w:ind w:left="181" w:right="405"/>
              <w:jc w:val="center"/>
            </w:pPr>
          </w:p>
        </w:tc>
        <w:tc>
          <w:tcPr>
            <w:tcW w:w="429" w:type="pct"/>
            <w:vAlign w:val="bottom"/>
          </w:tcPr>
          <w:p w14:paraId="797B776B" w14:textId="77777777" w:rsidR="00F86AFE" w:rsidRPr="001F3966" w:rsidRDefault="00F86AFE" w:rsidP="003104DE">
            <w:pPr>
              <w:pStyle w:val="TableParagraph"/>
              <w:tabs>
                <w:tab w:val="left" w:pos="709"/>
              </w:tabs>
              <w:ind w:left="181"/>
              <w:jc w:val="center"/>
            </w:pPr>
            <w:r w:rsidRPr="001F3966">
              <w:t>2</w:t>
            </w:r>
          </w:p>
        </w:tc>
        <w:tc>
          <w:tcPr>
            <w:tcW w:w="498" w:type="pct"/>
            <w:gridSpan w:val="2"/>
            <w:tcBorders>
              <w:right w:val="single" w:sz="18" w:space="0" w:color="000000"/>
            </w:tcBorders>
            <w:vAlign w:val="bottom"/>
          </w:tcPr>
          <w:p w14:paraId="10A13744" w14:textId="77777777" w:rsidR="00F86AFE" w:rsidRPr="001F3966" w:rsidRDefault="00F86AFE" w:rsidP="003104DE">
            <w:pPr>
              <w:pStyle w:val="TableParagraph"/>
              <w:tabs>
                <w:tab w:val="left" w:pos="709"/>
              </w:tabs>
              <w:ind w:left="181"/>
              <w:jc w:val="center"/>
            </w:pPr>
          </w:p>
        </w:tc>
      </w:tr>
      <w:tr w:rsidR="00F86AFE" w:rsidRPr="001F3966" w14:paraId="10211908"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73D94B7C" w14:textId="77777777" w:rsidR="00F86AFE" w:rsidRPr="001F3966" w:rsidRDefault="00F86AFE" w:rsidP="003104DE">
            <w:pPr>
              <w:pStyle w:val="TableParagraph"/>
              <w:tabs>
                <w:tab w:val="left" w:pos="709"/>
              </w:tabs>
              <w:ind w:left="181"/>
            </w:pPr>
            <w:r w:rsidRPr="001F3966">
              <w:t>FTRXXX</w:t>
            </w:r>
          </w:p>
        </w:tc>
        <w:tc>
          <w:tcPr>
            <w:tcW w:w="1781" w:type="pct"/>
            <w:gridSpan w:val="2"/>
            <w:vAlign w:val="bottom"/>
          </w:tcPr>
          <w:p w14:paraId="7231D54C" w14:textId="77777777" w:rsidR="00F86AFE" w:rsidRPr="001F3966" w:rsidRDefault="00F86AFE" w:rsidP="003104DE">
            <w:pPr>
              <w:pStyle w:val="TableParagraph"/>
              <w:tabs>
                <w:tab w:val="left" w:pos="709"/>
              </w:tabs>
              <w:ind w:left="181"/>
            </w:pPr>
            <w:r w:rsidRPr="001F3966">
              <w:t>SEÇMELİ DERS I</w:t>
            </w:r>
          </w:p>
        </w:tc>
        <w:tc>
          <w:tcPr>
            <w:tcW w:w="517" w:type="pct"/>
            <w:vAlign w:val="bottom"/>
          </w:tcPr>
          <w:p w14:paraId="7CD0AB2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6C441D89" w14:textId="77777777" w:rsidR="00F86AFE" w:rsidRPr="001F3966" w:rsidRDefault="00F86AFE" w:rsidP="003104DE">
            <w:pPr>
              <w:pStyle w:val="TableParagraph"/>
              <w:tabs>
                <w:tab w:val="left" w:pos="709"/>
              </w:tabs>
              <w:ind w:left="181"/>
              <w:jc w:val="center"/>
            </w:pPr>
          </w:p>
        </w:tc>
        <w:tc>
          <w:tcPr>
            <w:tcW w:w="561" w:type="pct"/>
            <w:gridSpan w:val="2"/>
            <w:vAlign w:val="bottom"/>
          </w:tcPr>
          <w:p w14:paraId="0C2E0D87"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5DC9B827"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1EAA8E48" w14:textId="77777777" w:rsidR="00F86AFE" w:rsidRPr="001F3966" w:rsidRDefault="00F86AFE" w:rsidP="003104DE">
            <w:pPr>
              <w:pStyle w:val="TableParagraph"/>
              <w:tabs>
                <w:tab w:val="left" w:pos="709"/>
              </w:tabs>
              <w:ind w:left="181"/>
              <w:jc w:val="center"/>
            </w:pPr>
          </w:p>
        </w:tc>
      </w:tr>
      <w:tr w:rsidR="00F86AFE" w:rsidRPr="001F3966" w14:paraId="236B2268"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60C9F636" w14:textId="77777777" w:rsidR="00F86AFE" w:rsidRPr="001F3966" w:rsidRDefault="00F86AFE" w:rsidP="003104DE">
            <w:pPr>
              <w:pStyle w:val="TableParagraph"/>
              <w:tabs>
                <w:tab w:val="left" w:pos="709"/>
              </w:tabs>
              <w:ind w:left="181"/>
            </w:pPr>
            <w:r w:rsidRPr="001F3966">
              <w:t>FTR213</w:t>
            </w:r>
          </w:p>
        </w:tc>
        <w:tc>
          <w:tcPr>
            <w:tcW w:w="1781" w:type="pct"/>
            <w:gridSpan w:val="2"/>
            <w:vAlign w:val="bottom"/>
          </w:tcPr>
          <w:p w14:paraId="3EF75933" w14:textId="77777777" w:rsidR="00F86AFE" w:rsidRPr="001F3966" w:rsidRDefault="00F86AFE" w:rsidP="003104DE">
            <w:pPr>
              <w:pStyle w:val="TableParagraph"/>
              <w:tabs>
                <w:tab w:val="left" w:pos="709"/>
              </w:tabs>
              <w:ind w:left="181"/>
            </w:pPr>
            <w:r w:rsidRPr="001F3966">
              <w:t>İLK YARDIM VE HASTA BAKIM PRENSİPLERİ</w:t>
            </w:r>
          </w:p>
        </w:tc>
        <w:tc>
          <w:tcPr>
            <w:tcW w:w="517" w:type="pct"/>
            <w:vAlign w:val="bottom"/>
          </w:tcPr>
          <w:p w14:paraId="3225BC5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6CB81685" w14:textId="77777777" w:rsidR="00F86AFE" w:rsidRPr="001F3966" w:rsidRDefault="00F86AFE" w:rsidP="003104DE">
            <w:pPr>
              <w:pStyle w:val="TableParagraph"/>
              <w:tabs>
                <w:tab w:val="left" w:pos="709"/>
              </w:tabs>
              <w:ind w:left="181"/>
              <w:jc w:val="center"/>
            </w:pPr>
          </w:p>
        </w:tc>
        <w:tc>
          <w:tcPr>
            <w:tcW w:w="561" w:type="pct"/>
            <w:gridSpan w:val="2"/>
            <w:vAlign w:val="bottom"/>
          </w:tcPr>
          <w:p w14:paraId="6D44EB3E" w14:textId="77777777" w:rsidR="00F86AFE" w:rsidRPr="001F3966" w:rsidRDefault="00F86AFE" w:rsidP="003104DE">
            <w:pPr>
              <w:pStyle w:val="TableParagraph"/>
              <w:tabs>
                <w:tab w:val="left" w:pos="709"/>
              </w:tabs>
              <w:ind w:left="181" w:right="405"/>
              <w:jc w:val="center"/>
            </w:pPr>
          </w:p>
        </w:tc>
        <w:tc>
          <w:tcPr>
            <w:tcW w:w="429" w:type="pct"/>
            <w:vAlign w:val="bottom"/>
          </w:tcPr>
          <w:p w14:paraId="08019E57" w14:textId="77777777" w:rsidR="00F86AFE" w:rsidRPr="001F3966" w:rsidRDefault="00F86AFE" w:rsidP="003104DE">
            <w:pPr>
              <w:pStyle w:val="TableParagraph"/>
              <w:tabs>
                <w:tab w:val="left" w:pos="709"/>
              </w:tabs>
              <w:ind w:left="181"/>
              <w:jc w:val="center"/>
            </w:pPr>
            <w:r w:rsidRPr="001F3966">
              <w:t>1</w:t>
            </w:r>
          </w:p>
        </w:tc>
        <w:tc>
          <w:tcPr>
            <w:tcW w:w="498" w:type="pct"/>
            <w:gridSpan w:val="2"/>
            <w:tcBorders>
              <w:right w:val="single" w:sz="18" w:space="0" w:color="000000"/>
            </w:tcBorders>
            <w:vAlign w:val="bottom"/>
          </w:tcPr>
          <w:p w14:paraId="412429FA" w14:textId="77777777" w:rsidR="00F86AFE" w:rsidRPr="001F3966" w:rsidRDefault="00F86AFE" w:rsidP="003104DE">
            <w:pPr>
              <w:pStyle w:val="TableParagraph"/>
              <w:tabs>
                <w:tab w:val="left" w:pos="709"/>
              </w:tabs>
              <w:ind w:left="181"/>
              <w:jc w:val="center"/>
            </w:pPr>
          </w:p>
        </w:tc>
      </w:tr>
      <w:tr w:rsidR="00F86AFE" w:rsidRPr="001F3966" w14:paraId="59DD4109"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6013A74D" w14:textId="77777777" w:rsidR="00F86AFE" w:rsidRPr="001F3966" w:rsidRDefault="00F86AFE" w:rsidP="003104DE">
            <w:pPr>
              <w:pStyle w:val="TableParagraph"/>
              <w:tabs>
                <w:tab w:val="left" w:pos="709"/>
              </w:tabs>
              <w:ind w:left="181"/>
            </w:pPr>
            <w:r w:rsidRPr="001F3966">
              <w:t>FTR217</w:t>
            </w:r>
          </w:p>
        </w:tc>
        <w:tc>
          <w:tcPr>
            <w:tcW w:w="1781" w:type="pct"/>
            <w:gridSpan w:val="2"/>
            <w:vAlign w:val="bottom"/>
          </w:tcPr>
          <w:p w14:paraId="6D0625AA" w14:textId="77777777" w:rsidR="00F86AFE" w:rsidRPr="001F3966" w:rsidRDefault="00F86AFE" w:rsidP="003104DE">
            <w:pPr>
              <w:pStyle w:val="TableParagraph"/>
              <w:tabs>
                <w:tab w:val="left" w:pos="709"/>
              </w:tabs>
              <w:ind w:left="181"/>
            </w:pPr>
            <w:r w:rsidRPr="001F3966">
              <w:t>KİNEZYOLOJİ I</w:t>
            </w:r>
          </w:p>
        </w:tc>
        <w:tc>
          <w:tcPr>
            <w:tcW w:w="517" w:type="pct"/>
            <w:vAlign w:val="bottom"/>
          </w:tcPr>
          <w:p w14:paraId="1FDFCBCB"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6799E6E9" w14:textId="77777777" w:rsidR="00F86AFE" w:rsidRPr="001F3966" w:rsidRDefault="00F86AFE" w:rsidP="003104DE">
            <w:pPr>
              <w:pStyle w:val="TableParagraph"/>
              <w:tabs>
                <w:tab w:val="left" w:pos="709"/>
              </w:tabs>
              <w:ind w:left="181"/>
              <w:jc w:val="center"/>
            </w:pPr>
          </w:p>
        </w:tc>
        <w:tc>
          <w:tcPr>
            <w:tcW w:w="561" w:type="pct"/>
            <w:gridSpan w:val="2"/>
            <w:vAlign w:val="bottom"/>
          </w:tcPr>
          <w:p w14:paraId="163C7361" w14:textId="77777777" w:rsidR="00F86AFE" w:rsidRPr="001F3966" w:rsidRDefault="00F86AFE" w:rsidP="003104DE">
            <w:pPr>
              <w:pStyle w:val="TableParagraph"/>
              <w:tabs>
                <w:tab w:val="left" w:pos="709"/>
              </w:tabs>
              <w:ind w:left="181" w:right="405"/>
              <w:jc w:val="center"/>
            </w:pPr>
            <w:r w:rsidRPr="001F3966">
              <w:t>4</w:t>
            </w:r>
          </w:p>
        </w:tc>
        <w:tc>
          <w:tcPr>
            <w:tcW w:w="429" w:type="pct"/>
            <w:vAlign w:val="bottom"/>
          </w:tcPr>
          <w:p w14:paraId="282317F2"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655A723B" w14:textId="77777777" w:rsidR="00F86AFE" w:rsidRPr="001F3966" w:rsidRDefault="00F86AFE" w:rsidP="003104DE">
            <w:pPr>
              <w:pStyle w:val="TableParagraph"/>
              <w:tabs>
                <w:tab w:val="left" w:pos="709"/>
              </w:tabs>
              <w:ind w:left="181"/>
              <w:jc w:val="center"/>
            </w:pPr>
          </w:p>
        </w:tc>
      </w:tr>
      <w:tr w:rsidR="00F86AFE" w:rsidRPr="001F3966" w14:paraId="6D56658D"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814DCED" w14:textId="77777777" w:rsidR="00F86AFE" w:rsidRPr="001F3966" w:rsidRDefault="00F86AFE" w:rsidP="003104DE">
            <w:pPr>
              <w:pStyle w:val="TableParagraph"/>
              <w:tabs>
                <w:tab w:val="left" w:pos="709"/>
              </w:tabs>
              <w:ind w:left="181"/>
            </w:pPr>
            <w:r w:rsidRPr="001F3966">
              <w:t>FTR221</w:t>
            </w:r>
          </w:p>
        </w:tc>
        <w:tc>
          <w:tcPr>
            <w:tcW w:w="1781" w:type="pct"/>
            <w:gridSpan w:val="2"/>
            <w:vAlign w:val="bottom"/>
          </w:tcPr>
          <w:p w14:paraId="736C1DBA" w14:textId="77777777" w:rsidR="00F86AFE" w:rsidRPr="001F3966" w:rsidRDefault="00F86AFE" w:rsidP="003104DE">
            <w:pPr>
              <w:pStyle w:val="TableParagraph"/>
              <w:tabs>
                <w:tab w:val="left" w:pos="709"/>
              </w:tabs>
              <w:ind w:left="181"/>
            </w:pPr>
            <w:r w:rsidRPr="001F3966">
              <w:t>BESLENME</w:t>
            </w:r>
          </w:p>
        </w:tc>
        <w:tc>
          <w:tcPr>
            <w:tcW w:w="517" w:type="pct"/>
            <w:vAlign w:val="bottom"/>
          </w:tcPr>
          <w:p w14:paraId="15BD5A2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1C38BED3" w14:textId="77777777" w:rsidR="00F86AFE" w:rsidRPr="001F3966" w:rsidRDefault="00F86AFE" w:rsidP="003104DE">
            <w:pPr>
              <w:pStyle w:val="TableParagraph"/>
              <w:tabs>
                <w:tab w:val="left" w:pos="709"/>
              </w:tabs>
              <w:ind w:left="181"/>
              <w:jc w:val="center"/>
            </w:pPr>
          </w:p>
        </w:tc>
        <w:tc>
          <w:tcPr>
            <w:tcW w:w="561" w:type="pct"/>
            <w:gridSpan w:val="2"/>
            <w:vAlign w:val="bottom"/>
          </w:tcPr>
          <w:p w14:paraId="47FD55A8" w14:textId="77777777" w:rsidR="00F86AFE" w:rsidRPr="001F3966" w:rsidRDefault="00F86AFE" w:rsidP="003104DE">
            <w:pPr>
              <w:pStyle w:val="TableParagraph"/>
              <w:tabs>
                <w:tab w:val="left" w:pos="709"/>
              </w:tabs>
              <w:ind w:left="181" w:right="405"/>
              <w:jc w:val="center"/>
            </w:pPr>
          </w:p>
        </w:tc>
        <w:tc>
          <w:tcPr>
            <w:tcW w:w="429" w:type="pct"/>
            <w:vAlign w:val="bottom"/>
          </w:tcPr>
          <w:p w14:paraId="5CCBDFED" w14:textId="77777777" w:rsidR="00F86AFE" w:rsidRPr="001F3966" w:rsidRDefault="00F86AFE" w:rsidP="003104DE">
            <w:pPr>
              <w:pStyle w:val="TableParagraph"/>
              <w:tabs>
                <w:tab w:val="left" w:pos="709"/>
              </w:tabs>
              <w:ind w:left="181"/>
              <w:jc w:val="center"/>
            </w:pPr>
            <w:r w:rsidRPr="001F3966">
              <w:t>1</w:t>
            </w:r>
          </w:p>
        </w:tc>
        <w:tc>
          <w:tcPr>
            <w:tcW w:w="498" w:type="pct"/>
            <w:gridSpan w:val="2"/>
            <w:tcBorders>
              <w:right w:val="single" w:sz="18" w:space="0" w:color="000000"/>
            </w:tcBorders>
            <w:vAlign w:val="bottom"/>
          </w:tcPr>
          <w:p w14:paraId="145A7565" w14:textId="77777777" w:rsidR="00F86AFE" w:rsidRPr="001F3966" w:rsidRDefault="00F86AFE" w:rsidP="003104DE">
            <w:pPr>
              <w:pStyle w:val="TableParagraph"/>
              <w:tabs>
                <w:tab w:val="left" w:pos="709"/>
              </w:tabs>
              <w:ind w:left="181"/>
              <w:jc w:val="center"/>
            </w:pPr>
          </w:p>
        </w:tc>
      </w:tr>
      <w:tr w:rsidR="00F86AFE" w:rsidRPr="001F3966" w14:paraId="6692020A"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2682C577" w14:textId="77777777" w:rsidR="00F86AFE" w:rsidRPr="001F3966" w:rsidRDefault="00F86AFE" w:rsidP="003104DE">
            <w:pPr>
              <w:pStyle w:val="TableParagraph"/>
              <w:tabs>
                <w:tab w:val="left" w:pos="709"/>
              </w:tabs>
              <w:ind w:left="181"/>
            </w:pPr>
            <w:r w:rsidRPr="001F3966">
              <w:t>FTR223</w:t>
            </w:r>
          </w:p>
        </w:tc>
        <w:tc>
          <w:tcPr>
            <w:tcW w:w="1781" w:type="pct"/>
            <w:gridSpan w:val="2"/>
            <w:vAlign w:val="bottom"/>
          </w:tcPr>
          <w:p w14:paraId="01DE27CC" w14:textId="77777777" w:rsidR="00F86AFE" w:rsidRPr="001F3966" w:rsidRDefault="00F86AFE" w:rsidP="003104DE">
            <w:pPr>
              <w:pStyle w:val="TableParagraph"/>
              <w:tabs>
                <w:tab w:val="left" w:pos="709"/>
              </w:tabs>
              <w:ind w:left="181"/>
            </w:pPr>
            <w:r w:rsidRPr="001F3966">
              <w:t>ELEKTROTERAPİ I</w:t>
            </w:r>
          </w:p>
        </w:tc>
        <w:tc>
          <w:tcPr>
            <w:tcW w:w="517" w:type="pct"/>
            <w:vAlign w:val="bottom"/>
          </w:tcPr>
          <w:p w14:paraId="42A96E1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78F2206E" w14:textId="77777777" w:rsidR="00F86AFE" w:rsidRPr="001F3966" w:rsidRDefault="00F86AFE" w:rsidP="003104DE">
            <w:pPr>
              <w:pStyle w:val="TableParagraph"/>
              <w:tabs>
                <w:tab w:val="left" w:pos="709"/>
              </w:tabs>
              <w:ind w:left="181"/>
              <w:jc w:val="center"/>
            </w:pPr>
          </w:p>
        </w:tc>
        <w:tc>
          <w:tcPr>
            <w:tcW w:w="561" w:type="pct"/>
            <w:gridSpan w:val="2"/>
            <w:vAlign w:val="bottom"/>
          </w:tcPr>
          <w:p w14:paraId="7BD32141" w14:textId="77777777" w:rsidR="00F86AFE" w:rsidRPr="001F3966" w:rsidRDefault="00F86AFE" w:rsidP="003104DE">
            <w:pPr>
              <w:pStyle w:val="TableParagraph"/>
              <w:tabs>
                <w:tab w:val="left" w:pos="709"/>
              </w:tabs>
              <w:ind w:left="181" w:right="405"/>
              <w:jc w:val="center"/>
            </w:pPr>
            <w:r w:rsidRPr="001F3966">
              <w:t>5</w:t>
            </w:r>
          </w:p>
          <w:p w14:paraId="6DAFC035"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0A6DAC5D"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2C7A300C" w14:textId="77777777" w:rsidR="00F86AFE" w:rsidRPr="001F3966" w:rsidRDefault="00F86AFE" w:rsidP="003104DE">
            <w:pPr>
              <w:pStyle w:val="TableParagraph"/>
              <w:tabs>
                <w:tab w:val="left" w:pos="709"/>
              </w:tabs>
              <w:ind w:left="181"/>
              <w:jc w:val="center"/>
            </w:pPr>
          </w:p>
        </w:tc>
      </w:tr>
      <w:tr w:rsidR="00F86AFE" w:rsidRPr="001F3966" w14:paraId="481C97B1"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0A6536FE" w14:textId="77777777" w:rsidR="00F86AFE" w:rsidRPr="001F3966" w:rsidRDefault="00F86AFE" w:rsidP="003104DE">
            <w:pPr>
              <w:pStyle w:val="TableParagraph"/>
              <w:tabs>
                <w:tab w:val="left" w:pos="709"/>
              </w:tabs>
              <w:ind w:left="181"/>
            </w:pPr>
            <w:r w:rsidRPr="001F3966">
              <w:t>FTR227</w:t>
            </w:r>
          </w:p>
        </w:tc>
        <w:tc>
          <w:tcPr>
            <w:tcW w:w="1781" w:type="pct"/>
            <w:gridSpan w:val="2"/>
            <w:vAlign w:val="bottom"/>
          </w:tcPr>
          <w:p w14:paraId="67FB5D54" w14:textId="77777777" w:rsidR="00F86AFE" w:rsidRPr="001F3966" w:rsidRDefault="00F86AFE" w:rsidP="003104DE">
            <w:pPr>
              <w:pStyle w:val="TableParagraph"/>
              <w:tabs>
                <w:tab w:val="left" w:pos="709"/>
              </w:tabs>
              <w:ind w:left="181"/>
            </w:pPr>
            <w:r w:rsidRPr="001F3966">
              <w:t>MANİPULATİF TEDAVİ I</w:t>
            </w:r>
          </w:p>
        </w:tc>
        <w:tc>
          <w:tcPr>
            <w:tcW w:w="517" w:type="pct"/>
            <w:vAlign w:val="bottom"/>
          </w:tcPr>
          <w:p w14:paraId="31383C0E"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564A513" w14:textId="77777777" w:rsidR="00F86AFE" w:rsidRPr="001F3966" w:rsidRDefault="00F86AFE" w:rsidP="003104DE">
            <w:pPr>
              <w:pStyle w:val="TableParagraph"/>
              <w:tabs>
                <w:tab w:val="left" w:pos="709"/>
              </w:tabs>
              <w:ind w:left="181"/>
              <w:jc w:val="center"/>
            </w:pPr>
          </w:p>
        </w:tc>
        <w:tc>
          <w:tcPr>
            <w:tcW w:w="561" w:type="pct"/>
            <w:gridSpan w:val="2"/>
            <w:vAlign w:val="bottom"/>
          </w:tcPr>
          <w:p w14:paraId="111DA864" w14:textId="77777777" w:rsidR="00F86AFE" w:rsidRPr="001F3966" w:rsidRDefault="00F86AFE" w:rsidP="003104DE">
            <w:pPr>
              <w:pStyle w:val="TableParagraph"/>
              <w:tabs>
                <w:tab w:val="left" w:pos="709"/>
              </w:tabs>
              <w:ind w:left="181" w:right="405"/>
              <w:jc w:val="center"/>
            </w:pPr>
            <w:r w:rsidRPr="001F3966">
              <w:t>3</w:t>
            </w:r>
          </w:p>
          <w:p w14:paraId="39D1B9AE"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3DCD0846"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7DC34AE1" w14:textId="77777777" w:rsidR="00F86AFE" w:rsidRPr="001F3966" w:rsidRDefault="00F86AFE" w:rsidP="003104DE">
            <w:pPr>
              <w:pStyle w:val="TableParagraph"/>
              <w:tabs>
                <w:tab w:val="left" w:pos="709"/>
              </w:tabs>
              <w:ind w:left="181"/>
              <w:jc w:val="center"/>
            </w:pPr>
          </w:p>
        </w:tc>
      </w:tr>
      <w:tr w:rsidR="00F86AFE" w:rsidRPr="001F3966" w14:paraId="7F3286E2"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0BF4482E" w14:textId="77777777" w:rsidR="00F86AFE" w:rsidRPr="001F3966" w:rsidRDefault="00F86AFE" w:rsidP="003104DE">
            <w:pPr>
              <w:pStyle w:val="TableParagraph"/>
              <w:tabs>
                <w:tab w:val="left" w:pos="709"/>
              </w:tabs>
              <w:ind w:left="181"/>
            </w:pPr>
            <w:r w:rsidRPr="001F3966">
              <w:t>FTR265</w:t>
            </w:r>
          </w:p>
        </w:tc>
        <w:tc>
          <w:tcPr>
            <w:tcW w:w="1781" w:type="pct"/>
            <w:gridSpan w:val="2"/>
            <w:vAlign w:val="bottom"/>
          </w:tcPr>
          <w:p w14:paraId="3581CF40" w14:textId="77777777" w:rsidR="00F86AFE" w:rsidRPr="001F3966" w:rsidRDefault="00F86AFE" w:rsidP="003104DE">
            <w:pPr>
              <w:pStyle w:val="TableParagraph"/>
              <w:tabs>
                <w:tab w:val="left" w:pos="709"/>
              </w:tabs>
              <w:ind w:left="181"/>
            </w:pPr>
            <w:r w:rsidRPr="001F3966">
              <w:t xml:space="preserve">FİYOTERAPİDE TEMEL ÖLÇME VE DEĞERLENDİRME   </w:t>
            </w:r>
          </w:p>
        </w:tc>
        <w:tc>
          <w:tcPr>
            <w:tcW w:w="517" w:type="pct"/>
            <w:vAlign w:val="bottom"/>
          </w:tcPr>
          <w:p w14:paraId="4FF8891D"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0CB10697" w14:textId="77777777" w:rsidR="00F86AFE" w:rsidRPr="001F3966" w:rsidRDefault="00F86AFE" w:rsidP="003104DE">
            <w:pPr>
              <w:pStyle w:val="TableParagraph"/>
              <w:tabs>
                <w:tab w:val="left" w:pos="709"/>
              </w:tabs>
              <w:ind w:left="181"/>
              <w:jc w:val="center"/>
            </w:pPr>
          </w:p>
        </w:tc>
        <w:tc>
          <w:tcPr>
            <w:tcW w:w="561" w:type="pct"/>
            <w:gridSpan w:val="2"/>
            <w:vAlign w:val="bottom"/>
          </w:tcPr>
          <w:p w14:paraId="7E56754A" w14:textId="77777777" w:rsidR="00F86AFE" w:rsidRPr="001F3966" w:rsidRDefault="00F86AFE" w:rsidP="003104DE">
            <w:pPr>
              <w:pStyle w:val="TableParagraph"/>
              <w:tabs>
                <w:tab w:val="left" w:pos="709"/>
              </w:tabs>
              <w:ind w:left="181" w:right="405"/>
              <w:jc w:val="center"/>
            </w:pPr>
            <w:r w:rsidRPr="001F3966">
              <w:t>4</w:t>
            </w:r>
          </w:p>
          <w:p w14:paraId="55DE9F0D"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5888A9A3"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0DE0ABFB" w14:textId="77777777" w:rsidR="00F86AFE" w:rsidRPr="001F3966" w:rsidRDefault="00F86AFE" w:rsidP="003104DE">
            <w:pPr>
              <w:pStyle w:val="TableParagraph"/>
              <w:tabs>
                <w:tab w:val="left" w:pos="709"/>
              </w:tabs>
              <w:ind w:left="181"/>
              <w:jc w:val="center"/>
            </w:pPr>
          </w:p>
        </w:tc>
      </w:tr>
      <w:tr w:rsidR="00F86AFE" w:rsidRPr="001F3966" w14:paraId="4438DB09"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506D8FFA" w14:textId="77777777" w:rsidR="00F86AFE" w:rsidRPr="001F3966" w:rsidRDefault="00F86AFE" w:rsidP="003104DE">
            <w:pPr>
              <w:pStyle w:val="TableParagraph"/>
              <w:tabs>
                <w:tab w:val="left" w:pos="709"/>
              </w:tabs>
              <w:ind w:left="181"/>
            </w:pPr>
            <w:r w:rsidRPr="001F3966">
              <w:t>HENG231</w:t>
            </w:r>
          </w:p>
        </w:tc>
        <w:tc>
          <w:tcPr>
            <w:tcW w:w="1781" w:type="pct"/>
            <w:gridSpan w:val="2"/>
            <w:vAlign w:val="bottom"/>
          </w:tcPr>
          <w:p w14:paraId="163937AC" w14:textId="77777777" w:rsidR="00F86AFE" w:rsidRPr="001F3966" w:rsidRDefault="00F86AFE" w:rsidP="003104DE">
            <w:pPr>
              <w:pStyle w:val="TableParagraph"/>
              <w:tabs>
                <w:tab w:val="left" w:pos="709"/>
              </w:tabs>
              <w:ind w:left="181"/>
            </w:pPr>
            <w:r w:rsidRPr="001F3966">
              <w:t>ACADEMIC ENGLISH III</w:t>
            </w:r>
          </w:p>
        </w:tc>
        <w:tc>
          <w:tcPr>
            <w:tcW w:w="517" w:type="pct"/>
            <w:vAlign w:val="bottom"/>
          </w:tcPr>
          <w:p w14:paraId="2C1990C3"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6BD3430F" w14:textId="77777777" w:rsidR="00F86AFE" w:rsidRPr="001F3966" w:rsidRDefault="00F86AFE" w:rsidP="003104DE">
            <w:pPr>
              <w:pStyle w:val="TableParagraph"/>
              <w:tabs>
                <w:tab w:val="left" w:pos="709"/>
              </w:tabs>
              <w:ind w:left="181"/>
              <w:jc w:val="center"/>
            </w:pPr>
          </w:p>
        </w:tc>
        <w:tc>
          <w:tcPr>
            <w:tcW w:w="561" w:type="pct"/>
            <w:gridSpan w:val="2"/>
            <w:vAlign w:val="bottom"/>
          </w:tcPr>
          <w:p w14:paraId="22C07576" w14:textId="77777777" w:rsidR="00F86AFE" w:rsidRPr="001F3966" w:rsidRDefault="00F86AFE" w:rsidP="003104DE">
            <w:pPr>
              <w:pStyle w:val="TableParagraph"/>
              <w:tabs>
                <w:tab w:val="left" w:pos="709"/>
              </w:tabs>
              <w:ind w:left="181" w:right="405"/>
              <w:jc w:val="center"/>
            </w:pPr>
          </w:p>
        </w:tc>
        <w:tc>
          <w:tcPr>
            <w:tcW w:w="429" w:type="pct"/>
            <w:vAlign w:val="bottom"/>
          </w:tcPr>
          <w:p w14:paraId="4C66EFA1"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2403E36F" w14:textId="77777777" w:rsidR="00F86AFE" w:rsidRPr="001F3966" w:rsidRDefault="00F86AFE" w:rsidP="003104DE">
            <w:pPr>
              <w:pStyle w:val="TableParagraph"/>
              <w:tabs>
                <w:tab w:val="left" w:pos="709"/>
              </w:tabs>
              <w:ind w:left="181"/>
              <w:jc w:val="center"/>
            </w:pPr>
            <w:r w:rsidRPr="001F3966">
              <w:t>5</w:t>
            </w:r>
          </w:p>
        </w:tc>
      </w:tr>
      <w:tr w:rsidR="00F86AFE" w:rsidRPr="001F3966" w14:paraId="6B09C5AC"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5437CD92" w14:textId="77777777" w:rsidR="00F86AFE" w:rsidRPr="001F3966" w:rsidRDefault="00F86AFE" w:rsidP="003104DE">
            <w:pPr>
              <w:pStyle w:val="TableParagraph"/>
              <w:tabs>
                <w:tab w:val="left" w:pos="709"/>
              </w:tabs>
              <w:ind w:left="181"/>
            </w:pPr>
            <w:r w:rsidRPr="001F3966">
              <w:t>SBF221</w:t>
            </w:r>
          </w:p>
        </w:tc>
        <w:tc>
          <w:tcPr>
            <w:tcW w:w="1781" w:type="pct"/>
            <w:gridSpan w:val="2"/>
            <w:vAlign w:val="bottom"/>
          </w:tcPr>
          <w:p w14:paraId="7BD64A0E" w14:textId="77777777" w:rsidR="00F86AFE" w:rsidRPr="001F3966" w:rsidRDefault="00F86AFE" w:rsidP="003104DE">
            <w:pPr>
              <w:pStyle w:val="TableParagraph"/>
              <w:tabs>
                <w:tab w:val="left" w:pos="709"/>
              </w:tabs>
              <w:ind w:left="181"/>
            </w:pPr>
            <w:r w:rsidRPr="001F3966">
              <w:t>EPİDEMİYOLOJİ, BİYOİSTATİSTİK VE ARAŞTIRMA TEKNİKLERİ</w:t>
            </w:r>
          </w:p>
        </w:tc>
        <w:tc>
          <w:tcPr>
            <w:tcW w:w="517" w:type="pct"/>
            <w:vAlign w:val="bottom"/>
          </w:tcPr>
          <w:p w14:paraId="66E3EA21"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099D552" w14:textId="77777777" w:rsidR="00F86AFE" w:rsidRPr="001F3966" w:rsidRDefault="00F86AFE" w:rsidP="003104DE">
            <w:pPr>
              <w:pStyle w:val="TableParagraph"/>
              <w:tabs>
                <w:tab w:val="left" w:pos="709"/>
              </w:tabs>
              <w:ind w:left="181"/>
              <w:jc w:val="center"/>
            </w:pPr>
            <w:r w:rsidRPr="001F3966">
              <w:t>2</w:t>
            </w:r>
          </w:p>
        </w:tc>
        <w:tc>
          <w:tcPr>
            <w:tcW w:w="561" w:type="pct"/>
            <w:gridSpan w:val="2"/>
            <w:vAlign w:val="bottom"/>
          </w:tcPr>
          <w:p w14:paraId="389982C1" w14:textId="77777777" w:rsidR="00F86AFE" w:rsidRPr="001F3966" w:rsidRDefault="00F86AFE" w:rsidP="003104DE">
            <w:pPr>
              <w:pStyle w:val="TableParagraph"/>
              <w:tabs>
                <w:tab w:val="left" w:pos="709"/>
              </w:tabs>
              <w:ind w:left="181" w:right="405"/>
              <w:jc w:val="center"/>
            </w:pPr>
          </w:p>
        </w:tc>
        <w:tc>
          <w:tcPr>
            <w:tcW w:w="429" w:type="pct"/>
            <w:vAlign w:val="bottom"/>
          </w:tcPr>
          <w:p w14:paraId="743A0964"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71873504" w14:textId="77777777" w:rsidR="00F86AFE" w:rsidRPr="001F3966" w:rsidRDefault="00F86AFE" w:rsidP="003104DE">
            <w:pPr>
              <w:pStyle w:val="TableParagraph"/>
              <w:tabs>
                <w:tab w:val="left" w:pos="709"/>
              </w:tabs>
              <w:ind w:left="181"/>
              <w:jc w:val="center"/>
            </w:pPr>
          </w:p>
        </w:tc>
      </w:tr>
      <w:tr w:rsidR="00F86AFE" w:rsidRPr="001F3966" w14:paraId="75565156"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5000" w:type="pct"/>
            <w:gridSpan w:val="10"/>
            <w:tcBorders>
              <w:left w:val="single" w:sz="18" w:space="0" w:color="000000"/>
              <w:right w:val="single" w:sz="18" w:space="0" w:color="000000"/>
            </w:tcBorders>
            <w:shd w:val="clear" w:color="auto" w:fill="C0C0C0"/>
            <w:vAlign w:val="bottom"/>
          </w:tcPr>
          <w:p w14:paraId="70F154FD" w14:textId="77777777" w:rsidR="00F86AFE" w:rsidRPr="001F3966" w:rsidRDefault="00F86AFE" w:rsidP="003104DE">
            <w:pPr>
              <w:pStyle w:val="TableParagraph"/>
              <w:tabs>
                <w:tab w:val="left" w:pos="709"/>
              </w:tabs>
              <w:ind w:left="181"/>
            </w:pPr>
            <w:r w:rsidRPr="001F3966">
              <w:t xml:space="preserve">4. </w:t>
            </w:r>
            <w:proofErr w:type="spellStart"/>
            <w:r w:rsidRPr="001F3966">
              <w:t>Yarıyıl</w:t>
            </w:r>
            <w:proofErr w:type="spellEnd"/>
          </w:p>
        </w:tc>
      </w:tr>
      <w:tr w:rsidR="00F86AFE" w:rsidRPr="001F3966" w14:paraId="2C2F3760"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0B7B51F2" w14:textId="77777777" w:rsidR="00F86AFE" w:rsidRPr="001F3966" w:rsidRDefault="00F86AFE" w:rsidP="003104DE">
            <w:pPr>
              <w:pStyle w:val="TableParagraph"/>
              <w:tabs>
                <w:tab w:val="left" w:pos="709"/>
              </w:tabs>
              <w:ind w:left="181"/>
            </w:pPr>
            <w:r w:rsidRPr="001F3966">
              <w:t>ATA202</w:t>
            </w:r>
          </w:p>
        </w:tc>
        <w:tc>
          <w:tcPr>
            <w:tcW w:w="1781" w:type="pct"/>
            <w:gridSpan w:val="2"/>
            <w:vAlign w:val="bottom"/>
          </w:tcPr>
          <w:p w14:paraId="15037494" w14:textId="77777777" w:rsidR="00F86AFE" w:rsidRPr="001F3966" w:rsidRDefault="00F86AFE" w:rsidP="003104DE">
            <w:pPr>
              <w:pStyle w:val="TableParagraph"/>
              <w:tabs>
                <w:tab w:val="left" w:pos="709"/>
              </w:tabs>
              <w:ind w:left="181"/>
            </w:pPr>
            <w:r w:rsidRPr="001F3966">
              <w:t>ATATÜRK İLKELERİ VE İNKILAP TARİHİ II</w:t>
            </w:r>
          </w:p>
        </w:tc>
        <w:tc>
          <w:tcPr>
            <w:tcW w:w="517" w:type="pct"/>
            <w:vAlign w:val="bottom"/>
          </w:tcPr>
          <w:p w14:paraId="409C0611"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3CA18BC6" w14:textId="77777777" w:rsidR="00F86AFE" w:rsidRPr="001F3966" w:rsidRDefault="00F86AFE" w:rsidP="003104DE">
            <w:pPr>
              <w:pStyle w:val="TableParagraph"/>
              <w:tabs>
                <w:tab w:val="left" w:pos="709"/>
              </w:tabs>
              <w:ind w:left="181"/>
              <w:jc w:val="center"/>
            </w:pPr>
          </w:p>
        </w:tc>
        <w:tc>
          <w:tcPr>
            <w:tcW w:w="561" w:type="pct"/>
            <w:gridSpan w:val="2"/>
            <w:vAlign w:val="bottom"/>
          </w:tcPr>
          <w:p w14:paraId="1C7BFD5A" w14:textId="77777777" w:rsidR="00F86AFE" w:rsidRPr="001F3966" w:rsidRDefault="00F86AFE" w:rsidP="003104DE">
            <w:pPr>
              <w:pStyle w:val="TableParagraph"/>
              <w:tabs>
                <w:tab w:val="left" w:pos="709"/>
              </w:tabs>
              <w:ind w:left="181" w:right="405"/>
              <w:jc w:val="center"/>
            </w:pPr>
          </w:p>
        </w:tc>
        <w:tc>
          <w:tcPr>
            <w:tcW w:w="429" w:type="pct"/>
            <w:vAlign w:val="bottom"/>
          </w:tcPr>
          <w:p w14:paraId="5BB3380A" w14:textId="77777777" w:rsidR="00F86AFE" w:rsidRPr="001F3966" w:rsidRDefault="00F86AFE" w:rsidP="003104DE">
            <w:pPr>
              <w:pStyle w:val="TableParagraph"/>
              <w:tabs>
                <w:tab w:val="left" w:pos="709"/>
              </w:tabs>
              <w:ind w:left="181"/>
              <w:jc w:val="center"/>
            </w:pPr>
            <w:r w:rsidRPr="001F3966">
              <w:t>2</w:t>
            </w:r>
          </w:p>
        </w:tc>
        <w:tc>
          <w:tcPr>
            <w:tcW w:w="498" w:type="pct"/>
            <w:gridSpan w:val="2"/>
            <w:tcBorders>
              <w:right w:val="single" w:sz="18" w:space="0" w:color="000000"/>
            </w:tcBorders>
            <w:vAlign w:val="bottom"/>
          </w:tcPr>
          <w:p w14:paraId="0579C961" w14:textId="77777777" w:rsidR="00F86AFE" w:rsidRPr="001F3966" w:rsidRDefault="00F86AFE" w:rsidP="003104DE">
            <w:pPr>
              <w:pStyle w:val="TableParagraph"/>
              <w:tabs>
                <w:tab w:val="left" w:pos="709"/>
              </w:tabs>
              <w:ind w:left="181"/>
              <w:jc w:val="center"/>
            </w:pPr>
          </w:p>
        </w:tc>
      </w:tr>
      <w:tr w:rsidR="00F86AFE" w:rsidRPr="001F3966" w14:paraId="76C0A069"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2A6C2D00" w14:textId="77777777" w:rsidR="00F86AFE" w:rsidRPr="001F3966" w:rsidRDefault="00F86AFE" w:rsidP="003104DE">
            <w:pPr>
              <w:pStyle w:val="TableParagraph"/>
              <w:tabs>
                <w:tab w:val="left" w:pos="709"/>
              </w:tabs>
              <w:ind w:left="181"/>
            </w:pPr>
            <w:r w:rsidRPr="001F3966">
              <w:t>FTRXXX</w:t>
            </w:r>
          </w:p>
        </w:tc>
        <w:tc>
          <w:tcPr>
            <w:tcW w:w="1781" w:type="pct"/>
            <w:gridSpan w:val="2"/>
            <w:vAlign w:val="bottom"/>
          </w:tcPr>
          <w:p w14:paraId="13072BA6" w14:textId="77777777" w:rsidR="00F86AFE" w:rsidRPr="001F3966" w:rsidRDefault="00F86AFE" w:rsidP="003104DE">
            <w:pPr>
              <w:pStyle w:val="TableParagraph"/>
              <w:tabs>
                <w:tab w:val="left" w:pos="709"/>
              </w:tabs>
              <w:ind w:left="181"/>
            </w:pPr>
            <w:r w:rsidRPr="001F3966">
              <w:t>SEÇİMLİK DERS II</w:t>
            </w:r>
          </w:p>
        </w:tc>
        <w:tc>
          <w:tcPr>
            <w:tcW w:w="517" w:type="pct"/>
            <w:vAlign w:val="bottom"/>
          </w:tcPr>
          <w:p w14:paraId="15224032"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E057D2D" w14:textId="77777777" w:rsidR="00F86AFE" w:rsidRPr="001F3966" w:rsidRDefault="00F86AFE" w:rsidP="003104DE">
            <w:pPr>
              <w:pStyle w:val="TableParagraph"/>
              <w:tabs>
                <w:tab w:val="left" w:pos="709"/>
              </w:tabs>
              <w:ind w:left="181"/>
              <w:jc w:val="center"/>
            </w:pPr>
          </w:p>
        </w:tc>
        <w:tc>
          <w:tcPr>
            <w:tcW w:w="561" w:type="pct"/>
            <w:gridSpan w:val="2"/>
            <w:vAlign w:val="bottom"/>
          </w:tcPr>
          <w:p w14:paraId="13A01E56"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00B88DCE"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4324D308" w14:textId="77777777" w:rsidR="00F86AFE" w:rsidRPr="001F3966" w:rsidRDefault="00F86AFE" w:rsidP="003104DE">
            <w:pPr>
              <w:pStyle w:val="TableParagraph"/>
              <w:tabs>
                <w:tab w:val="left" w:pos="709"/>
              </w:tabs>
              <w:ind w:left="181"/>
              <w:jc w:val="center"/>
            </w:pPr>
          </w:p>
        </w:tc>
      </w:tr>
      <w:tr w:rsidR="00F86AFE" w:rsidRPr="001F3966" w14:paraId="49BBDC2A"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56D6E4E3" w14:textId="77777777" w:rsidR="00F86AFE" w:rsidRPr="001F3966" w:rsidRDefault="00F86AFE" w:rsidP="003104DE">
            <w:pPr>
              <w:pStyle w:val="TableParagraph"/>
              <w:tabs>
                <w:tab w:val="left" w:pos="709"/>
              </w:tabs>
              <w:ind w:left="181"/>
            </w:pPr>
            <w:r w:rsidRPr="001F3966">
              <w:t>FTR214</w:t>
            </w:r>
          </w:p>
        </w:tc>
        <w:tc>
          <w:tcPr>
            <w:tcW w:w="1781" w:type="pct"/>
            <w:gridSpan w:val="2"/>
            <w:vAlign w:val="bottom"/>
          </w:tcPr>
          <w:p w14:paraId="0D17C557" w14:textId="77777777" w:rsidR="00F86AFE" w:rsidRPr="001F3966" w:rsidRDefault="00F86AFE" w:rsidP="003104DE">
            <w:pPr>
              <w:pStyle w:val="TableParagraph"/>
              <w:tabs>
                <w:tab w:val="left" w:pos="709"/>
              </w:tabs>
              <w:ind w:left="181"/>
            </w:pPr>
            <w:r w:rsidRPr="001F3966">
              <w:t>YAZ STAJI I</w:t>
            </w:r>
          </w:p>
        </w:tc>
        <w:tc>
          <w:tcPr>
            <w:tcW w:w="517" w:type="pct"/>
            <w:vAlign w:val="bottom"/>
          </w:tcPr>
          <w:p w14:paraId="63FA4B28"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14223259" w14:textId="77777777" w:rsidR="00F86AFE" w:rsidRPr="001F3966" w:rsidRDefault="00F86AFE" w:rsidP="003104DE">
            <w:pPr>
              <w:pStyle w:val="TableParagraph"/>
              <w:tabs>
                <w:tab w:val="left" w:pos="709"/>
              </w:tabs>
              <w:ind w:left="181"/>
              <w:jc w:val="center"/>
            </w:pPr>
          </w:p>
        </w:tc>
        <w:tc>
          <w:tcPr>
            <w:tcW w:w="561" w:type="pct"/>
            <w:gridSpan w:val="2"/>
            <w:vAlign w:val="bottom"/>
          </w:tcPr>
          <w:p w14:paraId="7EF23A9F" w14:textId="77777777" w:rsidR="00F86AFE" w:rsidRPr="001F3966" w:rsidRDefault="00F86AFE" w:rsidP="003104DE">
            <w:pPr>
              <w:pStyle w:val="TableParagraph"/>
              <w:tabs>
                <w:tab w:val="left" w:pos="709"/>
              </w:tabs>
              <w:ind w:left="181" w:right="405"/>
              <w:jc w:val="center"/>
            </w:pPr>
            <w:r w:rsidRPr="001F3966">
              <w:t>1</w:t>
            </w:r>
          </w:p>
          <w:p w14:paraId="2DBFF21B"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37B7B187"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1D2258F8" w14:textId="77777777" w:rsidR="00F86AFE" w:rsidRPr="001F3966" w:rsidRDefault="00F86AFE" w:rsidP="003104DE">
            <w:pPr>
              <w:pStyle w:val="TableParagraph"/>
              <w:tabs>
                <w:tab w:val="left" w:pos="709"/>
              </w:tabs>
              <w:ind w:left="181"/>
              <w:jc w:val="center"/>
            </w:pPr>
          </w:p>
        </w:tc>
      </w:tr>
      <w:tr w:rsidR="00F86AFE" w:rsidRPr="001F3966" w14:paraId="1A2F25A3"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46FA0855" w14:textId="77777777" w:rsidR="00F86AFE" w:rsidRPr="001F3966" w:rsidRDefault="00F86AFE" w:rsidP="003104DE">
            <w:pPr>
              <w:pStyle w:val="TableParagraph"/>
              <w:tabs>
                <w:tab w:val="left" w:pos="709"/>
              </w:tabs>
              <w:ind w:left="181"/>
            </w:pPr>
            <w:r w:rsidRPr="001F3966">
              <w:t>FTR216</w:t>
            </w:r>
          </w:p>
        </w:tc>
        <w:tc>
          <w:tcPr>
            <w:tcW w:w="1781" w:type="pct"/>
            <w:gridSpan w:val="2"/>
            <w:vAlign w:val="bottom"/>
          </w:tcPr>
          <w:p w14:paraId="011E6CE4" w14:textId="77777777" w:rsidR="00F86AFE" w:rsidRPr="001F3966" w:rsidRDefault="00F86AFE" w:rsidP="003104DE">
            <w:pPr>
              <w:pStyle w:val="TableParagraph"/>
              <w:tabs>
                <w:tab w:val="left" w:pos="709"/>
              </w:tabs>
              <w:ind w:left="181"/>
            </w:pPr>
            <w:r w:rsidRPr="001F3966">
              <w:t>KİNEZYOLOJİ II</w:t>
            </w:r>
          </w:p>
        </w:tc>
        <w:tc>
          <w:tcPr>
            <w:tcW w:w="517" w:type="pct"/>
            <w:vAlign w:val="bottom"/>
          </w:tcPr>
          <w:p w14:paraId="0744094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825715D" w14:textId="77777777" w:rsidR="00F86AFE" w:rsidRPr="001F3966" w:rsidRDefault="00F86AFE" w:rsidP="003104DE">
            <w:pPr>
              <w:pStyle w:val="TableParagraph"/>
              <w:tabs>
                <w:tab w:val="left" w:pos="709"/>
              </w:tabs>
              <w:ind w:left="181"/>
              <w:jc w:val="center"/>
            </w:pPr>
          </w:p>
        </w:tc>
        <w:tc>
          <w:tcPr>
            <w:tcW w:w="561" w:type="pct"/>
            <w:gridSpan w:val="2"/>
            <w:vAlign w:val="bottom"/>
          </w:tcPr>
          <w:p w14:paraId="2F7AF070"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1A66CD36"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74DB3FE5" w14:textId="77777777" w:rsidR="00F86AFE" w:rsidRPr="001F3966" w:rsidRDefault="00F86AFE" w:rsidP="003104DE">
            <w:pPr>
              <w:pStyle w:val="TableParagraph"/>
              <w:tabs>
                <w:tab w:val="left" w:pos="709"/>
              </w:tabs>
              <w:ind w:left="181"/>
              <w:jc w:val="center"/>
            </w:pPr>
          </w:p>
        </w:tc>
      </w:tr>
      <w:tr w:rsidR="00F86AFE" w:rsidRPr="001F3966" w14:paraId="6EFA6E34"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DC391FE" w14:textId="77777777" w:rsidR="00F86AFE" w:rsidRPr="001F3966" w:rsidRDefault="00F86AFE" w:rsidP="003104DE">
            <w:pPr>
              <w:pStyle w:val="TableParagraph"/>
              <w:tabs>
                <w:tab w:val="left" w:pos="709"/>
              </w:tabs>
              <w:ind w:left="181"/>
            </w:pPr>
            <w:r w:rsidRPr="001F3966">
              <w:t>FTR228</w:t>
            </w:r>
          </w:p>
        </w:tc>
        <w:tc>
          <w:tcPr>
            <w:tcW w:w="1781" w:type="pct"/>
            <w:gridSpan w:val="2"/>
            <w:vAlign w:val="bottom"/>
          </w:tcPr>
          <w:p w14:paraId="72C48474" w14:textId="77777777" w:rsidR="00F86AFE" w:rsidRPr="001F3966" w:rsidRDefault="00F86AFE" w:rsidP="003104DE">
            <w:pPr>
              <w:pStyle w:val="TableParagraph"/>
              <w:tabs>
                <w:tab w:val="left" w:pos="709"/>
              </w:tabs>
              <w:ind w:left="181"/>
            </w:pPr>
            <w:r w:rsidRPr="001F3966">
              <w:t xml:space="preserve">MANİPULATİF TEDAVİ II                                   </w:t>
            </w:r>
          </w:p>
        </w:tc>
        <w:tc>
          <w:tcPr>
            <w:tcW w:w="517" w:type="pct"/>
            <w:vAlign w:val="bottom"/>
          </w:tcPr>
          <w:p w14:paraId="781A4568"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22E59CF2" w14:textId="77777777" w:rsidR="00F86AFE" w:rsidRPr="001F3966" w:rsidRDefault="00F86AFE" w:rsidP="003104DE">
            <w:pPr>
              <w:pStyle w:val="TableParagraph"/>
              <w:tabs>
                <w:tab w:val="left" w:pos="709"/>
              </w:tabs>
              <w:ind w:left="181"/>
              <w:jc w:val="center"/>
            </w:pPr>
          </w:p>
        </w:tc>
        <w:tc>
          <w:tcPr>
            <w:tcW w:w="561" w:type="pct"/>
            <w:gridSpan w:val="2"/>
            <w:vAlign w:val="bottom"/>
          </w:tcPr>
          <w:p w14:paraId="5DC2B49F" w14:textId="77777777" w:rsidR="00F86AFE" w:rsidRPr="001F3966" w:rsidRDefault="00F86AFE" w:rsidP="003104DE">
            <w:pPr>
              <w:pStyle w:val="TableParagraph"/>
              <w:tabs>
                <w:tab w:val="left" w:pos="709"/>
              </w:tabs>
              <w:ind w:left="181" w:right="405"/>
              <w:jc w:val="center"/>
            </w:pPr>
            <w:r w:rsidRPr="001F3966">
              <w:t>3</w:t>
            </w:r>
          </w:p>
          <w:p w14:paraId="11982742"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lastRenderedPageBreak/>
              <w:t>)</w:t>
            </w:r>
          </w:p>
        </w:tc>
        <w:tc>
          <w:tcPr>
            <w:tcW w:w="429" w:type="pct"/>
            <w:vAlign w:val="bottom"/>
          </w:tcPr>
          <w:p w14:paraId="1526CD3F"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0C9C9B31" w14:textId="77777777" w:rsidR="00F86AFE" w:rsidRPr="001F3966" w:rsidRDefault="00F86AFE" w:rsidP="003104DE">
            <w:pPr>
              <w:pStyle w:val="TableParagraph"/>
              <w:tabs>
                <w:tab w:val="left" w:pos="709"/>
              </w:tabs>
              <w:ind w:left="181"/>
              <w:jc w:val="center"/>
            </w:pPr>
          </w:p>
        </w:tc>
      </w:tr>
      <w:tr w:rsidR="00F86AFE" w:rsidRPr="001F3966" w14:paraId="2BA607CE"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862C511" w14:textId="77777777" w:rsidR="00F86AFE" w:rsidRPr="001F3966" w:rsidRDefault="00F86AFE" w:rsidP="003104DE">
            <w:pPr>
              <w:pStyle w:val="TableParagraph"/>
              <w:tabs>
                <w:tab w:val="left" w:pos="709"/>
              </w:tabs>
              <w:ind w:left="181"/>
            </w:pPr>
            <w:r w:rsidRPr="001F3966">
              <w:lastRenderedPageBreak/>
              <w:t>FTR238</w:t>
            </w:r>
          </w:p>
        </w:tc>
        <w:tc>
          <w:tcPr>
            <w:tcW w:w="1781" w:type="pct"/>
            <w:gridSpan w:val="2"/>
            <w:vAlign w:val="bottom"/>
          </w:tcPr>
          <w:p w14:paraId="202EE08A" w14:textId="77777777" w:rsidR="00F86AFE" w:rsidRPr="001F3966" w:rsidRDefault="00F86AFE" w:rsidP="003104DE">
            <w:pPr>
              <w:pStyle w:val="TableParagraph"/>
              <w:tabs>
                <w:tab w:val="left" w:pos="709"/>
              </w:tabs>
              <w:ind w:left="181"/>
            </w:pPr>
            <w:r w:rsidRPr="001F3966">
              <w:t>ELEKTROTERAPİ II</w:t>
            </w:r>
          </w:p>
        </w:tc>
        <w:tc>
          <w:tcPr>
            <w:tcW w:w="517" w:type="pct"/>
            <w:vAlign w:val="bottom"/>
          </w:tcPr>
          <w:p w14:paraId="4168CCEC"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6C8A5BD0" w14:textId="77777777" w:rsidR="00F86AFE" w:rsidRPr="001F3966" w:rsidRDefault="00F86AFE" w:rsidP="003104DE">
            <w:pPr>
              <w:pStyle w:val="TableParagraph"/>
              <w:tabs>
                <w:tab w:val="left" w:pos="709"/>
              </w:tabs>
              <w:ind w:left="181"/>
              <w:jc w:val="center"/>
            </w:pPr>
          </w:p>
        </w:tc>
        <w:tc>
          <w:tcPr>
            <w:tcW w:w="561" w:type="pct"/>
            <w:gridSpan w:val="2"/>
            <w:vAlign w:val="bottom"/>
          </w:tcPr>
          <w:p w14:paraId="12F131DA" w14:textId="77777777" w:rsidR="00F86AFE" w:rsidRPr="001F3966" w:rsidRDefault="00F86AFE" w:rsidP="003104DE">
            <w:pPr>
              <w:pStyle w:val="TableParagraph"/>
              <w:ind w:left="181" w:right="421"/>
              <w:jc w:val="center"/>
            </w:pPr>
            <w:r w:rsidRPr="001F3966">
              <w:t>5</w:t>
            </w:r>
          </w:p>
          <w:p w14:paraId="4A123244" w14:textId="77777777" w:rsidR="00F86AFE" w:rsidRPr="001F3966" w:rsidRDefault="00F86AFE" w:rsidP="003104DE">
            <w:pPr>
              <w:pStyle w:val="TableParagraph"/>
              <w:ind w:left="181" w:right="421"/>
              <w:jc w:val="center"/>
            </w:pPr>
            <w:r w:rsidRPr="001F3966">
              <w:t>(</w:t>
            </w:r>
            <w:r w:rsidRPr="001F3966">
              <w:rPr>
                <w:i/>
              </w:rPr>
              <w:t></w:t>
            </w:r>
            <w:r w:rsidRPr="001F3966">
              <w:t>)</w:t>
            </w:r>
          </w:p>
        </w:tc>
        <w:tc>
          <w:tcPr>
            <w:tcW w:w="429" w:type="pct"/>
            <w:vAlign w:val="bottom"/>
          </w:tcPr>
          <w:p w14:paraId="371F2BC7"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41DF394D" w14:textId="77777777" w:rsidR="00F86AFE" w:rsidRPr="001F3966" w:rsidRDefault="00F86AFE" w:rsidP="003104DE">
            <w:pPr>
              <w:pStyle w:val="TableParagraph"/>
              <w:tabs>
                <w:tab w:val="left" w:pos="709"/>
              </w:tabs>
              <w:ind w:left="181"/>
              <w:jc w:val="center"/>
            </w:pPr>
          </w:p>
        </w:tc>
      </w:tr>
      <w:tr w:rsidR="00F86AFE" w:rsidRPr="001F3966" w14:paraId="4DFDA252"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B863298" w14:textId="77777777" w:rsidR="00F86AFE" w:rsidRPr="001F3966" w:rsidRDefault="00F86AFE" w:rsidP="003104DE">
            <w:pPr>
              <w:pStyle w:val="TableParagraph"/>
              <w:tabs>
                <w:tab w:val="left" w:pos="709"/>
              </w:tabs>
              <w:ind w:left="181"/>
            </w:pPr>
            <w:r w:rsidRPr="001F3966">
              <w:t>FTR264</w:t>
            </w:r>
          </w:p>
        </w:tc>
        <w:tc>
          <w:tcPr>
            <w:tcW w:w="1781" w:type="pct"/>
            <w:gridSpan w:val="2"/>
            <w:vAlign w:val="bottom"/>
          </w:tcPr>
          <w:p w14:paraId="064FB302" w14:textId="77777777" w:rsidR="00F86AFE" w:rsidRPr="001F3966" w:rsidRDefault="00F86AFE" w:rsidP="003104DE">
            <w:pPr>
              <w:pStyle w:val="TableParagraph"/>
              <w:tabs>
                <w:tab w:val="left" w:pos="709"/>
              </w:tabs>
              <w:ind w:left="181"/>
            </w:pPr>
            <w:r w:rsidRPr="001F3966">
              <w:t>TEDAVİ HAREKETLERİ PRENSİPLERİ</w:t>
            </w:r>
          </w:p>
        </w:tc>
        <w:tc>
          <w:tcPr>
            <w:tcW w:w="517" w:type="pct"/>
            <w:vAlign w:val="bottom"/>
          </w:tcPr>
          <w:p w14:paraId="3A9319A3"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384B47C0" w14:textId="77777777" w:rsidR="00F86AFE" w:rsidRPr="001F3966" w:rsidRDefault="00F86AFE" w:rsidP="003104DE">
            <w:pPr>
              <w:pStyle w:val="TableParagraph"/>
              <w:tabs>
                <w:tab w:val="left" w:pos="709"/>
              </w:tabs>
              <w:ind w:left="181"/>
              <w:jc w:val="center"/>
            </w:pPr>
          </w:p>
        </w:tc>
        <w:tc>
          <w:tcPr>
            <w:tcW w:w="561" w:type="pct"/>
            <w:gridSpan w:val="2"/>
            <w:vAlign w:val="bottom"/>
          </w:tcPr>
          <w:p w14:paraId="3B0C59CE" w14:textId="77777777" w:rsidR="00F86AFE" w:rsidRPr="001F3966" w:rsidRDefault="00F86AFE" w:rsidP="003104DE">
            <w:pPr>
              <w:pStyle w:val="TableParagraph"/>
              <w:tabs>
                <w:tab w:val="left" w:pos="709"/>
              </w:tabs>
              <w:ind w:left="181" w:right="405"/>
              <w:jc w:val="center"/>
            </w:pPr>
            <w:r w:rsidRPr="001F3966">
              <w:t>5</w:t>
            </w:r>
          </w:p>
          <w:p w14:paraId="63DE117F"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595210EC"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3C601B21" w14:textId="77777777" w:rsidR="00F86AFE" w:rsidRPr="001F3966" w:rsidRDefault="00F86AFE" w:rsidP="003104DE">
            <w:pPr>
              <w:pStyle w:val="TableParagraph"/>
              <w:tabs>
                <w:tab w:val="left" w:pos="709"/>
              </w:tabs>
              <w:ind w:left="181"/>
              <w:jc w:val="center"/>
            </w:pPr>
          </w:p>
        </w:tc>
      </w:tr>
      <w:tr w:rsidR="00F86AFE" w:rsidRPr="001F3966" w14:paraId="7929C788"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648FBC2" w14:textId="77777777" w:rsidR="00F86AFE" w:rsidRPr="001F3966" w:rsidRDefault="00F86AFE" w:rsidP="003104DE">
            <w:pPr>
              <w:pStyle w:val="TableParagraph"/>
              <w:tabs>
                <w:tab w:val="left" w:pos="709"/>
              </w:tabs>
              <w:ind w:left="181"/>
            </w:pPr>
            <w:r w:rsidRPr="001F3966">
              <w:t>FTR284</w:t>
            </w:r>
          </w:p>
        </w:tc>
        <w:tc>
          <w:tcPr>
            <w:tcW w:w="1781" w:type="pct"/>
            <w:gridSpan w:val="2"/>
            <w:vAlign w:val="bottom"/>
          </w:tcPr>
          <w:p w14:paraId="08EEFE66" w14:textId="77777777" w:rsidR="00F86AFE" w:rsidRPr="001F3966" w:rsidRDefault="00F86AFE" w:rsidP="003104DE">
            <w:pPr>
              <w:pStyle w:val="TableParagraph"/>
              <w:tabs>
                <w:tab w:val="left" w:pos="709"/>
              </w:tabs>
              <w:ind w:left="181"/>
            </w:pPr>
            <w:r w:rsidRPr="001F3966">
              <w:t>EGERSİZ FİZYOLOJİSİ</w:t>
            </w:r>
          </w:p>
        </w:tc>
        <w:tc>
          <w:tcPr>
            <w:tcW w:w="517" w:type="pct"/>
            <w:vAlign w:val="bottom"/>
          </w:tcPr>
          <w:p w14:paraId="53A23604"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10FF22AE" w14:textId="77777777" w:rsidR="00F86AFE" w:rsidRPr="001F3966" w:rsidRDefault="00F86AFE" w:rsidP="003104DE">
            <w:pPr>
              <w:pStyle w:val="TableParagraph"/>
              <w:tabs>
                <w:tab w:val="left" w:pos="709"/>
              </w:tabs>
              <w:ind w:left="181"/>
              <w:jc w:val="center"/>
            </w:pPr>
          </w:p>
        </w:tc>
        <w:tc>
          <w:tcPr>
            <w:tcW w:w="561" w:type="pct"/>
            <w:gridSpan w:val="2"/>
            <w:vAlign w:val="bottom"/>
          </w:tcPr>
          <w:p w14:paraId="26E21DEB"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4BA27665"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32A4D91C" w14:textId="77777777" w:rsidR="00F86AFE" w:rsidRPr="001F3966" w:rsidRDefault="00F86AFE" w:rsidP="003104DE">
            <w:pPr>
              <w:pStyle w:val="TableParagraph"/>
              <w:tabs>
                <w:tab w:val="left" w:pos="709"/>
              </w:tabs>
              <w:ind w:left="181"/>
              <w:jc w:val="center"/>
            </w:pPr>
          </w:p>
        </w:tc>
      </w:tr>
      <w:tr w:rsidR="00F86AFE" w:rsidRPr="001F3966" w14:paraId="290F1C5C"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52D8ADBB" w14:textId="77777777" w:rsidR="00F86AFE" w:rsidRPr="001F3966" w:rsidRDefault="00F86AFE" w:rsidP="003104DE">
            <w:pPr>
              <w:pStyle w:val="TableParagraph"/>
              <w:tabs>
                <w:tab w:val="left" w:pos="709"/>
              </w:tabs>
              <w:ind w:left="181"/>
            </w:pPr>
            <w:r w:rsidRPr="001F3966">
              <w:t>HENG232</w:t>
            </w:r>
          </w:p>
        </w:tc>
        <w:tc>
          <w:tcPr>
            <w:tcW w:w="1781" w:type="pct"/>
            <w:gridSpan w:val="2"/>
            <w:vAlign w:val="bottom"/>
          </w:tcPr>
          <w:p w14:paraId="5D8DCC8D" w14:textId="77777777" w:rsidR="00F86AFE" w:rsidRPr="001F3966" w:rsidRDefault="00F86AFE" w:rsidP="003104DE">
            <w:pPr>
              <w:pStyle w:val="TableParagraph"/>
              <w:tabs>
                <w:tab w:val="left" w:pos="709"/>
              </w:tabs>
              <w:ind w:left="181"/>
            </w:pPr>
            <w:r w:rsidRPr="001F3966">
              <w:t>ACADEMIC ENGLISH IV</w:t>
            </w:r>
          </w:p>
        </w:tc>
        <w:tc>
          <w:tcPr>
            <w:tcW w:w="517" w:type="pct"/>
            <w:vAlign w:val="bottom"/>
          </w:tcPr>
          <w:p w14:paraId="23ED3376"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5DDC0178" w14:textId="77777777" w:rsidR="00F86AFE" w:rsidRPr="001F3966" w:rsidRDefault="00F86AFE" w:rsidP="003104DE">
            <w:pPr>
              <w:pStyle w:val="TableParagraph"/>
              <w:tabs>
                <w:tab w:val="left" w:pos="709"/>
              </w:tabs>
              <w:ind w:left="181"/>
              <w:jc w:val="center"/>
            </w:pPr>
          </w:p>
        </w:tc>
        <w:tc>
          <w:tcPr>
            <w:tcW w:w="561" w:type="pct"/>
            <w:gridSpan w:val="2"/>
            <w:vAlign w:val="bottom"/>
          </w:tcPr>
          <w:p w14:paraId="5C313CFF" w14:textId="77777777" w:rsidR="00F86AFE" w:rsidRPr="001F3966" w:rsidRDefault="00F86AFE" w:rsidP="003104DE">
            <w:pPr>
              <w:pStyle w:val="TableParagraph"/>
              <w:tabs>
                <w:tab w:val="left" w:pos="709"/>
              </w:tabs>
              <w:ind w:left="181" w:right="405"/>
              <w:jc w:val="center"/>
            </w:pPr>
          </w:p>
        </w:tc>
        <w:tc>
          <w:tcPr>
            <w:tcW w:w="429" w:type="pct"/>
            <w:vAlign w:val="bottom"/>
          </w:tcPr>
          <w:p w14:paraId="67FDEBC2"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134A6B9D" w14:textId="77777777" w:rsidR="00F86AFE" w:rsidRPr="001F3966" w:rsidRDefault="00F86AFE" w:rsidP="003104DE">
            <w:pPr>
              <w:pStyle w:val="TableParagraph"/>
              <w:tabs>
                <w:tab w:val="left" w:pos="709"/>
              </w:tabs>
              <w:ind w:left="181"/>
              <w:jc w:val="center"/>
            </w:pPr>
            <w:r w:rsidRPr="001F3966">
              <w:t>5</w:t>
            </w:r>
          </w:p>
        </w:tc>
      </w:tr>
      <w:tr w:rsidR="00F86AFE" w:rsidRPr="001F3966" w14:paraId="2EB60393"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2"/>
        </w:trPr>
        <w:tc>
          <w:tcPr>
            <w:tcW w:w="5000" w:type="pct"/>
            <w:gridSpan w:val="10"/>
            <w:tcBorders>
              <w:left w:val="single" w:sz="18" w:space="0" w:color="000000"/>
              <w:right w:val="single" w:sz="18" w:space="0" w:color="000000"/>
            </w:tcBorders>
            <w:shd w:val="clear" w:color="auto" w:fill="C0C0C0"/>
            <w:vAlign w:val="bottom"/>
          </w:tcPr>
          <w:p w14:paraId="43BFC359" w14:textId="77777777" w:rsidR="00F86AFE" w:rsidRPr="001F3966" w:rsidRDefault="00F86AFE" w:rsidP="003104DE">
            <w:pPr>
              <w:pStyle w:val="TableParagraph"/>
              <w:tabs>
                <w:tab w:val="left" w:pos="709"/>
              </w:tabs>
              <w:ind w:left="181"/>
            </w:pPr>
            <w:r w:rsidRPr="001F3966">
              <w:t xml:space="preserve">5. </w:t>
            </w:r>
            <w:proofErr w:type="spellStart"/>
            <w:r w:rsidRPr="001F3966">
              <w:t>Yarıyıl</w:t>
            </w:r>
            <w:proofErr w:type="spellEnd"/>
          </w:p>
        </w:tc>
      </w:tr>
      <w:tr w:rsidR="00F86AFE" w:rsidRPr="001F3966" w14:paraId="257350CD"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7B3FADE" w14:textId="77777777" w:rsidR="00F86AFE" w:rsidRPr="001F3966" w:rsidRDefault="00F86AFE" w:rsidP="003104DE">
            <w:pPr>
              <w:pStyle w:val="TableParagraph"/>
              <w:tabs>
                <w:tab w:val="left" w:pos="709"/>
              </w:tabs>
              <w:ind w:left="181"/>
            </w:pPr>
            <w:r w:rsidRPr="001F3966">
              <w:t>FTRXXX</w:t>
            </w:r>
          </w:p>
        </w:tc>
        <w:tc>
          <w:tcPr>
            <w:tcW w:w="1781" w:type="pct"/>
            <w:gridSpan w:val="2"/>
            <w:vAlign w:val="bottom"/>
          </w:tcPr>
          <w:p w14:paraId="6EABCFAB" w14:textId="77777777" w:rsidR="00F86AFE" w:rsidRPr="001F3966" w:rsidRDefault="00F86AFE" w:rsidP="003104DE">
            <w:pPr>
              <w:pStyle w:val="TableParagraph"/>
              <w:tabs>
                <w:tab w:val="left" w:pos="709"/>
              </w:tabs>
              <w:ind w:left="181"/>
            </w:pPr>
            <w:r w:rsidRPr="001F3966">
              <w:t>SEÇİMLİK DERS III</w:t>
            </w:r>
          </w:p>
        </w:tc>
        <w:tc>
          <w:tcPr>
            <w:tcW w:w="517" w:type="pct"/>
            <w:vAlign w:val="bottom"/>
          </w:tcPr>
          <w:p w14:paraId="504AB5B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5D2A7BE8" w14:textId="77777777" w:rsidR="00F86AFE" w:rsidRPr="001F3966" w:rsidRDefault="00F86AFE" w:rsidP="003104DE">
            <w:pPr>
              <w:pStyle w:val="TableParagraph"/>
              <w:tabs>
                <w:tab w:val="left" w:pos="709"/>
              </w:tabs>
              <w:ind w:left="181"/>
              <w:jc w:val="center"/>
            </w:pPr>
          </w:p>
        </w:tc>
        <w:tc>
          <w:tcPr>
            <w:tcW w:w="561" w:type="pct"/>
            <w:gridSpan w:val="2"/>
            <w:vAlign w:val="bottom"/>
          </w:tcPr>
          <w:p w14:paraId="41E05D3B"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57657421"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6A24EBB4" w14:textId="77777777" w:rsidR="00F86AFE" w:rsidRPr="001F3966" w:rsidRDefault="00F86AFE" w:rsidP="003104DE">
            <w:pPr>
              <w:pStyle w:val="TableParagraph"/>
              <w:tabs>
                <w:tab w:val="left" w:pos="709"/>
              </w:tabs>
              <w:ind w:left="181"/>
            </w:pPr>
          </w:p>
        </w:tc>
      </w:tr>
      <w:tr w:rsidR="00F86AFE" w:rsidRPr="001F3966" w14:paraId="20BCB140"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53EF9E57" w14:textId="77777777" w:rsidR="00F86AFE" w:rsidRPr="001F3966" w:rsidRDefault="00F86AFE" w:rsidP="003104DE">
            <w:pPr>
              <w:pStyle w:val="TableParagraph"/>
              <w:tabs>
                <w:tab w:val="left" w:pos="709"/>
              </w:tabs>
              <w:ind w:left="181"/>
            </w:pPr>
            <w:r w:rsidRPr="001F3966">
              <w:t>FTRXXX</w:t>
            </w:r>
          </w:p>
        </w:tc>
        <w:tc>
          <w:tcPr>
            <w:tcW w:w="1781" w:type="pct"/>
            <w:gridSpan w:val="2"/>
            <w:vAlign w:val="bottom"/>
          </w:tcPr>
          <w:p w14:paraId="2A9A4F97" w14:textId="77777777" w:rsidR="00F86AFE" w:rsidRPr="001F3966" w:rsidRDefault="00F86AFE" w:rsidP="003104DE">
            <w:pPr>
              <w:pStyle w:val="TableParagraph"/>
              <w:tabs>
                <w:tab w:val="left" w:pos="709"/>
              </w:tabs>
              <w:ind w:left="181"/>
            </w:pPr>
            <w:r w:rsidRPr="001F3966">
              <w:t>SEÇİMLİK DERS IV</w:t>
            </w:r>
          </w:p>
        </w:tc>
        <w:tc>
          <w:tcPr>
            <w:tcW w:w="517" w:type="pct"/>
            <w:vAlign w:val="bottom"/>
          </w:tcPr>
          <w:p w14:paraId="7CEC217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09CD4C6B" w14:textId="77777777" w:rsidR="00F86AFE" w:rsidRPr="001F3966" w:rsidRDefault="00F86AFE" w:rsidP="003104DE">
            <w:pPr>
              <w:pStyle w:val="TableParagraph"/>
              <w:tabs>
                <w:tab w:val="left" w:pos="709"/>
              </w:tabs>
              <w:ind w:left="181"/>
              <w:jc w:val="center"/>
            </w:pPr>
            <w:r w:rsidRPr="001F3966">
              <w:t>3</w:t>
            </w:r>
          </w:p>
        </w:tc>
        <w:tc>
          <w:tcPr>
            <w:tcW w:w="561" w:type="pct"/>
            <w:gridSpan w:val="2"/>
            <w:vAlign w:val="bottom"/>
          </w:tcPr>
          <w:p w14:paraId="23F96B88" w14:textId="77777777" w:rsidR="00F86AFE" w:rsidRPr="001F3966" w:rsidRDefault="00F86AFE" w:rsidP="003104DE">
            <w:pPr>
              <w:pStyle w:val="TableParagraph"/>
              <w:tabs>
                <w:tab w:val="left" w:pos="709"/>
              </w:tabs>
              <w:ind w:left="181" w:right="405"/>
              <w:jc w:val="center"/>
            </w:pPr>
          </w:p>
        </w:tc>
        <w:tc>
          <w:tcPr>
            <w:tcW w:w="429" w:type="pct"/>
            <w:vAlign w:val="bottom"/>
          </w:tcPr>
          <w:p w14:paraId="329EFEE6"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18A583C4" w14:textId="77777777" w:rsidR="00F86AFE" w:rsidRPr="001F3966" w:rsidRDefault="00F86AFE" w:rsidP="003104DE">
            <w:pPr>
              <w:pStyle w:val="TableParagraph"/>
              <w:tabs>
                <w:tab w:val="left" w:pos="709"/>
              </w:tabs>
              <w:ind w:left="181"/>
            </w:pPr>
          </w:p>
        </w:tc>
      </w:tr>
      <w:tr w:rsidR="00F86AFE" w:rsidRPr="001F3966" w14:paraId="725066EE"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01E89CD3" w14:textId="77777777" w:rsidR="00F86AFE" w:rsidRPr="001F3966" w:rsidRDefault="00F86AFE" w:rsidP="003104DE">
            <w:pPr>
              <w:pStyle w:val="TableParagraph"/>
              <w:tabs>
                <w:tab w:val="left" w:pos="709"/>
              </w:tabs>
              <w:ind w:left="181"/>
            </w:pPr>
            <w:r w:rsidRPr="001F3966">
              <w:t>FTR331</w:t>
            </w:r>
          </w:p>
        </w:tc>
        <w:tc>
          <w:tcPr>
            <w:tcW w:w="1781" w:type="pct"/>
            <w:gridSpan w:val="2"/>
            <w:vAlign w:val="bottom"/>
          </w:tcPr>
          <w:p w14:paraId="53D50372" w14:textId="77777777" w:rsidR="00F86AFE" w:rsidRPr="001F3966" w:rsidRDefault="00F86AFE" w:rsidP="003104DE">
            <w:pPr>
              <w:pStyle w:val="TableParagraph"/>
              <w:tabs>
                <w:tab w:val="left" w:pos="709"/>
              </w:tabs>
              <w:ind w:left="181"/>
            </w:pPr>
            <w:r w:rsidRPr="001F3966">
              <w:t>NÖROFİZYOLOJİK YAKLAŞIMLAR I</w:t>
            </w:r>
          </w:p>
        </w:tc>
        <w:tc>
          <w:tcPr>
            <w:tcW w:w="517" w:type="pct"/>
            <w:vAlign w:val="bottom"/>
          </w:tcPr>
          <w:p w14:paraId="2DF2207B"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3CD4E706" w14:textId="77777777" w:rsidR="00F86AFE" w:rsidRPr="001F3966" w:rsidRDefault="00F86AFE" w:rsidP="003104DE">
            <w:pPr>
              <w:pStyle w:val="TableParagraph"/>
              <w:tabs>
                <w:tab w:val="left" w:pos="709"/>
              </w:tabs>
              <w:ind w:left="181"/>
              <w:jc w:val="center"/>
            </w:pPr>
          </w:p>
        </w:tc>
        <w:tc>
          <w:tcPr>
            <w:tcW w:w="561" w:type="pct"/>
            <w:gridSpan w:val="2"/>
            <w:vAlign w:val="bottom"/>
          </w:tcPr>
          <w:p w14:paraId="4EAFB0F0" w14:textId="77777777" w:rsidR="00F86AFE" w:rsidRPr="001F3966" w:rsidRDefault="00F86AFE" w:rsidP="003104DE">
            <w:pPr>
              <w:pStyle w:val="TableParagraph"/>
              <w:tabs>
                <w:tab w:val="left" w:pos="709"/>
              </w:tabs>
              <w:ind w:left="181" w:right="405"/>
              <w:jc w:val="center"/>
            </w:pPr>
            <w:r w:rsidRPr="001F3966">
              <w:t>5</w:t>
            </w:r>
          </w:p>
          <w:p w14:paraId="4523C646"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vAlign w:val="bottom"/>
          </w:tcPr>
          <w:p w14:paraId="087A322A"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52E33AB7" w14:textId="77777777" w:rsidR="00F86AFE" w:rsidRPr="001F3966" w:rsidRDefault="00F86AFE" w:rsidP="003104DE">
            <w:pPr>
              <w:pStyle w:val="TableParagraph"/>
              <w:tabs>
                <w:tab w:val="left" w:pos="709"/>
              </w:tabs>
              <w:ind w:left="181"/>
            </w:pPr>
          </w:p>
        </w:tc>
      </w:tr>
      <w:tr w:rsidR="00F86AFE" w:rsidRPr="001F3966" w14:paraId="4CBD9AEE"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11899A3F" w14:textId="77777777" w:rsidR="00F86AFE" w:rsidRPr="001F3966" w:rsidRDefault="00F86AFE" w:rsidP="003104DE">
            <w:pPr>
              <w:pStyle w:val="TableParagraph"/>
              <w:tabs>
                <w:tab w:val="left" w:pos="709"/>
              </w:tabs>
              <w:ind w:left="181"/>
            </w:pPr>
            <w:r w:rsidRPr="001F3966">
              <w:t>FTR333</w:t>
            </w:r>
          </w:p>
        </w:tc>
        <w:tc>
          <w:tcPr>
            <w:tcW w:w="1781" w:type="pct"/>
            <w:gridSpan w:val="2"/>
            <w:vAlign w:val="bottom"/>
          </w:tcPr>
          <w:p w14:paraId="66EF1802" w14:textId="77777777" w:rsidR="00F86AFE" w:rsidRPr="001F3966" w:rsidRDefault="00F86AFE" w:rsidP="003104DE">
            <w:pPr>
              <w:pStyle w:val="TableParagraph"/>
              <w:tabs>
                <w:tab w:val="left" w:pos="709"/>
              </w:tabs>
              <w:ind w:left="181"/>
            </w:pPr>
            <w:r w:rsidRPr="001F3966">
              <w:t>PULMONER REHABİLİTASYON</w:t>
            </w:r>
          </w:p>
        </w:tc>
        <w:tc>
          <w:tcPr>
            <w:tcW w:w="517" w:type="pct"/>
            <w:vAlign w:val="bottom"/>
          </w:tcPr>
          <w:p w14:paraId="7D78FC9C"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257FDE7D" w14:textId="77777777" w:rsidR="00F86AFE" w:rsidRPr="001F3966" w:rsidRDefault="00F86AFE" w:rsidP="003104DE">
            <w:pPr>
              <w:pStyle w:val="TableParagraph"/>
              <w:tabs>
                <w:tab w:val="left" w:pos="709"/>
              </w:tabs>
              <w:ind w:left="181"/>
              <w:jc w:val="center"/>
            </w:pPr>
          </w:p>
        </w:tc>
        <w:tc>
          <w:tcPr>
            <w:tcW w:w="561" w:type="pct"/>
            <w:gridSpan w:val="2"/>
            <w:vAlign w:val="bottom"/>
          </w:tcPr>
          <w:p w14:paraId="358737F4"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1F7A5D9D"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34661EF0" w14:textId="77777777" w:rsidR="00F86AFE" w:rsidRPr="001F3966" w:rsidRDefault="00F86AFE" w:rsidP="003104DE">
            <w:pPr>
              <w:pStyle w:val="TableParagraph"/>
              <w:tabs>
                <w:tab w:val="left" w:pos="709"/>
              </w:tabs>
              <w:ind w:left="181"/>
            </w:pPr>
          </w:p>
        </w:tc>
      </w:tr>
      <w:tr w:rsidR="00F86AFE" w:rsidRPr="001F3966" w14:paraId="7C699387"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20ED69B7" w14:textId="77777777" w:rsidR="00F86AFE" w:rsidRPr="001F3966" w:rsidRDefault="00F86AFE" w:rsidP="003104DE">
            <w:pPr>
              <w:pStyle w:val="TableParagraph"/>
              <w:tabs>
                <w:tab w:val="left" w:pos="709"/>
              </w:tabs>
              <w:ind w:left="181"/>
            </w:pPr>
            <w:r w:rsidRPr="001F3966">
              <w:t>FTR335</w:t>
            </w:r>
          </w:p>
        </w:tc>
        <w:tc>
          <w:tcPr>
            <w:tcW w:w="1781" w:type="pct"/>
            <w:gridSpan w:val="2"/>
            <w:vAlign w:val="bottom"/>
          </w:tcPr>
          <w:p w14:paraId="4EFD4F5F" w14:textId="77777777" w:rsidR="00F86AFE" w:rsidRPr="001F3966" w:rsidRDefault="00F86AFE" w:rsidP="003104DE">
            <w:pPr>
              <w:pStyle w:val="TableParagraph"/>
              <w:tabs>
                <w:tab w:val="left" w:pos="709"/>
              </w:tabs>
              <w:ind w:left="181"/>
            </w:pPr>
            <w:r w:rsidRPr="001F3966">
              <w:t xml:space="preserve">İŞ VE UĞRAŞI TEDAVİSİ                                 </w:t>
            </w:r>
          </w:p>
        </w:tc>
        <w:tc>
          <w:tcPr>
            <w:tcW w:w="517" w:type="pct"/>
            <w:vAlign w:val="bottom"/>
          </w:tcPr>
          <w:p w14:paraId="66DACAB3"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729F1109" w14:textId="77777777" w:rsidR="00F86AFE" w:rsidRPr="001F3966" w:rsidRDefault="00F86AFE" w:rsidP="003104DE">
            <w:pPr>
              <w:pStyle w:val="TableParagraph"/>
              <w:tabs>
                <w:tab w:val="left" w:pos="709"/>
              </w:tabs>
              <w:ind w:left="181"/>
              <w:jc w:val="center"/>
            </w:pPr>
          </w:p>
        </w:tc>
        <w:tc>
          <w:tcPr>
            <w:tcW w:w="561" w:type="pct"/>
            <w:gridSpan w:val="2"/>
            <w:vAlign w:val="bottom"/>
          </w:tcPr>
          <w:p w14:paraId="5B5D8892"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2E4D1E16"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5F87EBAF" w14:textId="77777777" w:rsidR="00F86AFE" w:rsidRPr="001F3966" w:rsidRDefault="00F86AFE" w:rsidP="003104DE">
            <w:pPr>
              <w:pStyle w:val="TableParagraph"/>
              <w:tabs>
                <w:tab w:val="left" w:pos="709"/>
              </w:tabs>
              <w:ind w:left="181"/>
            </w:pPr>
          </w:p>
        </w:tc>
      </w:tr>
      <w:tr w:rsidR="00F86AFE" w:rsidRPr="001F3966" w14:paraId="1A8A2EB6"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713" w:type="pct"/>
            <w:tcBorders>
              <w:left w:val="single" w:sz="18" w:space="0" w:color="000000"/>
            </w:tcBorders>
            <w:vAlign w:val="bottom"/>
          </w:tcPr>
          <w:p w14:paraId="794DA504" w14:textId="77777777" w:rsidR="00F86AFE" w:rsidRPr="001F3966" w:rsidRDefault="00F86AFE" w:rsidP="003104DE">
            <w:pPr>
              <w:pStyle w:val="TableParagraph"/>
              <w:tabs>
                <w:tab w:val="left" w:pos="709"/>
              </w:tabs>
              <w:ind w:left="181"/>
            </w:pPr>
            <w:r w:rsidRPr="001F3966">
              <w:t>FTR339</w:t>
            </w:r>
          </w:p>
        </w:tc>
        <w:tc>
          <w:tcPr>
            <w:tcW w:w="1781" w:type="pct"/>
            <w:gridSpan w:val="2"/>
            <w:vAlign w:val="bottom"/>
          </w:tcPr>
          <w:p w14:paraId="32C077C6" w14:textId="77777777" w:rsidR="00F86AFE" w:rsidRPr="001F3966" w:rsidRDefault="00F86AFE" w:rsidP="003104DE">
            <w:pPr>
              <w:pStyle w:val="TableParagraph"/>
              <w:tabs>
                <w:tab w:val="left" w:pos="709"/>
              </w:tabs>
              <w:ind w:left="181"/>
            </w:pPr>
            <w:r w:rsidRPr="001F3966">
              <w:t>ORTEZ VE REHABİLİTASYONU</w:t>
            </w:r>
          </w:p>
        </w:tc>
        <w:tc>
          <w:tcPr>
            <w:tcW w:w="517" w:type="pct"/>
            <w:vAlign w:val="bottom"/>
          </w:tcPr>
          <w:p w14:paraId="1CBFC15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036A1635" w14:textId="77777777" w:rsidR="00F86AFE" w:rsidRPr="001F3966" w:rsidRDefault="00F86AFE" w:rsidP="003104DE">
            <w:pPr>
              <w:pStyle w:val="TableParagraph"/>
              <w:tabs>
                <w:tab w:val="left" w:pos="709"/>
              </w:tabs>
              <w:ind w:left="181"/>
              <w:jc w:val="center"/>
            </w:pPr>
          </w:p>
        </w:tc>
        <w:tc>
          <w:tcPr>
            <w:tcW w:w="561" w:type="pct"/>
            <w:gridSpan w:val="2"/>
            <w:vAlign w:val="bottom"/>
          </w:tcPr>
          <w:p w14:paraId="17E2A7AD" w14:textId="77777777" w:rsidR="00F86AFE" w:rsidRPr="001F3966" w:rsidRDefault="00F86AFE" w:rsidP="003104DE">
            <w:pPr>
              <w:pStyle w:val="TableParagraph"/>
              <w:tabs>
                <w:tab w:val="left" w:pos="709"/>
              </w:tabs>
              <w:ind w:left="181" w:right="405"/>
              <w:jc w:val="center"/>
            </w:pPr>
            <w:r w:rsidRPr="001F3966">
              <w:t>3</w:t>
            </w:r>
          </w:p>
        </w:tc>
        <w:tc>
          <w:tcPr>
            <w:tcW w:w="429" w:type="pct"/>
            <w:vAlign w:val="bottom"/>
          </w:tcPr>
          <w:p w14:paraId="6D476911"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6796AD7B" w14:textId="77777777" w:rsidR="00F86AFE" w:rsidRPr="001F3966" w:rsidRDefault="00F86AFE" w:rsidP="003104DE">
            <w:pPr>
              <w:pStyle w:val="TableParagraph"/>
              <w:tabs>
                <w:tab w:val="left" w:pos="709"/>
              </w:tabs>
              <w:ind w:left="181"/>
            </w:pPr>
          </w:p>
        </w:tc>
      </w:tr>
      <w:tr w:rsidR="00F86AFE" w:rsidRPr="001F3966" w14:paraId="3E3C8015"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1"/>
        </w:trPr>
        <w:tc>
          <w:tcPr>
            <w:tcW w:w="713" w:type="pct"/>
            <w:tcBorders>
              <w:left w:val="single" w:sz="18" w:space="0" w:color="000000"/>
            </w:tcBorders>
            <w:vAlign w:val="bottom"/>
          </w:tcPr>
          <w:p w14:paraId="422ECC97" w14:textId="77777777" w:rsidR="00F86AFE" w:rsidRPr="001F3966" w:rsidRDefault="00F86AFE" w:rsidP="003104DE">
            <w:pPr>
              <w:pStyle w:val="TableParagraph"/>
              <w:tabs>
                <w:tab w:val="left" w:pos="709"/>
              </w:tabs>
              <w:ind w:left="181"/>
            </w:pPr>
            <w:r w:rsidRPr="001F3966">
              <w:t>FTR343</w:t>
            </w:r>
          </w:p>
        </w:tc>
        <w:tc>
          <w:tcPr>
            <w:tcW w:w="1781" w:type="pct"/>
            <w:gridSpan w:val="2"/>
            <w:vAlign w:val="bottom"/>
          </w:tcPr>
          <w:p w14:paraId="186B99D8" w14:textId="77777777" w:rsidR="00F86AFE" w:rsidRPr="001F3966" w:rsidRDefault="00F86AFE" w:rsidP="003104DE">
            <w:pPr>
              <w:pStyle w:val="TableParagraph"/>
              <w:tabs>
                <w:tab w:val="left" w:pos="709"/>
              </w:tabs>
              <w:ind w:left="181"/>
            </w:pPr>
            <w:r w:rsidRPr="001F3966">
              <w:t xml:space="preserve">PROJE VE ARAŞTIRMA METODOLOJİSİ     </w:t>
            </w:r>
          </w:p>
        </w:tc>
        <w:tc>
          <w:tcPr>
            <w:tcW w:w="517" w:type="pct"/>
            <w:vAlign w:val="bottom"/>
          </w:tcPr>
          <w:p w14:paraId="72F9B6E7"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vAlign w:val="bottom"/>
          </w:tcPr>
          <w:p w14:paraId="70EAA809" w14:textId="77777777" w:rsidR="00F86AFE" w:rsidRPr="001F3966" w:rsidRDefault="00F86AFE" w:rsidP="003104DE">
            <w:pPr>
              <w:pStyle w:val="TableParagraph"/>
              <w:tabs>
                <w:tab w:val="left" w:pos="709"/>
              </w:tabs>
              <w:ind w:left="181"/>
              <w:jc w:val="center"/>
            </w:pPr>
          </w:p>
        </w:tc>
        <w:tc>
          <w:tcPr>
            <w:tcW w:w="561" w:type="pct"/>
            <w:gridSpan w:val="2"/>
            <w:vAlign w:val="bottom"/>
          </w:tcPr>
          <w:p w14:paraId="753D65AA" w14:textId="77777777" w:rsidR="00F86AFE" w:rsidRPr="001F3966" w:rsidRDefault="00F86AFE" w:rsidP="003104DE">
            <w:pPr>
              <w:pStyle w:val="TableParagraph"/>
              <w:tabs>
                <w:tab w:val="left" w:pos="709"/>
              </w:tabs>
              <w:ind w:left="181" w:right="405"/>
              <w:jc w:val="center"/>
            </w:pPr>
            <w:r w:rsidRPr="001F3966">
              <w:t>1</w:t>
            </w:r>
          </w:p>
        </w:tc>
        <w:tc>
          <w:tcPr>
            <w:tcW w:w="429" w:type="pct"/>
            <w:vAlign w:val="bottom"/>
          </w:tcPr>
          <w:p w14:paraId="4F722976"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69AD73B3" w14:textId="77777777" w:rsidR="00F86AFE" w:rsidRPr="001F3966" w:rsidRDefault="00F86AFE" w:rsidP="003104DE">
            <w:pPr>
              <w:pStyle w:val="TableParagraph"/>
              <w:tabs>
                <w:tab w:val="left" w:pos="709"/>
              </w:tabs>
              <w:ind w:left="181"/>
            </w:pPr>
          </w:p>
        </w:tc>
      </w:tr>
      <w:tr w:rsidR="00F86AFE" w:rsidRPr="001F3966" w14:paraId="1A6BE992"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1"/>
        </w:trPr>
        <w:tc>
          <w:tcPr>
            <w:tcW w:w="713" w:type="pct"/>
            <w:tcBorders>
              <w:left w:val="single" w:sz="18" w:space="0" w:color="000000"/>
            </w:tcBorders>
            <w:vAlign w:val="bottom"/>
          </w:tcPr>
          <w:p w14:paraId="320A683E" w14:textId="77777777" w:rsidR="00F86AFE" w:rsidRPr="001F3966" w:rsidRDefault="00F86AFE" w:rsidP="003104DE">
            <w:pPr>
              <w:pStyle w:val="TableParagraph"/>
              <w:tabs>
                <w:tab w:val="left" w:pos="709"/>
              </w:tabs>
              <w:ind w:left="181"/>
            </w:pPr>
            <w:r w:rsidRPr="001F3966">
              <w:t>FTR349</w:t>
            </w:r>
          </w:p>
        </w:tc>
        <w:tc>
          <w:tcPr>
            <w:tcW w:w="1781" w:type="pct"/>
            <w:gridSpan w:val="2"/>
            <w:vAlign w:val="bottom"/>
          </w:tcPr>
          <w:p w14:paraId="544DD85B" w14:textId="77777777" w:rsidR="00F86AFE" w:rsidRPr="001F3966" w:rsidRDefault="00F86AFE" w:rsidP="003104DE">
            <w:pPr>
              <w:pStyle w:val="TableParagraph"/>
              <w:tabs>
                <w:tab w:val="left" w:pos="709"/>
              </w:tabs>
              <w:ind w:left="181"/>
            </w:pPr>
            <w:r w:rsidRPr="001F3966">
              <w:t>PEDİATRİK REHABİLİTASYON</w:t>
            </w:r>
          </w:p>
        </w:tc>
        <w:tc>
          <w:tcPr>
            <w:tcW w:w="517" w:type="pct"/>
            <w:vAlign w:val="bottom"/>
          </w:tcPr>
          <w:p w14:paraId="4971FFFD"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vAlign w:val="bottom"/>
          </w:tcPr>
          <w:p w14:paraId="35765A16" w14:textId="77777777" w:rsidR="00F86AFE" w:rsidRPr="001F3966" w:rsidRDefault="00F86AFE" w:rsidP="003104DE">
            <w:pPr>
              <w:pStyle w:val="TableParagraph"/>
              <w:tabs>
                <w:tab w:val="left" w:pos="709"/>
              </w:tabs>
              <w:ind w:left="181"/>
              <w:jc w:val="center"/>
            </w:pPr>
          </w:p>
        </w:tc>
        <w:tc>
          <w:tcPr>
            <w:tcW w:w="561" w:type="pct"/>
            <w:gridSpan w:val="2"/>
            <w:vAlign w:val="bottom"/>
          </w:tcPr>
          <w:p w14:paraId="186ADB48" w14:textId="77777777" w:rsidR="00F86AFE" w:rsidRPr="001F3966" w:rsidRDefault="00F86AFE" w:rsidP="003104DE">
            <w:pPr>
              <w:pStyle w:val="TableParagraph"/>
              <w:tabs>
                <w:tab w:val="left" w:pos="709"/>
              </w:tabs>
              <w:ind w:left="181" w:right="405"/>
              <w:jc w:val="center"/>
            </w:pPr>
            <w:r w:rsidRPr="001F3966">
              <w:t>3</w:t>
            </w:r>
          </w:p>
          <w:p w14:paraId="566B121A" w14:textId="77777777" w:rsidR="00F86AFE" w:rsidRPr="001F3966" w:rsidRDefault="00F86AFE" w:rsidP="003104DE">
            <w:pPr>
              <w:pStyle w:val="TableParagraph"/>
              <w:tabs>
                <w:tab w:val="left" w:pos="709"/>
              </w:tabs>
              <w:ind w:left="181" w:right="405"/>
              <w:jc w:val="center"/>
            </w:pPr>
            <w:r w:rsidRPr="001F3966">
              <w:t>(</w:t>
            </w:r>
            <w:r w:rsidRPr="001F3966">
              <w:rPr>
                <w:i/>
              </w:rPr>
              <w:t>)</w:t>
            </w:r>
          </w:p>
        </w:tc>
        <w:tc>
          <w:tcPr>
            <w:tcW w:w="429" w:type="pct"/>
            <w:vAlign w:val="bottom"/>
          </w:tcPr>
          <w:p w14:paraId="64A24B15" w14:textId="77777777" w:rsidR="00F86AFE" w:rsidRPr="001F3966" w:rsidRDefault="00F86AFE" w:rsidP="003104DE">
            <w:pPr>
              <w:pStyle w:val="TableParagraph"/>
              <w:tabs>
                <w:tab w:val="left" w:pos="709"/>
              </w:tabs>
              <w:ind w:left="181"/>
              <w:jc w:val="center"/>
            </w:pPr>
          </w:p>
        </w:tc>
        <w:tc>
          <w:tcPr>
            <w:tcW w:w="498" w:type="pct"/>
            <w:gridSpan w:val="2"/>
            <w:tcBorders>
              <w:right w:val="single" w:sz="18" w:space="0" w:color="000000"/>
            </w:tcBorders>
            <w:vAlign w:val="bottom"/>
          </w:tcPr>
          <w:p w14:paraId="41274416" w14:textId="77777777" w:rsidR="00F86AFE" w:rsidRPr="001F3966" w:rsidRDefault="00F86AFE" w:rsidP="003104DE">
            <w:pPr>
              <w:pStyle w:val="TableParagraph"/>
              <w:tabs>
                <w:tab w:val="left" w:pos="709"/>
              </w:tabs>
              <w:ind w:left="181"/>
            </w:pPr>
          </w:p>
        </w:tc>
      </w:tr>
      <w:tr w:rsidR="00F86AFE" w:rsidRPr="001F3966" w14:paraId="0DEBFCEE"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1"/>
        </w:trPr>
        <w:tc>
          <w:tcPr>
            <w:tcW w:w="713" w:type="pct"/>
            <w:tcBorders>
              <w:left w:val="single" w:sz="18" w:space="0" w:color="000000"/>
              <w:bottom w:val="single" w:sz="8" w:space="0" w:color="000000"/>
            </w:tcBorders>
            <w:vAlign w:val="bottom"/>
          </w:tcPr>
          <w:p w14:paraId="38EC36E5" w14:textId="77777777" w:rsidR="00F86AFE" w:rsidRPr="001F3966" w:rsidRDefault="00F86AFE" w:rsidP="003104DE">
            <w:pPr>
              <w:pStyle w:val="TableParagraph"/>
              <w:tabs>
                <w:tab w:val="left" w:pos="709"/>
              </w:tabs>
              <w:ind w:left="181"/>
            </w:pPr>
            <w:r w:rsidRPr="001F3966">
              <w:t>FTR355</w:t>
            </w:r>
          </w:p>
        </w:tc>
        <w:tc>
          <w:tcPr>
            <w:tcW w:w="1781" w:type="pct"/>
            <w:gridSpan w:val="2"/>
            <w:tcBorders>
              <w:bottom w:val="single" w:sz="8" w:space="0" w:color="000000"/>
            </w:tcBorders>
            <w:vAlign w:val="bottom"/>
          </w:tcPr>
          <w:p w14:paraId="5902B326" w14:textId="77777777" w:rsidR="00F86AFE" w:rsidRPr="001F3966" w:rsidRDefault="00F86AFE" w:rsidP="003104DE">
            <w:pPr>
              <w:pStyle w:val="TableParagraph"/>
              <w:tabs>
                <w:tab w:val="left" w:pos="709"/>
              </w:tabs>
              <w:ind w:left="181"/>
            </w:pPr>
            <w:r w:rsidRPr="001F3966">
              <w:t>SPORCU SAĞLIĞI VE FİZYOTERAPİSİ</w:t>
            </w:r>
          </w:p>
        </w:tc>
        <w:tc>
          <w:tcPr>
            <w:tcW w:w="517" w:type="pct"/>
            <w:tcBorders>
              <w:bottom w:val="single" w:sz="8" w:space="0" w:color="000000"/>
            </w:tcBorders>
            <w:vAlign w:val="bottom"/>
          </w:tcPr>
          <w:p w14:paraId="579FAF57"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bottom w:val="single" w:sz="8" w:space="0" w:color="000000"/>
            </w:tcBorders>
            <w:vAlign w:val="bottom"/>
          </w:tcPr>
          <w:p w14:paraId="24168415" w14:textId="77777777" w:rsidR="00F86AFE" w:rsidRPr="001F3966" w:rsidRDefault="00F86AFE" w:rsidP="003104DE">
            <w:pPr>
              <w:pStyle w:val="TableParagraph"/>
              <w:tabs>
                <w:tab w:val="left" w:pos="709"/>
              </w:tabs>
              <w:ind w:left="181"/>
              <w:jc w:val="center"/>
            </w:pPr>
          </w:p>
        </w:tc>
        <w:tc>
          <w:tcPr>
            <w:tcW w:w="561" w:type="pct"/>
            <w:gridSpan w:val="2"/>
            <w:tcBorders>
              <w:bottom w:val="single" w:sz="8" w:space="0" w:color="000000"/>
            </w:tcBorders>
            <w:vAlign w:val="bottom"/>
          </w:tcPr>
          <w:p w14:paraId="0ED5ED8D" w14:textId="77777777" w:rsidR="00F86AFE" w:rsidRPr="001F3966" w:rsidRDefault="00F86AFE" w:rsidP="003104DE">
            <w:pPr>
              <w:pStyle w:val="TableParagraph"/>
              <w:tabs>
                <w:tab w:val="left" w:pos="709"/>
              </w:tabs>
              <w:ind w:left="181" w:right="405"/>
              <w:jc w:val="center"/>
            </w:pPr>
            <w:r w:rsidRPr="001F3966">
              <w:t>3</w:t>
            </w:r>
          </w:p>
        </w:tc>
        <w:tc>
          <w:tcPr>
            <w:tcW w:w="429" w:type="pct"/>
            <w:tcBorders>
              <w:bottom w:val="single" w:sz="8" w:space="0" w:color="000000"/>
            </w:tcBorders>
            <w:vAlign w:val="bottom"/>
          </w:tcPr>
          <w:p w14:paraId="4006FE7C" w14:textId="77777777" w:rsidR="00F86AFE" w:rsidRPr="001F3966" w:rsidRDefault="00F86AFE" w:rsidP="003104DE">
            <w:pPr>
              <w:pStyle w:val="TableParagraph"/>
              <w:tabs>
                <w:tab w:val="left" w:pos="709"/>
              </w:tabs>
              <w:ind w:left="181"/>
              <w:jc w:val="center"/>
            </w:pPr>
          </w:p>
        </w:tc>
        <w:tc>
          <w:tcPr>
            <w:tcW w:w="498" w:type="pct"/>
            <w:gridSpan w:val="2"/>
            <w:tcBorders>
              <w:bottom w:val="single" w:sz="8" w:space="0" w:color="000000"/>
              <w:right w:val="single" w:sz="18" w:space="0" w:color="000000"/>
            </w:tcBorders>
            <w:vAlign w:val="bottom"/>
          </w:tcPr>
          <w:p w14:paraId="675DA0BA" w14:textId="77777777" w:rsidR="00F86AFE" w:rsidRPr="001F3966" w:rsidRDefault="00F86AFE" w:rsidP="003104DE">
            <w:pPr>
              <w:pStyle w:val="TableParagraph"/>
              <w:tabs>
                <w:tab w:val="left" w:pos="709"/>
              </w:tabs>
              <w:ind w:left="181"/>
            </w:pPr>
          </w:p>
        </w:tc>
      </w:tr>
      <w:tr w:rsidR="00F86AFE" w:rsidRPr="001F3966" w14:paraId="1DDFD82F"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1"/>
        </w:trPr>
        <w:tc>
          <w:tcPr>
            <w:tcW w:w="713" w:type="pct"/>
            <w:tcBorders>
              <w:left w:val="single" w:sz="18" w:space="0" w:color="000000"/>
              <w:bottom w:val="single" w:sz="4" w:space="0" w:color="auto"/>
            </w:tcBorders>
            <w:vAlign w:val="bottom"/>
          </w:tcPr>
          <w:p w14:paraId="3152E584" w14:textId="77777777" w:rsidR="00F86AFE" w:rsidRPr="001F3966" w:rsidRDefault="00F86AFE" w:rsidP="003104DE">
            <w:pPr>
              <w:pStyle w:val="TableParagraph"/>
              <w:tabs>
                <w:tab w:val="left" w:pos="709"/>
              </w:tabs>
              <w:ind w:left="181"/>
            </w:pPr>
            <w:r w:rsidRPr="001F3966">
              <w:t>FTR357</w:t>
            </w:r>
          </w:p>
        </w:tc>
        <w:tc>
          <w:tcPr>
            <w:tcW w:w="1781" w:type="pct"/>
            <w:gridSpan w:val="2"/>
            <w:tcBorders>
              <w:bottom w:val="single" w:sz="4" w:space="0" w:color="auto"/>
            </w:tcBorders>
            <w:vAlign w:val="bottom"/>
          </w:tcPr>
          <w:p w14:paraId="543BD57D" w14:textId="77777777" w:rsidR="00F86AFE" w:rsidRPr="001F3966" w:rsidRDefault="00F86AFE" w:rsidP="003104DE">
            <w:pPr>
              <w:pStyle w:val="TableParagraph"/>
              <w:tabs>
                <w:tab w:val="left" w:pos="709"/>
              </w:tabs>
              <w:ind w:left="181"/>
            </w:pPr>
            <w:r w:rsidRPr="001F3966">
              <w:t>NÖROLOJİK REHABİLİTASYON</w:t>
            </w:r>
          </w:p>
        </w:tc>
        <w:tc>
          <w:tcPr>
            <w:tcW w:w="517" w:type="pct"/>
            <w:tcBorders>
              <w:bottom w:val="single" w:sz="4" w:space="0" w:color="auto"/>
            </w:tcBorders>
            <w:vAlign w:val="bottom"/>
          </w:tcPr>
          <w:p w14:paraId="167A02C4"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bottom w:val="single" w:sz="4" w:space="0" w:color="auto"/>
            </w:tcBorders>
            <w:vAlign w:val="bottom"/>
          </w:tcPr>
          <w:p w14:paraId="61C8D153" w14:textId="77777777" w:rsidR="00F86AFE" w:rsidRPr="001F3966" w:rsidRDefault="00F86AFE" w:rsidP="003104DE">
            <w:pPr>
              <w:pStyle w:val="TableParagraph"/>
              <w:tabs>
                <w:tab w:val="left" w:pos="709"/>
              </w:tabs>
              <w:ind w:left="181"/>
              <w:jc w:val="center"/>
            </w:pPr>
          </w:p>
        </w:tc>
        <w:tc>
          <w:tcPr>
            <w:tcW w:w="561" w:type="pct"/>
            <w:gridSpan w:val="2"/>
            <w:tcBorders>
              <w:bottom w:val="single" w:sz="4" w:space="0" w:color="auto"/>
            </w:tcBorders>
            <w:vAlign w:val="bottom"/>
          </w:tcPr>
          <w:p w14:paraId="701338DD" w14:textId="77777777" w:rsidR="00F86AFE" w:rsidRPr="001F3966" w:rsidRDefault="00F86AFE" w:rsidP="003104DE">
            <w:pPr>
              <w:pStyle w:val="TableParagraph"/>
              <w:tabs>
                <w:tab w:val="left" w:pos="709"/>
              </w:tabs>
              <w:ind w:left="181" w:right="405"/>
              <w:jc w:val="center"/>
            </w:pPr>
            <w:r w:rsidRPr="001F3966">
              <w:t>3</w:t>
            </w:r>
          </w:p>
          <w:p w14:paraId="2C795CB7" w14:textId="77777777" w:rsidR="00F86AFE" w:rsidRPr="001F3966" w:rsidRDefault="00F86AFE" w:rsidP="003104DE">
            <w:pPr>
              <w:pStyle w:val="TableParagraph"/>
              <w:tabs>
                <w:tab w:val="left" w:pos="709"/>
              </w:tabs>
              <w:ind w:left="181" w:right="405"/>
              <w:jc w:val="center"/>
            </w:pPr>
            <w:r w:rsidRPr="001F3966">
              <w:t>(</w:t>
            </w:r>
            <w:r w:rsidRPr="001F3966">
              <w:rPr>
                <w:i/>
              </w:rPr>
              <w:t></w:t>
            </w:r>
            <w:r w:rsidRPr="001F3966">
              <w:t>)</w:t>
            </w:r>
          </w:p>
        </w:tc>
        <w:tc>
          <w:tcPr>
            <w:tcW w:w="429" w:type="pct"/>
            <w:tcBorders>
              <w:bottom w:val="single" w:sz="4" w:space="0" w:color="auto"/>
            </w:tcBorders>
            <w:vAlign w:val="bottom"/>
          </w:tcPr>
          <w:p w14:paraId="46E697A5" w14:textId="77777777" w:rsidR="00F86AFE" w:rsidRPr="001F3966" w:rsidRDefault="00F86AFE" w:rsidP="003104DE">
            <w:pPr>
              <w:pStyle w:val="TableParagraph"/>
              <w:tabs>
                <w:tab w:val="left" w:pos="709"/>
              </w:tabs>
              <w:ind w:left="181"/>
              <w:jc w:val="center"/>
            </w:pPr>
          </w:p>
        </w:tc>
        <w:tc>
          <w:tcPr>
            <w:tcW w:w="498" w:type="pct"/>
            <w:gridSpan w:val="2"/>
            <w:tcBorders>
              <w:bottom w:val="single" w:sz="4" w:space="0" w:color="auto"/>
              <w:right w:val="single" w:sz="18" w:space="0" w:color="000000"/>
            </w:tcBorders>
            <w:vAlign w:val="bottom"/>
          </w:tcPr>
          <w:p w14:paraId="17547381" w14:textId="77777777" w:rsidR="00F86AFE" w:rsidRPr="001F3966" w:rsidRDefault="00F86AFE" w:rsidP="003104DE">
            <w:pPr>
              <w:pStyle w:val="TableParagraph"/>
              <w:tabs>
                <w:tab w:val="left" w:pos="709"/>
              </w:tabs>
              <w:ind w:left="181"/>
            </w:pPr>
          </w:p>
        </w:tc>
      </w:tr>
      <w:tr w:rsidR="00F86AFE" w:rsidRPr="001F3966" w14:paraId="3FFF6248" w14:textId="77777777" w:rsidTr="003104DE">
        <w:trPr>
          <w:trHeight w:val="517"/>
        </w:trPr>
        <w:tc>
          <w:tcPr>
            <w:tcW w:w="5000" w:type="pct"/>
            <w:gridSpan w:val="10"/>
            <w:tcBorders>
              <w:top w:val="single" w:sz="8" w:space="0" w:color="000000"/>
              <w:bottom w:val="single" w:sz="8" w:space="0" w:color="000000"/>
            </w:tcBorders>
            <w:shd w:val="clear" w:color="auto" w:fill="C0C0C0"/>
            <w:vAlign w:val="bottom"/>
          </w:tcPr>
          <w:p w14:paraId="2F753F05" w14:textId="77777777" w:rsidR="00F86AFE" w:rsidRPr="001F3966" w:rsidRDefault="00F86AFE" w:rsidP="003104DE">
            <w:pPr>
              <w:pStyle w:val="TableParagraph"/>
              <w:tabs>
                <w:tab w:val="left" w:pos="709"/>
              </w:tabs>
              <w:ind w:left="181"/>
            </w:pPr>
            <w:r w:rsidRPr="001F3966">
              <w:t xml:space="preserve">6. </w:t>
            </w:r>
            <w:proofErr w:type="spellStart"/>
            <w:r w:rsidRPr="001F3966">
              <w:t>Yarıyıl</w:t>
            </w:r>
            <w:proofErr w:type="spellEnd"/>
          </w:p>
        </w:tc>
      </w:tr>
      <w:tr w:rsidR="00F86AFE" w:rsidRPr="001F3966" w14:paraId="6D91F13E"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36A383A"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CFBDB44" w14:textId="77777777" w:rsidR="00F86AFE" w:rsidRPr="001F3966" w:rsidRDefault="00F86AFE" w:rsidP="003104DE">
            <w:pPr>
              <w:pStyle w:val="TableParagraph"/>
              <w:tabs>
                <w:tab w:val="left" w:pos="709"/>
              </w:tabs>
              <w:ind w:left="181"/>
            </w:pPr>
            <w:r w:rsidRPr="001F3966">
              <w:t>SEÇİMLİK DERS V</w:t>
            </w:r>
          </w:p>
        </w:tc>
        <w:tc>
          <w:tcPr>
            <w:tcW w:w="517" w:type="pct"/>
            <w:tcBorders>
              <w:top w:val="single" w:sz="8" w:space="0" w:color="000000"/>
              <w:left w:val="single" w:sz="8" w:space="0" w:color="000000"/>
              <w:bottom w:val="single" w:sz="8" w:space="0" w:color="000000"/>
              <w:right w:val="single" w:sz="8" w:space="0" w:color="000000"/>
            </w:tcBorders>
            <w:vAlign w:val="bottom"/>
          </w:tcPr>
          <w:p w14:paraId="4517A382"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6E889F8"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201BD79"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67CE7E48" w14:textId="77777777" w:rsidR="00F86AFE" w:rsidRPr="001F3966" w:rsidRDefault="00F86AFE" w:rsidP="003104DE">
            <w:pPr>
              <w:pStyle w:val="TableParagraph"/>
              <w:tabs>
                <w:tab w:val="left" w:pos="709"/>
              </w:tabs>
              <w:ind w:left="181"/>
              <w:jc w:val="center"/>
              <w:rPr>
                <w:highlight w:val="green"/>
              </w:rPr>
            </w:pPr>
          </w:p>
        </w:tc>
        <w:tc>
          <w:tcPr>
            <w:tcW w:w="498" w:type="pct"/>
            <w:gridSpan w:val="2"/>
            <w:tcBorders>
              <w:top w:val="single" w:sz="8" w:space="0" w:color="000000"/>
              <w:left w:val="single" w:sz="8" w:space="0" w:color="000000"/>
              <w:bottom w:val="single" w:sz="8" w:space="0" w:color="000000"/>
            </w:tcBorders>
            <w:vAlign w:val="bottom"/>
          </w:tcPr>
          <w:p w14:paraId="77CF7A40" w14:textId="77777777" w:rsidR="00F86AFE" w:rsidRPr="001F3966" w:rsidRDefault="00F86AFE" w:rsidP="003104DE">
            <w:pPr>
              <w:pStyle w:val="TableParagraph"/>
              <w:tabs>
                <w:tab w:val="left" w:pos="709"/>
              </w:tabs>
              <w:ind w:left="181"/>
              <w:rPr>
                <w:highlight w:val="green"/>
              </w:rPr>
            </w:pPr>
          </w:p>
        </w:tc>
      </w:tr>
      <w:tr w:rsidR="00F86AFE" w:rsidRPr="001F3966" w14:paraId="54FE3E94"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12E0CB71"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4E96187" w14:textId="77777777" w:rsidR="00F86AFE" w:rsidRPr="001F3966" w:rsidRDefault="00F86AFE" w:rsidP="003104DE">
            <w:pPr>
              <w:pStyle w:val="TableParagraph"/>
              <w:tabs>
                <w:tab w:val="left" w:pos="709"/>
              </w:tabs>
              <w:ind w:left="181"/>
            </w:pPr>
            <w:r w:rsidRPr="001F3966">
              <w:t>SEÇİMLİK DERS VI</w:t>
            </w:r>
          </w:p>
        </w:tc>
        <w:tc>
          <w:tcPr>
            <w:tcW w:w="517" w:type="pct"/>
            <w:tcBorders>
              <w:top w:val="single" w:sz="8" w:space="0" w:color="000000"/>
              <w:left w:val="single" w:sz="8" w:space="0" w:color="000000"/>
              <w:bottom w:val="single" w:sz="8" w:space="0" w:color="000000"/>
              <w:right w:val="single" w:sz="8" w:space="0" w:color="000000"/>
            </w:tcBorders>
            <w:vAlign w:val="bottom"/>
          </w:tcPr>
          <w:p w14:paraId="184F49B8"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4CBCADF"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9329B3E"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757A3EE9" w14:textId="77777777" w:rsidR="00F86AFE" w:rsidRPr="001F3966" w:rsidRDefault="00F86AFE" w:rsidP="003104DE">
            <w:pPr>
              <w:pStyle w:val="TableParagraph"/>
              <w:tabs>
                <w:tab w:val="left" w:pos="709"/>
              </w:tabs>
              <w:ind w:left="181"/>
              <w:jc w:val="center"/>
              <w:rPr>
                <w:highlight w:val="green"/>
              </w:rPr>
            </w:pPr>
          </w:p>
        </w:tc>
        <w:tc>
          <w:tcPr>
            <w:tcW w:w="498" w:type="pct"/>
            <w:gridSpan w:val="2"/>
            <w:tcBorders>
              <w:top w:val="single" w:sz="8" w:space="0" w:color="000000"/>
              <w:left w:val="single" w:sz="8" w:space="0" w:color="000000"/>
              <w:bottom w:val="single" w:sz="8" w:space="0" w:color="000000"/>
            </w:tcBorders>
            <w:vAlign w:val="bottom"/>
          </w:tcPr>
          <w:p w14:paraId="6DCC62FC" w14:textId="77777777" w:rsidR="00F86AFE" w:rsidRPr="001F3966" w:rsidRDefault="00F86AFE" w:rsidP="003104DE">
            <w:pPr>
              <w:pStyle w:val="TableParagraph"/>
              <w:tabs>
                <w:tab w:val="left" w:pos="709"/>
              </w:tabs>
              <w:ind w:left="181"/>
              <w:rPr>
                <w:highlight w:val="green"/>
              </w:rPr>
            </w:pPr>
          </w:p>
        </w:tc>
      </w:tr>
      <w:tr w:rsidR="00F86AFE" w:rsidRPr="001F3966" w14:paraId="0CF7FB34"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38B3964C"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C99B5FA" w14:textId="77777777" w:rsidR="00F86AFE" w:rsidRPr="001F3966" w:rsidRDefault="00F86AFE" w:rsidP="003104DE">
            <w:pPr>
              <w:pStyle w:val="TableParagraph"/>
              <w:tabs>
                <w:tab w:val="left" w:pos="709"/>
              </w:tabs>
              <w:ind w:left="181"/>
            </w:pPr>
            <w:r w:rsidRPr="001F3966">
              <w:t>SEÇİMLİK DERS VII</w:t>
            </w:r>
          </w:p>
        </w:tc>
        <w:tc>
          <w:tcPr>
            <w:tcW w:w="517" w:type="pct"/>
            <w:tcBorders>
              <w:top w:val="single" w:sz="8" w:space="0" w:color="000000"/>
              <w:left w:val="single" w:sz="8" w:space="0" w:color="000000"/>
              <w:bottom w:val="single" w:sz="8" w:space="0" w:color="000000"/>
              <w:right w:val="single" w:sz="8" w:space="0" w:color="000000"/>
            </w:tcBorders>
            <w:vAlign w:val="bottom"/>
          </w:tcPr>
          <w:p w14:paraId="0FE725E5"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1A56F26"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2A5DE0C"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204432A6" w14:textId="77777777" w:rsidR="00F86AFE" w:rsidRPr="001F3966" w:rsidRDefault="00F86AFE" w:rsidP="003104DE">
            <w:pPr>
              <w:pStyle w:val="TableParagraph"/>
              <w:tabs>
                <w:tab w:val="left" w:pos="709"/>
              </w:tabs>
              <w:ind w:left="181"/>
              <w:jc w:val="center"/>
              <w:rPr>
                <w:highlight w:val="green"/>
              </w:rPr>
            </w:pPr>
          </w:p>
        </w:tc>
        <w:tc>
          <w:tcPr>
            <w:tcW w:w="498" w:type="pct"/>
            <w:gridSpan w:val="2"/>
            <w:tcBorders>
              <w:top w:val="single" w:sz="8" w:space="0" w:color="000000"/>
              <w:left w:val="single" w:sz="8" w:space="0" w:color="000000"/>
              <w:bottom w:val="single" w:sz="8" w:space="0" w:color="000000"/>
            </w:tcBorders>
            <w:vAlign w:val="bottom"/>
          </w:tcPr>
          <w:p w14:paraId="7357DE4C" w14:textId="77777777" w:rsidR="00F86AFE" w:rsidRPr="001F3966" w:rsidRDefault="00F86AFE" w:rsidP="003104DE">
            <w:pPr>
              <w:pStyle w:val="TableParagraph"/>
              <w:tabs>
                <w:tab w:val="left" w:pos="709"/>
              </w:tabs>
              <w:ind w:left="181"/>
              <w:rPr>
                <w:highlight w:val="green"/>
              </w:rPr>
            </w:pPr>
          </w:p>
        </w:tc>
      </w:tr>
      <w:tr w:rsidR="00F86AFE" w:rsidRPr="001F3966" w14:paraId="68DD65A8"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206CBB75"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6602883" w14:textId="77777777" w:rsidR="00F86AFE" w:rsidRPr="001F3966" w:rsidRDefault="00F86AFE" w:rsidP="003104DE">
            <w:pPr>
              <w:pStyle w:val="TableParagraph"/>
              <w:tabs>
                <w:tab w:val="left" w:pos="709"/>
              </w:tabs>
              <w:ind w:left="181"/>
            </w:pPr>
            <w:r w:rsidRPr="001F3966">
              <w:t>SEÇİMLİK DERS VIII</w:t>
            </w:r>
          </w:p>
        </w:tc>
        <w:tc>
          <w:tcPr>
            <w:tcW w:w="517" w:type="pct"/>
            <w:tcBorders>
              <w:top w:val="single" w:sz="8" w:space="0" w:color="000000"/>
              <w:left w:val="single" w:sz="8" w:space="0" w:color="000000"/>
              <w:bottom w:val="single" w:sz="8" w:space="0" w:color="000000"/>
              <w:right w:val="single" w:sz="8" w:space="0" w:color="000000"/>
            </w:tcBorders>
            <w:vAlign w:val="bottom"/>
          </w:tcPr>
          <w:p w14:paraId="31FED520"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1842F48F" w14:textId="77777777" w:rsidR="00F86AFE" w:rsidRPr="001F3966" w:rsidRDefault="00F86AFE" w:rsidP="003104DE">
            <w:pPr>
              <w:pStyle w:val="TableParagraph"/>
              <w:tabs>
                <w:tab w:val="left" w:pos="709"/>
              </w:tabs>
              <w:ind w:left="181"/>
              <w:jc w:val="center"/>
            </w:pPr>
            <w:r w:rsidRPr="001F3966">
              <w:t>3</w:t>
            </w: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BACD3CF" w14:textId="77777777" w:rsidR="00F86AFE" w:rsidRPr="001F3966" w:rsidRDefault="00F86AFE" w:rsidP="003104DE">
            <w:pPr>
              <w:pStyle w:val="TableParagraph"/>
              <w:tabs>
                <w:tab w:val="left" w:pos="709"/>
              </w:tabs>
              <w:ind w:left="181" w:right="469"/>
              <w:jc w:val="center"/>
            </w:pPr>
          </w:p>
        </w:tc>
        <w:tc>
          <w:tcPr>
            <w:tcW w:w="429" w:type="pct"/>
            <w:tcBorders>
              <w:top w:val="single" w:sz="8" w:space="0" w:color="000000"/>
              <w:left w:val="single" w:sz="8" w:space="0" w:color="000000"/>
              <w:bottom w:val="single" w:sz="8" w:space="0" w:color="000000"/>
              <w:right w:val="single" w:sz="8" w:space="0" w:color="000000"/>
            </w:tcBorders>
            <w:vAlign w:val="bottom"/>
          </w:tcPr>
          <w:p w14:paraId="10469F71" w14:textId="77777777" w:rsidR="00F86AFE" w:rsidRPr="001F3966" w:rsidRDefault="00F86AFE" w:rsidP="003104DE">
            <w:pPr>
              <w:pStyle w:val="TableParagraph"/>
              <w:tabs>
                <w:tab w:val="left" w:pos="709"/>
              </w:tabs>
              <w:ind w:left="181"/>
              <w:jc w:val="center"/>
              <w:rPr>
                <w:highlight w:val="green"/>
              </w:rPr>
            </w:pPr>
          </w:p>
        </w:tc>
        <w:tc>
          <w:tcPr>
            <w:tcW w:w="498" w:type="pct"/>
            <w:gridSpan w:val="2"/>
            <w:tcBorders>
              <w:top w:val="single" w:sz="8" w:space="0" w:color="000000"/>
              <w:left w:val="single" w:sz="8" w:space="0" w:color="000000"/>
              <w:bottom w:val="single" w:sz="8" w:space="0" w:color="000000"/>
            </w:tcBorders>
            <w:vAlign w:val="bottom"/>
          </w:tcPr>
          <w:p w14:paraId="005F7378" w14:textId="77777777" w:rsidR="00F86AFE" w:rsidRPr="001F3966" w:rsidRDefault="00F86AFE" w:rsidP="003104DE">
            <w:pPr>
              <w:pStyle w:val="TableParagraph"/>
              <w:tabs>
                <w:tab w:val="left" w:pos="709"/>
              </w:tabs>
              <w:ind w:left="181"/>
              <w:rPr>
                <w:highlight w:val="green"/>
              </w:rPr>
            </w:pPr>
          </w:p>
        </w:tc>
      </w:tr>
      <w:tr w:rsidR="00F86AFE" w:rsidRPr="001F3966" w14:paraId="7DE8445D"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1091DE8A" w14:textId="77777777" w:rsidR="00F86AFE" w:rsidRPr="001F3966" w:rsidRDefault="00F86AFE" w:rsidP="003104DE">
            <w:pPr>
              <w:pStyle w:val="TableParagraph"/>
              <w:tabs>
                <w:tab w:val="left" w:pos="709"/>
              </w:tabs>
              <w:ind w:left="181"/>
            </w:pPr>
            <w:r w:rsidRPr="001F3966">
              <w:lastRenderedPageBreak/>
              <w:t>FTR334</w:t>
            </w:r>
          </w:p>
          <w:p w14:paraId="47130356" w14:textId="77777777" w:rsidR="00F86AFE" w:rsidRPr="001F3966" w:rsidRDefault="00F86AFE" w:rsidP="003104DE">
            <w:pPr>
              <w:pStyle w:val="TableParagraph"/>
              <w:tabs>
                <w:tab w:val="left" w:pos="709"/>
              </w:tabs>
              <w:ind w:left="181"/>
            </w:pP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3F73E4B7" w14:textId="77777777" w:rsidR="00F86AFE" w:rsidRPr="001F3966" w:rsidRDefault="00F86AFE" w:rsidP="003104DE">
            <w:pPr>
              <w:pStyle w:val="TableParagraph"/>
              <w:tabs>
                <w:tab w:val="left" w:pos="709"/>
              </w:tabs>
              <w:ind w:left="181"/>
            </w:pPr>
            <w:r w:rsidRPr="001F3966">
              <w:t>KARDİYAK REHABİLİTASYON</w:t>
            </w:r>
          </w:p>
        </w:tc>
        <w:tc>
          <w:tcPr>
            <w:tcW w:w="517" w:type="pct"/>
            <w:tcBorders>
              <w:top w:val="single" w:sz="8" w:space="0" w:color="000000"/>
              <w:left w:val="single" w:sz="8" w:space="0" w:color="000000"/>
              <w:bottom w:val="single" w:sz="8" w:space="0" w:color="000000"/>
              <w:right w:val="single" w:sz="8" w:space="0" w:color="000000"/>
            </w:tcBorders>
            <w:vAlign w:val="bottom"/>
          </w:tcPr>
          <w:p w14:paraId="5C1A1E97"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1146616"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69D5506"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4CD3AAE9"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6F507D6A" w14:textId="77777777" w:rsidR="00F86AFE" w:rsidRPr="001F3966" w:rsidRDefault="00F86AFE" w:rsidP="003104DE">
            <w:pPr>
              <w:pStyle w:val="TableParagraph"/>
              <w:tabs>
                <w:tab w:val="left" w:pos="709"/>
              </w:tabs>
              <w:ind w:left="181"/>
            </w:pPr>
          </w:p>
        </w:tc>
      </w:tr>
      <w:tr w:rsidR="00F86AFE" w:rsidRPr="001F3966" w14:paraId="4E19A8AC"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293A389" w14:textId="77777777" w:rsidR="00F86AFE" w:rsidRPr="001F3966" w:rsidRDefault="00F86AFE" w:rsidP="003104DE">
            <w:pPr>
              <w:pStyle w:val="TableParagraph"/>
              <w:tabs>
                <w:tab w:val="left" w:pos="709"/>
              </w:tabs>
              <w:ind w:left="181"/>
            </w:pPr>
            <w:r w:rsidRPr="001F3966">
              <w:t>FTR338</w:t>
            </w:r>
          </w:p>
          <w:p w14:paraId="04F5B370" w14:textId="77777777" w:rsidR="00F86AFE" w:rsidRPr="001F3966" w:rsidRDefault="00F86AFE" w:rsidP="003104DE">
            <w:pPr>
              <w:pStyle w:val="TableParagraph"/>
              <w:tabs>
                <w:tab w:val="left" w:pos="709"/>
              </w:tabs>
              <w:ind w:left="181"/>
            </w:pP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0F17C0B" w14:textId="77777777" w:rsidR="00F86AFE" w:rsidRPr="001F3966" w:rsidRDefault="00F86AFE" w:rsidP="003104DE">
            <w:pPr>
              <w:pStyle w:val="TableParagraph"/>
              <w:tabs>
                <w:tab w:val="left" w:pos="709"/>
              </w:tabs>
              <w:ind w:left="181"/>
            </w:pPr>
            <w:r w:rsidRPr="001F3966">
              <w:t>PROTEZ REHABİLİTASYONU</w:t>
            </w:r>
          </w:p>
        </w:tc>
        <w:tc>
          <w:tcPr>
            <w:tcW w:w="517" w:type="pct"/>
            <w:tcBorders>
              <w:top w:val="single" w:sz="8" w:space="0" w:color="000000"/>
              <w:left w:val="single" w:sz="8" w:space="0" w:color="000000"/>
              <w:bottom w:val="single" w:sz="8" w:space="0" w:color="000000"/>
              <w:right w:val="single" w:sz="8" w:space="0" w:color="000000"/>
            </w:tcBorders>
            <w:vAlign w:val="bottom"/>
          </w:tcPr>
          <w:p w14:paraId="2B30A038"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37F3F3E"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43A9D828"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65D65DEE"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6BDE66C6" w14:textId="77777777" w:rsidR="00F86AFE" w:rsidRPr="001F3966" w:rsidRDefault="00F86AFE" w:rsidP="003104DE">
            <w:pPr>
              <w:pStyle w:val="TableParagraph"/>
              <w:tabs>
                <w:tab w:val="left" w:pos="709"/>
              </w:tabs>
              <w:ind w:left="181"/>
            </w:pPr>
          </w:p>
        </w:tc>
      </w:tr>
      <w:tr w:rsidR="00F86AFE" w:rsidRPr="001F3966" w14:paraId="4FD5181A"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968BA4E" w14:textId="77777777" w:rsidR="00F86AFE" w:rsidRPr="001F3966" w:rsidRDefault="00F86AFE" w:rsidP="003104DE">
            <w:pPr>
              <w:pStyle w:val="TableParagraph"/>
              <w:tabs>
                <w:tab w:val="left" w:pos="709"/>
              </w:tabs>
              <w:ind w:left="181"/>
            </w:pPr>
            <w:r w:rsidRPr="001F3966">
              <w:t>FTR342</w:t>
            </w:r>
          </w:p>
          <w:p w14:paraId="51C02AC9" w14:textId="77777777" w:rsidR="00F86AFE" w:rsidRPr="001F3966" w:rsidRDefault="00F86AFE" w:rsidP="003104DE">
            <w:pPr>
              <w:pStyle w:val="TableParagraph"/>
              <w:tabs>
                <w:tab w:val="left" w:pos="709"/>
              </w:tabs>
              <w:ind w:left="181"/>
            </w:pP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43642CD" w14:textId="77777777" w:rsidR="00F86AFE" w:rsidRPr="001F3966" w:rsidRDefault="00F86AFE" w:rsidP="003104DE">
            <w:pPr>
              <w:pStyle w:val="TableParagraph"/>
              <w:tabs>
                <w:tab w:val="left" w:pos="709"/>
              </w:tabs>
              <w:ind w:left="181"/>
            </w:pPr>
            <w:r w:rsidRPr="001F3966">
              <w:t>ORTOPEDİK REHABİLİTASYON</w:t>
            </w:r>
          </w:p>
        </w:tc>
        <w:tc>
          <w:tcPr>
            <w:tcW w:w="517" w:type="pct"/>
            <w:tcBorders>
              <w:top w:val="single" w:sz="8" w:space="0" w:color="000000"/>
              <w:left w:val="single" w:sz="8" w:space="0" w:color="000000"/>
              <w:bottom w:val="single" w:sz="8" w:space="0" w:color="000000"/>
              <w:right w:val="single" w:sz="8" w:space="0" w:color="000000"/>
            </w:tcBorders>
            <w:vAlign w:val="bottom"/>
          </w:tcPr>
          <w:p w14:paraId="40AD8DE3"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D290804"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A257765"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5A620D6B"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7EA9B6C1" w14:textId="77777777" w:rsidR="00F86AFE" w:rsidRPr="001F3966" w:rsidRDefault="00F86AFE" w:rsidP="003104DE">
            <w:pPr>
              <w:pStyle w:val="TableParagraph"/>
              <w:tabs>
                <w:tab w:val="left" w:pos="709"/>
              </w:tabs>
              <w:ind w:left="181"/>
            </w:pPr>
          </w:p>
        </w:tc>
      </w:tr>
      <w:tr w:rsidR="00F86AFE" w:rsidRPr="001F3966" w14:paraId="3CD75380"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3D0A7F61" w14:textId="77777777" w:rsidR="00F86AFE" w:rsidRPr="001F3966" w:rsidRDefault="00F86AFE" w:rsidP="003104DE">
            <w:pPr>
              <w:pStyle w:val="TableParagraph"/>
              <w:tabs>
                <w:tab w:val="left" w:pos="709"/>
              </w:tabs>
              <w:ind w:left="181"/>
            </w:pPr>
            <w:r w:rsidRPr="001F3966">
              <w:t>FTR344</w:t>
            </w:r>
          </w:p>
          <w:p w14:paraId="56C56F39" w14:textId="77777777" w:rsidR="00F86AFE" w:rsidRPr="001F3966" w:rsidRDefault="00F86AFE" w:rsidP="003104DE">
            <w:pPr>
              <w:pStyle w:val="TableParagraph"/>
              <w:tabs>
                <w:tab w:val="left" w:pos="709"/>
              </w:tabs>
              <w:ind w:left="181"/>
            </w:pP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F48C661" w14:textId="77777777" w:rsidR="00F86AFE" w:rsidRPr="001F3966" w:rsidRDefault="00F86AFE" w:rsidP="003104DE">
            <w:pPr>
              <w:pStyle w:val="TableParagraph"/>
              <w:tabs>
                <w:tab w:val="left" w:pos="709"/>
              </w:tabs>
              <w:ind w:left="181"/>
            </w:pPr>
            <w:r w:rsidRPr="001F3966">
              <w:t>ROMATİZMAL HASTALIKLARDA REHABİLİTASYON</w:t>
            </w:r>
          </w:p>
        </w:tc>
        <w:tc>
          <w:tcPr>
            <w:tcW w:w="517" w:type="pct"/>
            <w:tcBorders>
              <w:top w:val="single" w:sz="8" w:space="0" w:color="000000"/>
              <w:left w:val="single" w:sz="8" w:space="0" w:color="000000"/>
              <w:bottom w:val="single" w:sz="8" w:space="0" w:color="000000"/>
              <w:right w:val="single" w:sz="8" w:space="0" w:color="000000"/>
            </w:tcBorders>
            <w:vAlign w:val="bottom"/>
          </w:tcPr>
          <w:p w14:paraId="55EF6DEC"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D58EC25"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768397C" w14:textId="77777777" w:rsidR="00F86AFE" w:rsidRPr="001F3966" w:rsidRDefault="00F86AFE" w:rsidP="003104DE">
            <w:pPr>
              <w:pStyle w:val="TableParagraph"/>
              <w:tabs>
                <w:tab w:val="left" w:pos="709"/>
              </w:tabs>
              <w:ind w:left="181" w:right="469"/>
              <w:jc w:val="center"/>
            </w:pPr>
            <w:r w:rsidRPr="001F3966">
              <w:t>2</w:t>
            </w:r>
          </w:p>
        </w:tc>
        <w:tc>
          <w:tcPr>
            <w:tcW w:w="429" w:type="pct"/>
            <w:tcBorders>
              <w:top w:val="single" w:sz="8" w:space="0" w:color="000000"/>
              <w:left w:val="single" w:sz="8" w:space="0" w:color="000000"/>
              <w:bottom w:val="single" w:sz="8" w:space="0" w:color="000000"/>
              <w:right w:val="single" w:sz="8" w:space="0" w:color="000000"/>
            </w:tcBorders>
            <w:vAlign w:val="bottom"/>
          </w:tcPr>
          <w:p w14:paraId="34720F0F"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16B87118" w14:textId="77777777" w:rsidR="00F86AFE" w:rsidRPr="001F3966" w:rsidRDefault="00F86AFE" w:rsidP="003104DE">
            <w:pPr>
              <w:pStyle w:val="TableParagraph"/>
              <w:tabs>
                <w:tab w:val="left" w:pos="709"/>
              </w:tabs>
              <w:ind w:left="181"/>
            </w:pPr>
          </w:p>
        </w:tc>
      </w:tr>
      <w:tr w:rsidR="00F86AFE" w:rsidRPr="001F3966" w14:paraId="779FDDF5" w14:textId="77777777" w:rsidTr="003104DE">
        <w:trPr>
          <w:trHeight w:val="546"/>
        </w:trPr>
        <w:tc>
          <w:tcPr>
            <w:tcW w:w="713" w:type="pct"/>
            <w:tcBorders>
              <w:top w:val="single" w:sz="8" w:space="0" w:color="000000"/>
              <w:bottom w:val="single" w:sz="8" w:space="0" w:color="000000"/>
              <w:right w:val="single" w:sz="8" w:space="0" w:color="000000"/>
            </w:tcBorders>
            <w:vAlign w:val="bottom"/>
          </w:tcPr>
          <w:p w14:paraId="2BAB2EAB" w14:textId="77777777" w:rsidR="00F86AFE" w:rsidRPr="001F3966" w:rsidRDefault="00F86AFE" w:rsidP="003104DE">
            <w:pPr>
              <w:pStyle w:val="TableParagraph"/>
              <w:tabs>
                <w:tab w:val="left" w:pos="709"/>
              </w:tabs>
              <w:ind w:left="181"/>
            </w:pPr>
            <w:r w:rsidRPr="001F3966">
              <w:t>FTR348</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12A0F71" w14:textId="77777777" w:rsidR="00F86AFE" w:rsidRPr="001F3966" w:rsidRDefault="00F86AFE" w:rsidP="003104DE">
            <w:pPr>
              <w:pStyle w:val="TableParagraph"/>
              <w:tabs>
                <w:tab w:val="left" w:pos="709"/>
              </w:tabs>
              <w:ind w:left="181"/>
            </w:pPr>
            <w:r w:rsidRPr="001F3966">
              <w:t>YAZ STAJI II</w:t>
            </w:r>
          </w:p>
        </w:tc>
        <w:tc>
          <w:tcPr>
            <w:tcW w:w="517" w:type="pct"/>
            <w:tcBorders>
              <w:top w:val="single" w:sz="8" w:space="0" w:color="000000"/>
              <w:left w:val="single" w:sz="8" w:space="0" w:color="000000"/>
              <w:bottom w:val="single" w:sz="8" w:space="0" w:color="000000"/>
              <w:right w:val="single" w:sz="8" w:space="0" w:color="000000"/>
            </w:tcBorders>
            <w:vAlign w:val="bottom"/>
          </w:tcPr>
          <w:p w14:paraId="259F3A2B"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8874E79"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9DA6368" w14:textId="77777777" w:rsidR="00F86AFE" w:rsidRPr="001F3966" w:rsidRDefault="00F86AFE" w:rsidP="003104DE">
            <w:pPr>
              <w:pStyle w:val="TableParagraph"/>
              <w:tabs>
                <w:tab w:val="left" w:pos="709"/>
              </w:tabs>
              <w:ind w:left="181" w:right="469"/>
              <w:jc w:val="center"/>
            </w:pPr>
            <w:r w:rsidRPr="001F3966">
              <w:t>1</w:t>
            </w:r>
          </w:p>
          <w:p w14:paraId="3A245264" w14:textId="77777777" w:rsidR="00F86AFE" w:rsidRPr="001F3966" w:rsidRDefault="00F86AFE" w:rsidP="003104DE">
            <w:pPr>
              <w:pStyle w:val="TableParagraph"/>
              <w:tabs>
                <w:tab w:val="left" w:pos="709"/>
              </w:tabs>
              <w:ind w:left="181" w:right="193"/>
              <w:jc w:val="center"/>
            </w:pPr>
            <w:r w:rsidRPr="001F3966">
              <w:t>(</w:t>
            </w:r>
            <w:r w:rsidRPr="001F3966">
              <w:rPr>
                <w:i/>
              </w:rPr>
              <w:t></w:t>
            </w:r>
            <w:r w:rsidRPr="001F3966">
              <w:t>)</w:t>
            </w:r>
          </w:p>
        </w:tc>
        <w:tc>
          <w:tcPr>
            <w:tcW w:w="429" w:type="pct"/>
            <w:tcBorders>
              <w:top w:val="single" w:sz="8" w:space="0" w:color="000000"/>
              <w:left w:val="single" w:sz="8" w:space="0" w:color="000000"/>
              <w:bottom w:val="single" w:sz="8" w:space="0" w:color="000000"/>
              <w:right w:val="single" w:sz="8" w:space="0" w:color="000000"/>
            </w:tcBorders>
            <w:vAlign w:val="bottom"/>
          </w:tcPr>
          <w:p w14:paraId="1E79965B"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3989D43C" w14:textId="77777777" w:rsidR="00F86AFE" w:rsidRPr="001F3966" w:rsidRDefault="00F86AFE" w:rsidP="003104DE">
            <w:pPr>
              <w:pStyle w:val="TableParagraph"/>
              <w:tabs>
                <w:tab w:val="left" w:pos="709"/>
              </w:tabs>
              <w:ind w:left="181"/>
            </w:pPr>
          </w:p>
        </w:tc>
      </w:tr>
      <w:tr w:rsidR="00F86AFE" w:rsidRPr="001F3966" w14:paraId="07CA34D2"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B12E9E1" w14:textId="77777777" w:rsidR="00F86AFE" w:rsidRPr="001F3966" w:rsidRDefault="00F86AFE" w:rsidP="003104DE">
            <w:pPr>
              <w:pStyle w:val="TableParagraph"/>
              <w:tabs>
                <w:tab w:val="left" w:pos="709"/>
              </w:tabs>
              <w:ind w:left="181"/>
            </w:pPr>
            <w:r w:rsidRPr="001F3966">
              <w:t>FTR350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FA3298B" w14:textId="77777777" w:rsidR="00F86AFE" w:rsidRPr="001F3966" w:rsidRDefault="00F86AFE" w:rsidP="003104DE">
            <w:pPr>
              <w:pStyle w:val="TableParagraph"/>
              <w:tabs>
                <w:tab w:val="left" w:pos="709"/>
              </w:tabs>
              <w:ind w:left="181"/>
            </w:pPr>
            <w:r w:rsidRPr="001F3966">
              <w:t xml:space="preserve">NÖROFİZYOLOJİK YAKLAŞIMLAR II         </w:t>
            </w:r>
          </w:p>
        </w:tc>
        <w:tc>
          <w:tcPr>
            <w:tcW w:w="517" w:type="pct"/>
            <w:tcBorders>
              <w:top w:val="single" w:sz="8" w:space="0" w:color="000000"/>
              <w:left w:val="single" w:sz="8" w:space="0" w:color="000000"/>
              <w:bottom w:val="single" w:sz="8" w:space="0" w:color="000000"/>
              <w:right w:val="single" w:sz="8" w:space="0" w:color="000000"/>
            </w:tcBorders>
            <w:vAlign w:val="bottom"/>
          </w:tcPr>
          <w:p w14:paraId="217D73F1"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4D5B21A" w14:textId="77777777" w:rsidR="00F86AFE" w:rsidRPr="001F3966" w:rsidRDefault="00F86AFE" w:rsidP="003104DE">
            <w:pPr>
              <w:pStyle w:val="TableParagraph"/>
              <w:tabs>
                <w:tab w:val="left" w:pos="709"/>
              </w:tabs>
              <w:ind w:left="181"/>
              <w:jc w:val="center"/>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751E6935" w14:textId="77777777" w:rsidR="00F86AFE" w:rsidRPr="001F3966" w:rsidRDefault="00F86AFE" w:rsidP="003104DE">
            <w:pPr>
              <w:pStyle w:val="TableParagraph"/>
              <w:tabs>
                <w:tab w:val="left" w:pos="709"/>
              </w:tabs>
              <w:ind w:left="181" w:right="469"/>
              <w:jc w:val="center"/>
            </w:pPr>
            <w:r w:rsidRPr="001F3966">
              <w:t>6</w:t>
            </w:r>
          </w:p>
          <w:p w14:paraId="2AB70753" w14:textId="77777777" w:rsidR="00F86AFE" w:rsidRPr="001F3966" w:rsidRDefault="00F86AFE" w:rsidP="003104DE">
            <w:pPr>
              <w:pStyle w:val="TableParagraph"/>
              <w:tabs>
                <w:tab w:val="left" w:pos="709"/>
              </w:tabs>
              <w:ind w:left="181" w:right="193"/>
              <w:jc w:val="center"/>
            </w:pPr>
            <w:r w:rsidRPr="001F3966">
              <w:t>(</w:t>
            </w:r>
            <w:r w:rsidRPr="001F3966">
              <w:rPr>
                <w:i/>
              </w:rPr>
              <w:t></w:t>
            </w:r>
            <w:r w:rsidRPr="001F3966">
              <w:t>)</w:t>
            </w:r>
          </w:p>
        </w:tc>
        <w:tc>
          <w:tcPr>
            <w:tcW w:w="429" w:type="pct"/>
            <w:tcBorders>
              <w:top w:val="single" w:sz="8" w:space="0" w:color="000000"/>
              <w:left w:val="single" w:sz="8" w:space="0" w:color="000000"/>
              <w:bottom w:val="single" w:sz="8" w:space="0" w:color="000000"/>
              <w:right w:val="single" w:sz="8" w:space="0" w:color="000000"/>
            </w:tcBorders>
            <w:vAlign w:val="bottom"/>
          </w:tcPr>
          <w:p w14:paraId="4AA0B260" w14:textId="77777777" w:rsidR="00F86AFE" w:rsidRPr="001F3966" w:rsidRDefault="00F86AFE" w:rsidP="003104DE">
            <w:pPr>
              <w:pStyle w:val="TableParagraph"/>
              <w:tabs>
                <w:tab w:val="left" w:pos="709"/>
              </w:tabs>
              <w:ind w:left="181"/>
              <w:jc w:val="center"/>
            </w:pPr>
          </w:p>
        </w:tc>
        <w:tc>
          <w:tcPr>
            <w:tcW w:w="498" w:type="pct"/>
            <w:gridSpan w:val="2"/>
            <w:tcBorders>
              <w:top w:val="single" w:sz="8" w:space="0" w:color="000000"/>
              <w:left w:val="single" w:sz="8" w:space="0" w:color="000000"/>
              <w:bottom w:val="single" w:sz="8" w:space="0" w:color="000000"/>
            </w:tcBorders>
            <w:vAlign w:val="bottom"/>
          </w:tcPr>
          <w:p w14:paraId="11E7E1B2" w14:textId="77777777" w:rsidR="00F86AFE" w:rsidRPr="001F3966" w:rsidRDefault="00F86AFE" w:rsidP="003104DE">
            <w:pPr>
              <w:pStyle w:val="TableParagraph"/>
              <w:tabs>
                <w:tab w:val="left" w:pos="709"/>
              </w:tabs>
              <w:ind w:left="181"/>
            </w:pPr>
          </w:p>
        </w:tc>
      </w:tr>
      <w:tr w:rsidR="00F86AFE" w:rsidRPr="001F3966" w14:paraId="3BCFB797" w14:textId="77777777" w:rsidTr="003104DE">
        <w:trPr>
          <w:trHeight w:val="517"/>
        </w:trPr>
        <w:tc>
          <w:tcPr>
            <w:tcW w:w="5000" w:type="pct"/>
            <w:gridSpan w:val="10"/>
            <w:tcBorders>
              <w:top w:val="single" w:sz="8" w:space="0" w:color="000000"/>
              <w:bottom w:val="single" w:sz="8" w:space="0" w:color="000000"/>
            </w:tcBorders>
            <w:shd w:val="clear" w:color="auto" w:fill="C0C0C0"/>
            <w:vAlign w:val="bottom"/>
          </w:tcPr>
          <w:p w14:paraId="735916E1" w14:textId="77777777" w:rsidR="00F86AFE" w:rsidRPr="001F3966" w:rsidRDefault="00F86AFE" w:rsidP="003104DE">
            <w:pPr>
              <w:pStyle w:val="TableParagraph"/>
              <w:tabs>
                <w:tab w:val="left" w:pos="709"/>
              </w:tabs>
              <w:ind w:left="181"/>
            </w:pPr>
            <w:r w:rsidRPr="001F3966">
              <w:t xml:space="preserve">7. </w:t>
            </w:r>
            <w:proofErr w:type="spellStart"/>
            <w:r w:rsidRPr="001F3966">
              <w:t>Yarıyıl</w:t>
            </w:r>
            <w:proofErr w:type="spellEnd"/>
          </w:p>
        </w:tc>
      </w:tr>
      <w:tr w:rsidR="00F86AFE" w:rsidRPr="001F3966" w14:paraId="0E4A5F5C"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2AC2ED74"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31C4D91" w14:textId="77777777" w:rsidR="00F86AFE" w:rsidRPr="001F3966" w:rsidRDefault="00F86AFE" w:rsidP="003104DE">
            <w:pPr>
              <w:pStyle w:val="TableParagraph"/>
              <w:tabs>
                <w:tab w:val="left" w:pos="709"/>
              </w:tabs>
              <w:ind w:left="181"/>
            </w:pPr>
            <w:r w:rsidRPr="001F3966">
              <w:t xml:space="preserve">SEÇİMLİK DERS IX                                               </w:t>
            </w:r>
          </w:p>
        </w:tc>
        <w:tc>
          <w:tcPr>
            <w:tcW w:w="517" w:type="pct"/>
            <w:tcBorders>
              <w:top w:val="single" w:sz="8" w:space="0" w:color="000000"/>
              <w:left w:val="single" w:sz="8" w:space="0" w:color="000000"/>
              <w:bottom w:val="single" w:sz="8" w:space="0" w:color="000000"/>
              <w:right w:val="single" w:sz="8" w:space="0" w:color="000000"/>
            </w:tcBorders>
            <w:vAlign w:val="bottom"/>
          </w:tcPr>
          <w:p w14:paraId="3FD85FA9"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ADAA1C5"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07CF86D"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35536329"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5B0FF582" w14:textId="77777777" w:rsidR="00F86AFE" w:rsidRPr="001F3966" w:rsidRDefault="00F86AFE" w:rsidP="003104DE">
            <w:pPr>
              <w:pStyle w:val="TableParagraph"/>
              <w:tabs>
                <w:tab w:val="left" w:pos="709"/>
              </w:tabs>
              <w:ind w:left="181"/>
            </w:pPr>
          </w:p>
        </w:tc>
      </w:tr>
      <w:tr w:rsidR="00F86AFE" w:rsidRPr="001F3966" w14:paraId="6B518C0B"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6390BCF"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586F7A9" w14:textId="77777777" w:rsidR="00F86AFE" w:rsidRPr="001F3966" w:rsidRDefault="00F86AFE" w:rsidP="003104DE">
            <w:pPr>
              <w:pStyle w:val="TableParagraph"/>
              <w:tabs>
                <w:tab w:val="left" w:pos="709"/>
              </w:tabs>
              <w:ind w:left="181"/>
            </w:pPr>
            <w:r w:rsidRPr="001F3966">
              <w:t xml:space="preserve">SEÇİMLİK DERS X                                                </w:t>
            </w:r>
          </w:p>
        </w:tc>
        <w:tc>
          <w:tcPr>
            <w:tcW w:w="517" w:type="pct"/>
            <w:tcBorders>
              <w:top w:val="single" w:sz="8" w:space="0" w:color="000000"/>
              <w:left w:val="single" w:sz="8" w:space="0" w:color="000000"/>
              <w:bottom w:val="single" w:sz="8" w:space="0" w:color="000000"/>
              <w:right w:val="single" w:sz="8" w:space="0" w:color="000000"/>
            </w:tcBorders>
            <w:vAlign w:val="bottom"/>
          </w:tcPr>
          <w:p w14:paraId="05D80B14"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4C2DBB55"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1788725"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57E5530F"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13B03E45" w14:textId="77777777" w:rsidR="00F86AFE" w:rsidRPr="001F3966" w:rsidRDefault="00F86AFE" w:rsidP="003104DE">
            <w:pPr>
              <w:pStyle w:val="TableParagraph"/>
              <w:tabs>
                <w:tab w:val="left" w:pos="709"/>
              </w:tabs>
              <w:ind w:left="181"/>
            </w:pPr>
          </w:p>
        </w:tc>
      </w:tr>
      <w:tr w:rsidR="00F86AFE" w:rsidRPr="001F3966" w14:paraId="1402986F"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32767DEE"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6C9D7B9" w14:textId="77777777" w:rsidR="00F86AFE" w:rsidRPr="001F3966" w:rsidRDefault="00F86AFE" w:rsidP="003104DE">
            <w:pPr>
              <w:pStyle w:val="TableParagraph"/>
              <w:tabs>
                <w:tab w:val="left" w:pos="709"/>
              </w:tabs>
              <w:ind w:left="181"/>
            </w:pPr>
            <w:r w:rsidRPr="001F3966">
              <w:t xml:space="preserve">SEÇİMLİK DERS XI                                               </w:t>
            </w:r>
          </w:p>
        </w:tc>
        <w:tc>
          <w:tcPr>
            <w:tcW w:w="517" w:type="pct"/>
            <w:tcBorders>
              <w:top w:val="single" w:sz="8" w:space="0" w:color="000000"/>
              <w:left w:val="single" w:sz="8" w:space="0" w:color="000000"/>
              <w:bottom w:val="single" w:sz="8" w:space="0" w:color="000000"/>
              <w:right w:val="single" w:sz="8" w:space="0" w:color="000000"/>
            </w:tcBorders>
            <w:vAlign w:val="bottom"/>
          </w:tcPr>
          <w:p w14:paraId="086599E5"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CCD96D2"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61FCBB5"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7CD6BB49"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54DBEC3C" w14:textId="77777777" w:rsidR="00F86AFE" w:rsidRPr="001F3966" w:rsidRDefault="00F86AFE" w:rsidP="003104DE">
            <w:pPr>
              <w:pStyle w:val="TableParagraph"/>
              <w:tabs>
                <w:tab w:val="left" w:pos="709"/>
              </w:tabs>
              <w:ind w:left="181"/>
            </w:pPr>
          </w:p>
        </w:tc>
      </w:tr>
      <w:tr w:rsidR="00F86AFE" w:rsidRPr="001F3966" w14:paraId="581F98FF"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29E9D9C"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A1147DB" w14:textId="77777777" w:rsidR="00F86AFE" w:rsidRPr="001F3966" w:rsidRDefault="00F86AFE" w:rsidP="003104DE">
            <w:pPr>
              <w:pStyle w:val="TableParagraph"/>
              <w:tabs>
                <w:tab w:val="left" w:pos="709"/>
              </w:tabs>
              <w:ind w:left="181"/>
            </w:pPr>
            <w:r w:rsidRPr="001F3966">
              <w:t xml:space="preserve">SEÇİMLİK DERS XII                                             </w:t>
            </w:r>
          </w:p>
        </w:tc>
        <w:tc>
          <w:tcPr>
            <w:tcW w:w="517" w:type="pct"/>
            <w:tcBorders>
              <w:top w:val="single" w:sz="8" w:space="0" w:color="000000"/>
              <w:left w:val="single" w:sz="8" w:space="0" w:color="000000"/>
              <w:bottom w:val="single" w:sz="8" w:space="0" w:color="000000"/>
              <w:right w:val="single" w:sz="8" w:space="0" w:color="000000"/>
            </w:tcBorders>
            <w:vAlign w:val="bottom"/>
          </w:tcPr>
          <w:p w14:paraId="63FE82C2"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5EB4364"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D8510EC"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14E6ED0D"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A20D1DA" w14:textId="77777777" w:rsidR="00F86AFE" w:rsidRPr="001F3966" w:rsidRDefault="00F86AFE" w:rsidP="003104DE">
            <w:pPr>
              <w:pStyle w:val="TableParagraph"/>
              <w:tabs>
                <w:tab w:val="left" w:pos="709"/>
              </w:tabs>
              <w:ind w:left="181"/>
            </w:pPr>
          </w:p>
        </w:tc>
      </w:tr>
      <w:tr w:rsidR="00F86AFE" w:rsidRPr="001F3966" w14:paraId="74D524BF"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4F3D51C4" w14:textId="77777777" w:rsidR="00F86AFE" w:rsidRPr="001F3966" w:rsidRDefault="00F86AFE" w:rsidP="003104DE">
            <w:pPr>
              <w:pStyle w:val="TableParagraph"/>
              <w:tabs>
                <w:tab w:val="left" w:pos="709"/>
              </w:tabs>
              <w:ind w:left="181"/>
            </w:pPr>
            <w:r w:rsidRPr="001F3966">
              <w:t>FTR409</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7E76B1F4" w14:textId="77777777" w:rsidR="00F86AFE" w:rsidRPr="001F3966" w:rsidRDefault="00F86AFE" w:rsidP="003104DE">
            <w:pPr>
              <w:pStyle w:val="TableParagraph"/>
              <w:tabs>
                <w:tab w:val="left" w:pos="709"/>
              </w:tabs>
              <w:ind w:left="181"/>
            </w:pPr>
            <w:r w:rsidRPr="001F3966">
              <w:t xml:space="preserve">KLİNİK UYGULAMA I                                          </w:t>
            </w:r>
          </w:p>
        </w:tc>
        <w:tc>
          <w:tcPr>
            <w:tcW w:w="517" w:type="pct"/>
            <w:tcBorders>
              <w:top w:val="single" w:sz="8" w:space="0" w:color="000000"/>
              <w:left w:val="single" w:sz="8" w:space="0" w:color="000000"/>
              <w:bottom w:val="single" w:sz="8" w:space="0" w:color="000000"/>
              <w:right w:val="single" w:sz="8" w:space="0" w:color="000000"/>
            </w:tcBorders>
            <w:vAlign w:val="bottom"/>
          </w:tcPr>
          <w:p w14:paraId="2A95D11B"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083CF33"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BB0C1EC" w14:textId="77777777" w:rsidR="00F86AFE" w:rsidRPr="001F3966" w:rsidRDefault="00F86AFE" w:rsidP="003104DE">
            <w:pPr>
              <w:pStyle w:val="TableParagraph"/>
              <w:tabs>
                <w:tab w:val="left" w:pos="709"/>
              </w:tabs>
              <w:ind w:left="181" w:right="469"/>
              <w:jc w:val="center"/>
            </w:pPr>
            <w:r w:rsidRPr="001F3966">
              <w:t>12</w:t>
            </w:r>
          </w:p>
          <w:p w14:paraId="770C783C" w14:textId="77777777" w:rsidR="00F86AFE" w:rsidRPr="001F3966" w:rsidRDefault="00F86AFE" w:rsidP="003104DE">
            <w:pPr>
              <w:pStyle w:val="TableParagraph"/>
              <w:tabs>
                <w:tab w:val="left" w:pos="181"/>
                <w:tab w:val="left" w:pos="709"/>
              </w:tabs>
              <w:ind w:left="181" w:right="335"/>
              <w:jc w:val="center"/>
            </w:pPr>
            <w:r w:rsidRPr="001F3966">
              <w:t>(</w:t>
            </w:r>
            <w:r w:rsidRPr="001F3966">
              <w:rPr>
                <w:i/>
              </w:rPr>
              <w:t></w:t>
            </w:r>
            <w:r w:rsidRPr="001F3966">
              <w:t>)</w:t>
            </w:r>
          </w:p>
        </w:tc>
        <w:tc>
          <w:tcPr>
            <w:tcW w:w="429" w:type="pct"/>
            <w:tcBorders>
              <w:top w:val="single" w:sz="8" w:space="0" w:color="000000"/>
              <w:left w:val="single" w:sz="8" w:space="0" w:color="000000"/>
              <w:bottom w:val="single" w:sz="8" w:space="0" w:color="000000"/>
              <w:right w:val="single" w:sz="8" w:space="0" w:color="000000"/>
            </w:tcBorders>
            <w:vAlign w:val="bottom"/>
          </w:tcPr>
          <w:p w14:paraId="346D9F97"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6C903F31" w14:textId="77777777" w:rsidR="00F86AFE" w:rsidRPr="001F3966" w:rsidRDefault="00F86AFE" w:rsidP="003104DE">
            <w:pPr>
              <w:pStyle w:val="TableParagraph"/>
              <w:tabs>
                <w:tab w:val="left" w:pos="709"/>
              </w:tabs>
              <w:ind w:left="181"/>
            </w:pPr>
          </w:p>
        </w:tc>
      </w:tr>
      <w:tr w:rsidR="00F86AFE" w:rsidRPr="001F3966" w14:paraId="4500884D"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2FEFAD99" w14:textId="77777777" w:rsidR="00F86AFE" w:rsidRPr="001F3966" w:rsidRDefault="00F86AFE" w:rsidP="003104DE">
            <w:pPr>
              <w:pStyle w:val="TableParagraph"/>
              <w:tabs>
                <w:tab w:val="left" w:pos="709"/>
              </w:tabs>
              <w:ind w:left="181"/>
            </w:pPr>
            <w:r w:rsidRPr="001F3966">
              <w:t>FTR451</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8E383F3" w14:textId="77777777" w:rsidR="00F86AFE" w:rsidRPr="001F3966" w:rsidRDefault="00F86AFE" w:rsidP="003104DE">
            <w:pPr>
              <w:pStyle w:val="TableParagraph"/>
              <w:tabs>
                <w:tab w:val="left" w:pos="709"/>
              </w:tabs>
              <w:ind w:left="181"/>
            </w:pPr>
            <w:r w:rsidRPr="001F3966">
              <w:t xml:space="preserve">PROJE UYGULAMASI I                                        </w:t>
            </w:r>
          </w:p>
        </w:tc>
        <w:tc>
          <w:tcPr>
            <w:tcW w:w="517" w:type="pct"/>
            <w:tcBorders>
              <w:top w:val="single" w:sz="8" w:space="0" w:color="000000"/>
              <w:left w:val="single" w:sz="8" w:space="0" w:color="000000"/>
              <w:bottom w:val="single" w:sz="8" w:space="0" w:color="000000"/>
              <w:right w:val="single" w:sz="8" w:space="0" w:color="000000"/>
            </w:tcBorders>
            <w:vAlign w:val="bottom"/>
          </w:tcPr>
          <w:p w14:paraId="6B49D20C"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A0C0F39"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BB0B0BD" w14:textId="77777777" w:rsidR="00F86AFE" w:rsidRPr="001F3966" w:rsidRDefault="00F86AFE" w:rsidP="003104DE">
            <w:pPr>
              <w:pStyle w:val="TableParagraph"/>
              <w:tabs>
                <w:tab w:val="left" w:pos="709"/>
              </w:tabs>
              <w:ind w:left="181" w:right="469"/>
              <w:jc w:val="center"/>
            </w:pPr>
            <w:r w:rsidRPr="001F3966">
              <w:t>6</w:t>
            </w:r>
          </w:p>
        </w:tc>
        <w:tc>
          <w:tcPr>
            <w:tcW w:w="429" w:type="pct"/>
            <w:tcBorders>
              <w:top w:val="single" w:sz="8" w:space="0" w:color="000000"/>
              <w:left w:val="single" w:sz="8" w:space="0" w:color="000000"/>
              <w:bottom w:val="single" w:sz="8" w:space="0" w:color="000000"/>
              <w:right w:val="single" w:sz="8" w:space="0" w:color="000000"/>
            </w:tcBorders>
            <w:vAlign w:val="bottom"/>
          </w:tcPr>
          <w:p w14:paraId="1478EA86"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DC9E26E" w14:textId="77777777" w:rsidR="00F86AFE" w:rsidRPr="001F3966" w:rsidRDefault="00F86AFE" w:rsidP="003104DE">
            <w:pPr>
              <w:pStyle w:val="TableParagraph"/>
              <w:tabs>
                <w:tab w:val="left" w:pos="709"/>
              </w:tabs>
              <w:ind w:left="181"/>
            </w:pPr>
          </w:p>
        </w:tc>
      </w:tr>
      <w:tr w:rsidR="00F86AFE" w:rsidRPr="001F3966" w14:paraId="1CA0AFD2" w14:textId="77777777" w:rsidTr="003104DE">
        <w:trPr>
          <w:trHeight w:val="517"/>
        </w:trPr>
        <w:tc>
          <w:tcPr>
            <w:tcW w:w="5000" w:type="pct"/>
            <w:gridSpan w:val="10"/>
            <w:tcBorders>
              <w:top w:val="single" w:sz="8" w:space="0" w:color="000000"/>
              <w:bottom w:val="single" w:sz="8" w:space="0" w:color="000000"/>
            </w:tcBorders>
            <w:shd w:val="clear" w:color="auto" w:fill="C0C0C0"/>
            <w:vAlign w:val="bottom"/>
          </w:tcPr>
          <w:p w14:paraId="4079D301" w14:textId="77777777" w:rsidR="00F86AFE" w:rsidRPr="001F3966" w:rsidRDefault="00F86AFE" w:rsidP="003104DE">
            <w:pPr>
              <w:pStyle w:val="TableParagraph"/>
              <w:tabs>
                <w:tab w:val="left" w:pos="709"/>
              </w:tabs>
              <w:ind w:left="181"/>
            </w:pPr>
            <w:r w:rsidRPr="001F3966">
              <w:t xml:space="preserve">8. </w:t>
            </w:r>
            <w:proofErr w:type="spellStart"/>
            <w:r w:rsidRPr="001F3966">
              <w:t>Yarıyıl</w:t>
            </w:r>
            <w:proofErr w:type="spellEnd"/>
          </w:p>
        </w:tc>
      </w:tr>
      <w:tr w:rsidR="00F86AFE" w:rsidRPr="001F3966" w14:paraId="493D70C5"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B85D8B0"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38D6CA21" w14:textId="77777777" w:rsidR="00F86AFE" w:rsidRPr="001F3966" w:rsidRDefault="00F86AFE" w:rsidP="003104DE">
            <w:pPr>
              <w:pStyle w:val="TableParagraph"/>
              <w:tabs>
                <w:tab w:val="left" w:pos="709"/>
              </w:tabs>
              <w:ind w:left="181"/>
            </w:pPr>
            <w:r w:rsidRPr="001F3966">
              <w:t xml:space="preserve">SEÇİMLİK DERS XIII                                           </w:t>
            </w:r>
          </w:p>
        </w:tc>
        <w:tc>
          <w:tcPr>
            <w:tcW w:w="517" w:type="pct"/>
            <w:tcBorders>
              <w:top w:val="single" w:sz="8" w:space="0" w:color="000000"/>
              <w:left w:val="single" w:sz="8" w:space="0" w:color="000000"/>
              <w:bottom w:val="single" w:sz="8" w:space="0" w:color="000000"/>
              <w:right w:val="single" w:sz="8" w:space="0" w:color="000000"/>
            </w:tcBorders>
            <w:vAlign w:val="bottom"/>
          </w:tcPr>
          <w:p w14:paraId="231526F0"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D837B95"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828FE63"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17B3EE2A"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6CC47EB2" w14:textId="77777777" w:rsidR="00F86AFE" w:rsidRPr="001F3966" w:rsidRDefault="00F86AFE" w:rsidP="003104DE">
            <w:pPr>
              <w:pStyle w:val="TableParagraph"/>
              <w:tabs>
                <w:tab w:val="left" w:pos="709"/>
              </w:tabs>
              <w:ind w:left="181"/>
            </w:pPr>
          </w:p>
        </w:tc>
      </w:tr>
      <w:tr w:rsidR="00F86AFE" w:rsidRPr="001F3966" w14:paraId="48AFDCA0" w14:textId="77777777" w:rsidTr="003104DE">
        <w:trPr>
          <w:trHeight w:val="517"/>
        </w:trPr>
        <w:tc>
          <w:tcPr>
            <w:tcW w:w="713" w:type="pct"/>
            <w:tcBorders>
              <w:top w:val="single" w:sz="8" w:space="0" w:color="000000"/>
              <w:bottom w:val="single" w:sz="8" w:space="0" w:color="000000"/>
              <w:right w:val="single" w:sz="8" w:space="0" w:color="000000"/>
            </w:tcBorders>
            <w:vAlign w:val="bottom"/>
          </w:tcPr>
          <w:p w14:paraId="551C0404"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ED2EE1D" w14:textId="77777777" w:rsidR="00F86AFE" w:rsidRPr="001F3966" w:rsidRDefault="00F86AFE" w:rsidP="003104DE">
            <w:pPr>
              <w:pStyle w:val="TableParagraph"/>
              <w:tabs>
                <w:tab w:val="left" w:pos="709"/>
              </w:tabs>
              <w:ind w:left="181"/>
            </w:pPr>
            <w:r w:rsidRPr="001F3966">
              <w:t xml:space="preserve">SEÇİMLİK DERS XIV                                           </w:t>
            </w:r>
          </w:p>
        </w:tc>
        <w:tc>
          <w:tcPr>
            <w:tcW w:w="517" w:type="pct"/>
            <w:tcBorders>
              <w:top w:val="single" w:sz="8" w:space="0" w:color="000000"/>
              <w:left w:val="single" w:sz="8" w:space="0" w:color="000000"/>
              <w:bottom w:val="single" w:sz="8" w:space="0" w:color="000000"/>
              <w:right w:val="single" w:sz="8" w:space="0" w:color="000000"/>
            </w:tcBorders>
            <w:vAlign w:val="bottom"/>
          </w:tcPr>
          <w:p w14:paraId="6D058E26"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92B29D1"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7EFDA84"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279EDE82"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14CAF1ED" w14:textId="77777777" w:rsidR="00F86AFE" w:rsidRPr="001F3966" w:rsidRDefault="00F86AFE" w:rsidP="003104DE">
            <w:pPr>
              <w:pStyle w:val="TableParagraph"/>
              <w:tabs>
                <w:tab w:val="left" w:pos="709"/>
              </w:tabs>
              <w:ind w:left="181"/>
            </w:pPr>
          </w:p>
        </w:tc>
      </w:tr>
      <w:tr w:rsidR="00F86AFE" w:rsidRPr="001F3966" w14:paraId="29AC4938" w14:textId="77777777" w:rsidTr="003104DE">
        <w:trPr>
          <w:trHeight w:val="512"/>
        </w:trPr>
        <w:tc>
          <w:tcPr>
            <w:tcW w:w="713" w:type="pct"/>
            <w:tcBorders>
              <w:top w:val="single" w:sz="8" w:space="0" w:color="000000"/>
              <w:bottom w:val="single" w:sz="8" w:space="0" w:color="000000"/>
              <w:right w:val="single" w:sz="8" w:space="0" w:color="000000"/>
            </w:tcBorders>
            <w:vAlign w:val="bottom"/>
          </w:tcPr>
          <w:p w14:paraId="1DAFC390"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7AEE3231" w14:textId="77777777" w:rsidR="00F86AFE" w:rsidRPr="001F3966" w:rsidRDefault="00F86AFE" w:rsidP="003104DE">
            <w:pPr>
              <w:pStyle w:val="TableParagraph"/>
              <w:tabs>
                <w:tab w:val="left" w:pos="709"/>
              </w:tabs>
              <w:ind w:left="181"/>
            </w:pPr>
            <w:r w:rsidRPr="001F3966">
              <w:t xml:space="preserve">SEÇİMLİK DERS XV                                           </w:t>
            </w:r>
          </w:p>
        </w:tc>
        <w:tc>
          <w:tcPr>
            <w:tcW w:w="517" w:type="pct"/>
            <w:tcBorders>
              <w:top w:val="single" w:sz="8" w:space="0" w:color="000000"/>
              <w:left w:val="single" w:sz="8" w:space="0" w:color="000000"/>
              <w:bottom w:val="single" w:sz="8" w:space="0" w:color="000000"/>
              <w:right w:val="single" w:sz="8" w:space="0" w:color="000000"/>
            </w:tcBorders>
            <w:vAlign w:val="bottom"/>
          </w:tcPr>
          <w:p w14:paraId="1F087B90"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2378FD3C"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7397A9EE"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1C5F0613"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478CF10" w14:textId="77777777" w:rsidR="00F86AFE" w:rsidRPr="001F3966" w:rsidRDefault="00F86AFE" w:rsidP="003104DE">
            <w:pPr>
              <w:pStyle w:val="TableParagraph"/>
              <w:tabs>
                <w:tab w:val="left" w:pos="709"/>
              </w:tabs>
              <w:ind w:left="181"/>
            </w:pPr>
          </w:p>
        </w:tc>
      </w:tr>
      <w:tr w:rsidR="00F86AFE" w:rsidRPr="001F3966" w14:paraId="1F3F38A0"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181A9DB" w14:textId="77777777" w:rsidR="00F86AFE" w:rsidRPr="001F3966" w:rsidRDefault="00F86AFE" w:rsidP="003104DE">
            <w:pPr>
              <w:pStyle w:val="TableParagraph"/>
              <w:tabs>
                <w:tab w:val="left" w:pos="709"/>
              </w:tabs>
              <w:ind w:left="181"/>
            </w:pPr>
            <w:r w:rsidRPr="001F3966">
              <w:t>FTRXXX</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765E1F75" w14:textId="77777777" w:rsidR="00F86AFE" w:rsidRPr="001F3966" w:rsidRDefault="00F86AFE" w:rsidP="003104DE">
            <w:pPr>
              <w:pStyle w:val="TableParagraph"/>
              <w:tabs>
                <w:tab w:val="left" w:pos="709"/>
              </w:tabs>
              <w:ind w:left="181"/>
            </w:pPr>
            <w:r w:rsidRPr="001F3966">
              <w:t xml:space="preserve">SEÇİMLİK DERS XVI                                           </w:t>
            </w:r>
          </w:p>
        </w:tc>
        <w:tc>
          <w:tcPr>
            <w:tcW w:w="517" w:type="pct"/>
            <w:tcBorders>
              <w:top w:val="single" w:sz="8" w:space="0" w:color="000000"/>
              <w:left w:val="single" w:sz="8" w:space="0" w:color="000000"/>
              <w:bottom w:val="single" w:sz="8" w:space="0" w:color="000000"/>
              <w:right w:val="single" w:sz="8" w:space="0" w:color="000000"/>
            </w:tcBorders>
            <w:vAlign w:val="bottom"/>
          </w:tcPr>
          <w:p w14:paraId="13E9B0BC"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72DDF10"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05D31639" w14:textId="77777777" w:rsidR="00F86AFE" w:rsidRPr="001F3966" w:rsidRDefault="00F86AFE" w:rsidP="003104DE">
            <w:pPr>
              <w:pStyle w:val="TableParagraph"/>
              <w:tabs>
                <w:tab w:val="left" w:pos="709"/>
              </w:tabs>
              <w:ind w:left="181" w:right="469"/>
              <w:jc w:val="center"/>
            </w:pPr>
            <w:r w:rsidRPr="001F3966">
              <w:t>3</w:t>
            </w:r>
          </w:p>
        </w:tc>
        <w:tc>
          <w:tcPr>
            <w:tcW w:w="429" w:type="pct"/>
            <w:tcBorders>
              <w:top w:val="single" w:sz="8" w:space="0" w:color="000000"/>
              <w:left w:val="single" w:sz="8" w:space="0" w:color="000000"/>
              <w:bottom w:val="single" w:sz="8" w:space="0" w:color="000000"/>
              <w:right w:val="single" w:sz="8" w:space="0" w:color="000000"/>
            </w:tcBorders>
            <w:vAlign w:val="bottom"/>
          </w:tcPr>
          <w:p w14:paraId="0E083F09"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6D66E3D4" w14:textId="77777777" w:rsidR="00F86AFE" w:rsidRPr="001F3966" w:rsidRDefault="00F86AFE" w:rsidP="003104DE">
            <w:pPr>
              <w:pStyle w:val="TableParagraph"/>
              <w:tabs>
                <w:tab w:val="left" w:pos="709"/>
              </w:tabs>
              <w:ind w:left="181"/>
            </w:pPr>
          </w:p>
        </w:tc>
      </w:tr>
      <w:tr w:rsidR="00F86AFE" w:rsidRPr="001F3966" w14:paraId="134E8B00"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76C084C" w14:textId="77777777" w:rsidR="00F86AFE" w:rsidRPr="001F3966" w:rsidRDefault="00F86AFE" w:rsidP="003104DE">
            <w:pPr>
              <w:pStyle w:val="TableParagraph"/>
              <w:tabs>
                <w:tab w:val="left" w:pos="709"/>
              </w:tabs>
              <w:ind w:left="181"/>
            </w:pPr>
            <w:r w:rsidRPr="001F3966">
              <w:t>FTR410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68731F6" w14:textId="77777777" w:rsidR="00F86AFE" w:rsidRPr="001F3966" w:rsidRDefault="00F86AFE" w:rsidP="003104DE">
            <w:pPr>
              <w:pStyle w:val="TableParagraph"/>
              <w:tabs>
                <w:tab w:val="left" w:pos="709"/>
              </w:tabs>
              <w:ind w:left="181"/>
            </w:pPr>
            <w:r w:rsidRPr="001F3966">
              <w:t>KLİNİK UYGULAMA II</w:t>
            </w:r>
          </w:p>
        </w:tc>
        <w:tc>
          <w:tcPr>
            <w:tcW w:w="517" w:type="pct"/>
            <w:tcBorders>
              <w:top w:val="single" w:sz="8" w:space="0" w:color="000000"/>
              <w:left w:val="single" w:sz="8" w:space="0" w:color="000000"/>
              <w:bottom w:val="single" w:sz="8" w:space="0" w:color="000000"/>
              <w:right w:val="single" w:sz="8" w:space="0" w:color="000000"/>
            </w:tcBorders>
            <w:vAlign w:val="bottom"/>
          </w:tcPr>
          <w:p w14:paraId="6B9488D9"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C52EEE8"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4A420B5" w14:textId="77777777" w:rsidR="00F86AFE" w:rsidRPr="001F3966" w:rsidRDefault="00F86AFE" w:rsidP="003104DE">
            <w:pPr>
              <w:pStyle w:val="TableParagraph"/>
              <w:tabs>
                <w:tab w:val="left" w:pos="259"/>
              </w:tabs>
              <w:ind w:left="181" w:right="175"/>
              <w:jc w:val="center"/>
            </w:pPr>
            <w:r w:rsidRPr="001F3966">
              <w:t>12</w:t>
            </w:r>
          </w:p>
          <w:p w14:paraId="3787A535" w14:textId="77777777" w:rsidR="00F86AFE" w:rsidRPr="001F3966" w:rsidRDefault="00F86AFE" w:rsidP="003104DE">
            <w:pPr>
              <w:pStyle w:val="TableParagraph"/>
              <w:tabs>
                <w:tab w:val="left" w:pos="259"/>
              </w:tabs>
              <w:ind w:left="181" w:right="175"/>
              <w:jc w:val="center"/>
            </w:pPr>
            <w:r w:rsidRPr="001F3966">
              <w:t>(</w:t>
            </w:r>
            <w:r w:rsidRPr="001F3966">
              <w:rPr>
                <w:i/>
              </w:rPr>
              <w:t></w:t>
            </w:r>
            <w:r w:rsidRPr="001F3966">
              <w:t>)</w:t>
            </w:r>
          </w:p>
        </w:tc>
        <w:tc>
          <w:tcPr>
            <w:tcW w:w="429" w:type="pct"/>
            <w:tcBorders>
              <w:top w:val="single" w:sz="8" w:space="0" w:color="000000"/>
              <w:left w:val="single" w:sz="8" w:space="0" w:color="000000"/>
              <w:bottom w:val="single" w:sz="8" w:space="0" w:color="000000"/>
              <w:right w:val="single" w:sz="8" w:space="0" w:color="000000"/>
            </w:tcBorders>
            <w:vAlign w:val="bottom"/>
          </w:tcPr>
          <w:p w14:paraId="69D9B9D8"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60BB7A45" w14:textId="77777777" w:rsidR="00F86AFE" w:rsidRPr="001F3966" w:rsidRDefault="00F86AFE" w:rsidP="003104DE">
            <w:pPr>
              <w:pStyle w:val="TableParagraph"/>
              <w:tabs>
                <w:tab w:val="left" w:pos="709"/>
              </w:tabs>
              <w:ind w:left="181"/>
            </w:pPr>
          </w:p>
        </w:tc>
      </w:tr>
      <w:tr w:rsidR="00F86AFE" w:rsidRPr="001F3966" w14:paraId="32B7CA7F"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73741FC" w14:textId="77777777" w:rsidR="00F86AFE" w:rsidRPr="001F3966" w:rsidRDefault="00F86AFE" w:rsidP="003104DE">
            <w:pPr>
              <w:pStyle w:val="TableParagraph"/>
              <w:tabs>
                <w:tab w:val="left" w:pos="709"/>
              </w:tabs>
              <w:ind w:left="181"/>
            </w:pPr>
            <w:r w:rsidRPr="001F3966">
              <w:t>FTR454</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DEB4939" w14:textId="77777777" w:rsidR="00F86AFE" w:rsidRPr="001F3966" w:rsidRDefault="00F86AFE" w:rsidP="003104DE">
            <w:pPr>
              <w:pStyle w:val="TableParagraph"/>
              <w:tabs>
                <w:tab w:val="left" w:pos="709"/>
              </w:tabs>
              <w:ind w:left="181"/>
            </w:pPr>
            <w:r w:rsidRPr="001F3966">
              <w:t xml:space="preserve">PROJE UYGULAMASI II                                     </w:t>
            </w:r>
          </w:p>
        </w:tc>
        <w:tc>
          <w:tcPr>
            <w:tcW w:w="517" w:type="pct"/>
            <w:tcBorders>
              <w:top w:val="single" w:sz="8" w:space="0" w:color="000000"/>
              <w:left w:val="single" w:sz="8" w:space="0" w:color="000000"/>
              <w:bottom w:val="single" w:sz="8" w:space="0" w:color="000000"/>
              <w:right w:val="single" w:sz="8" w:space="0" w:color="000000"/>
            </w:tcBorders>
            <w:vAlign w:val="bottom"/>
          </w:tcPr>
          <w:p w14:paraId="3664E008"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6F361F4"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201BFAE" w14:textId="77777777" w:rsidR="00F86AFE" w:rsidRPr="001F3966" w:rsidRDefault="00F86AFE" w:rsidP="003104DE">
            <w:pPr>
              <w:pStyle w:val="TableParagraph"/>
              <w:tabs>
                <w:tab w:val="left" w:pos="709"/>
              </w:tabs>
              <w:ind w:left="181" w:right="469"/>
              <w:jc w:val="center"/>
            </w:pPr>
            <w:r w:rsidRPr="001F3966">
              <w:t>6</w:t>
            </w:r>
          </w:p>
        </w:tc>
        <w:tc>
          <w:tcPr>
            <w:tcW w:w="429" w:type="pct"/>
            <w:tcBorders>
              <w:top w:val="single" w:sz="8" w:space="0" w:color="000000"/>
              <w:left w:val="single" w:sz="8" w:space="0" w:color="000000"/>
              <w:bottom w:val="single" w:sz="8" w:space="0" w:color="000000"/>
              <w:right w:val="single" w:sz="8" w:space="0" w:color="000000"/>
            </w:tcBorders>
            <w:vAlign w:val="bottom"/>
          </w:tcPr>
          <w:p w14:paraId="28236196"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0637621" w14:textId="77777777" w:rsidR="00F86AFE" w:rsidRPr="001F3966" w:rsidRDefault="00F86AFE" w:rsidP="003104DE">
            <w:pPr>
              <w:pStyle w:val="TableParagraph"/>
              <w:tabs>
                <w:tab w:val="left" w:pos="709"/>
              </w:tabs>
              <w:ind w:left="181"/>
            </w:pPr>
          </w:p>
        </w:tc>
      </w:tr>
      <w:tr w:rsidR="00F86AFE" w:rsidRPr="001F3966" w14:paraId="6985A086" w14:textId="77777777" w:rsidTr="003104DE">
        <w:trPr>
          <w:trHeight w:val="522"/>
        </w:trPr>
        <w:tc>
          <w:tcPr>
            <w:tcW w:w="5000" w:type="pct"/>
            <w:gridSpan w:val="10"/>
            <w:tcBorders>
              <w:top w:val="single" w:sz="8" w:space="0" w:color="000000"/>
              <w:bottom w:val="single" w:sz="8" w:space="0" w:color="000000"/>
            </w:tcBorders>
            <w:shd w:val="clear" w:color="auto" w:fill="BFBFBF" w:themeFill="background1" w:themeFillShade="BF"/>
            <w:vAlign w:val="bottom"/>
          </w:tcPr>
          <w:p w14:paraId="4FE04360" w14:textId="77777777" w:rsidR="00F86AFE" w:rsidRPr="001F3966" w:rsidRDefault="00F86AFE" w:rsidP="003104DE">
            <w:pPr>
              <w:pStyle w:val="TableParagraph"/>
              <w:tabs>
                <w:tab w:val="left" w:pos="709"/>
              </w:tabs>
              <w:ind w:left="181"/>
            </w:pPr>
            <w:proofErr w:type="spellStart"/>
            <w:r w:rsidRPr="001F3966">
              <w:t>Seçimlik</w:t>
            </w:r>
            <w:proofErr w:type="spellEnd"/>
            <w:r w:rsidRPr="001F3966">
              <w:t xml:space="preserve"> </w:t>
            </w:r>
            <w:proofErr w:type="spellStart"/>
            <w:r w:rsidRPr="001F3966">
              <w:t>Dersler</w:t>
            </w:r>
            <w:proofErr w:type="spellEnd"/>
          </w:p>
        </w:tc>
      </w:tr>
      <w:tr w:rsidR="00F86AFE" w:rsidRPr="001F3966" w14:paraId="37A1FBD6"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66C2F0A" w14:textId="77777777" w:rsidR="00F86AFE" w:rsidRPr="001F3966" w:rsidRDefault="00F86AFE" w:rsidP="003104DE">
            <w:pPr>
              <w:pStyle w:val="TableParagraph"/>
              <w:tabs>
                <w:tab w:val="left" w:pos="709"/>
              </w:tabs>
              <w:ind w:left="181"/>
            </w:pPr>
            <w:r w:rsidRPr="001F3966">
              <w:t>FTR206</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3F555DDC" w14:textId="77777777" w:rsidR="00F86AFE" w:rsidRPr="001F3966" w:rsidRDefault="00F86AFE" w:rsidP="003104DE">
            <w:pPr>
              <w:pStyle w:val="TableParagraph"/>
              <w:tabs>
                <w:tab w:val="left" w:pos="709"/>
              </w:tabs>
              <w:ind w:left="181"/>
            </w:pPr>
            <w:r w:rsidRPr="001F3966">
              <w:t>FONKSİYONEL NÖROANATOMİ</w:t>
            </w:r>
          </w:p>
        </w:tc>
        <w:tc>
          <w:tcPr>
            <w:tcW w:w="517" w:type="pct"/>
            <w:tcBorders>
              <w:top w:val="single" w:sz="8" w:space="0" w:color="000000"/>
              <w:left w:val="single" w:sz="8" w:space="0" w:color="000000"/>
              <w:bottom w:val="single" w:sz="8" w:space="0" w:color="000000"/>
              <w:right w:val="single" w:sz="8" w:space="0" w:color="000000"/>
            </w:tcBorders>
            <w:vAlign w:val="bottom"/>
          </w:tcPr>
          <w:p w14:paraId="48FEA8D9"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CA06432"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030CA6C" w14:textId="77777777" w:rsidR="00F86AFE" w:rsidRPr="001F3966" w:rsidRDefault="00F86AFE" w:rsidP="003104DE">
            <w:pPr>
              <w:pStyle w:val="TableParagraph"/>
              <w:tabs>
                <w:tab w:val="left" w:pos="709"/>
              </w:tabs>
              <w:ind w:left="181" w:right="469"/>
            </w:pPr>
          </w:p>
        </w:tc>
        <w:tc>
          <w:tcPr>
            <w:tcW w:w="429" w:type="pct"/>
            <w:tcBorders>
              <w:top w:val="single" w:sz="8" w:space="0" w:color="000000"/>
              <w:left w:val="single" w:sz="8" w:space="0" w:color="000000"/>
              <w:bottom w:val="single" w:sz="8" w:space="0" w:color="000000"/>
              <w:right w:val="single" w:sz="8" w:space="0" w:color="000000"/>
            </w:tcBorders>
            <w:vAlign w:val="bottom"/>
          </w:tcPr>
          <w:p w14:paraId="4AD27F9A"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8762625" w14:textId="77777777" w:rsidR="00F86AFE" w:rsidRPr="001F3966" w:rsidRDefault="00F86AFE" w:rsidP="003104DE">
            <w:pPr>
              <w:pStyle w:val="TableParagraph"/>
              <w:tabs>
                <w:tab w:val="left" w:pos="709"/>
              </w:tabs>
              <w:ind w:left="181"/>
            </w:pPr>
          </w:p>
        </w:tc>
      </w:tr>
      <w:tr w:rsidR="00F86AFE" w:rsidRPr="001F3966" w14:paraId="425E5618"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C470287" w14:textId="77777777" w:rsidR="00F86AFE" w:rsidRPr="001F3966" w:rsidRDefault="00F86AFE" w:rsidP="003104DE">
            <w:pPr>
              <w:tabs>
                <w:tab w:val="left" w:pos="709"/>
              </w:tabs>
              <w:ind w:left="181"/>
            </w:pPr>
            <w:r w:rsidRPr="001F3966">
              <w:t>FTR207</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B38E151" w14:textId="77777777" w:rsidR="00F86AFE" w:rsidRPr="001F3966" w:rsidRDefault="00F86AFE" w:rsidP="003104DE">
            <w:pPr>
              <w:tabs>
                <w:tab w:val="left" w:pos="709"/>
              </w:tabs>
              <w:ind w:left="181"/>
            </w:pPr>
            <w:r w:rsidRPr="001F3966">
              <w:t>BİYOMEKANİK</w:t>
            </w:r>
          </w:p>
        </w:tc>
        <w:tc>
          <w:tcPr>
            <w:tcW w:w="517" w:type="pct"/>
            <w:tcBorders>
              <w:top w:val="single" w:sz="8" w:space="0" w:color="000000"/>
              <w:left w:val="single" w:sz="8" w:space="0" w:color="000000"/>
              <w:bottom w:val="single" w:sz="8" w:space="0" w:color="000000"/>
              <w:right w:val="single" w:sz="8" w:space="0" w:color="000000"/>
            </w:tcBorders>
            <w:vAlign w:val="bottom"/>
          </w:tcPr>
          <w:p w14:paraId="4028A5F6"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273976B"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784E7E5" w14:textId="77777777" w:rsidR="00F86AFE" w:rsidRPr="001F3966" w:rsidRDefault="00F86AFE" w:rsidP="003104DE">
            <w:pPr>
              <w:pStyle w:val="TableParagraph"/>
              <w:tabs>
                <w:tab w:val="left" w:pos="709"/>
              </w:tabs>
              <w:ind w:left="181" w:right="469"/>
            </w:pPr>
          </w:p>
        </w:tc>
        <w:tc>
          <w:tcPr>
            <w:tcW w:w="429" w:type="pct"/>
            <w:tcBorders>
              <w:top w:val="single" w:sz="8" w:space="0" w:color="000000"/>
              <w:left w:val="single" w:sz="8" w:space="0" w:color="000000"/>
              <w:bottom w:val="single" w:sz="8" w:space="0" w:color="000000"/>
              <w:right w:val="single" w:sz="8" w:space="0" w:color="000000"/>
            </w:tcBorders>
            <w:vAlign w:val="bottom"/>
          </w:tcPr>
          <w:p w14:paraId="20C11821"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AC77EF5" w14:textId="77777777" w:rsidR="00F86AFE" w:rsidRPr="001F3966" w:rsidRDefault="00F86AFE" w:rsidP="003104DE">
            <w:pPr>
              <w:pStyle w:val="TableParagraph"/>
              <w:tabs>
                <w:tab w:val="left" w:pos="709"/>
              </w:tabs>
              <w:ind w:left="181"/>
            </w:pPr>
          </w:p>
        </w:tc>
      </w:tr>
      <w:tr w:rsidR="00F86AFE" w:rsidRPr="001F3966" w14:paraId="2A1CA84B"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3819AF6F" w14:textId="77777777" w:rsidR="00F86AFE" w:rsidRPr="001F3966" w:rsidRDefault="00F86AFE" w:rsidP="003104DE">
            <w:pPr>
              <w:tabs>
                <w:tab w:val="left" w:pos="709"/>
              </w:tabs>
              <w:ind w:left="181"/>
            </w:pPr>
            <w:r w:rsidRPr="001F3966">
              <w:lastRenderedPageBreak/>
              <w:t>FTR209</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C6C118F" w14:textId="77777777" w:rsidR="00F86AFE" w:rsidRPr="001F3966" w:rsidRDefault="00F86AFE" w:rsidP="003104DE">
            <w:pPr>
              <w:tabs>
                <w:tab w:val="left" w:pos="709"/>
              </w:tabs>
              <w:ind w:left="181"/>
            </w:pPr>
            <w:r w:rsidRPr="001F3966">
              <w:t>FONKSİYONEL ELEKTRİK STİMÜLASYONU</w:t>
            </w:r>
          </w:p>
        </w:tc>
        <w:tc>
          <w:tcPr>
            <w:tcW w:w="517" w:type="pct"/>
            <w:tcBorders>
              <w:top w:val="single" w:sz="8" w:space="0" w:color="000000"/>
              <w:left w:val="single" w:sz="8" w:space="0" w:color="000000"/>
              <w:bottom w:val="single" w:sz="8" w:space="0" w:color="000000"/>
              <w:right w:val="single" w:sz="8" w:space="0" w:color="000000"/>
            </w:tcBorders>
            <w:vAlign w:val="bottom"/>
          </w:tcPr>
          <w:p w14:paraId="68EA8BC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901B35B"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14A5DE9" w14:textId="77777777" w:rsidR="00F86AFE" w:rsidRPr="001F3966" w:rsidRDefault="00F86AFE" w:rsidP="003104DE">
            <w:pPr>
              <w:pStyle w:val="TableParagraph"/>
              <w:tabs>
                <w:tab w:val="left" w:pos="709"/>
              </w:tabs>
              <w:ind w:left="181" w:right="469"/>
            </w:pPr>
          </w:p>
        </w:tc>
        <w:tc>
          <w:tcPr>
            <w:tcW w:w="429" w:type="pct"/>
            <w:tcBorders>
              <w:top w:val="single" w:sz="8" w:space="0" w:color="000000"/>
              <w:left w:val="single" w:sz="8" w:space="0" w:color="000000"/>
              <w:bottom w:val="single" w:sz="8" w:space="0" w:color="000000"/>
              <w:right w:val="single" w:sz="8" w:space="0" w:color="000000"/>
            </w:tcBorders>
            <w:vAlign w:val="bottom"/>
          </w:tcPr>
          <w:p w14:paraId="3D0181CC"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DDD33E4" w14:textId="77777777" w:rsidR="00F86AFE" w:rsidRPr="001F3966" w:rsidRDefault="00F86AFE" w:rsidP="003104DE">
            <w:pPr>
              <w:pStyle w:val="TableParagraph"/>
              <w:tabs>
                <w:tab w:val="left" w:pos="709"/>
              </w:tabs>
              <w:ind w:left="181"/>
            </w:pPr>
          </w:p>
        </w:tc>
      </w:tr>
      <w:tr w:rsidR="00F86AFE" w:rsidRPr="001F3966" w14:paraId="6F911710"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2870FF78" w14:textId="77777777" w:rsidR="00F86AFE" w:rsidRPr="001F3966" w:rsidRDefault="00F86AFE" w:rsidP="003104DE">
            <w:pPr>
              <w:tabs>
                <w:tab w:val="left" w:pos="709"/>
              </w:tabs>
              <w:ind w:left="181"/>
            </w:pPr>
            <w:r w:rsidRPr="001F3966">
              <w:t>FTR210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205573E" w14:textId="77777777" w:rsidR="00F86AFE" w:rsidRPr="001F3966" w:rsidRDefault="00F86AFE" w:rsidP="003104DE">
            <w:pPr>
              <w:tabs>
                <w:tab w:val="left" w:pos="709"/>
              </w:tabs>
              <w:ind w:left="181"/>
            </w:pPr>
            <w:r w:rsidRPr="001F3966">
              <w:t xml:space="preserve">KAS İSKELET SİSTEMİNİN FONKSİYONEL OLARAK DEĞERLENDİRİLMESİ                                                      </w:t>
            </w:r>
          </w:p>
        </w:tc>
        <w:tc>
          <w:tcPr>
            <w:tcW w:w="517" w:type="pct"/>
            <w:tcBorders>
              <w:top w:val="single" w:sz="8" w:space="0" w:color="000000"/>
              <w:left w:val="single" w:sz="8" w:space="0" w:color="000000"/>
              <w:bottom w:val="single" w:sz="8" w:space="0" w:color="000000"/>
              <w:right w:val="single" w:sz="8" w:space="0" w:color="000000"/>
            </w:tcBorders>
            <w:vAlign w:val="bottom"/>
          </w:tcPr>
          <w:p w14:paraId="71F0A549"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801D177"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8CD8418"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3F515998"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EE703FF" w14:textId="77777777" w:rsidR="00F86AFE" w:rsidRPr="001F3966" w:rsidRDefault="00F86AFE" w:rsidP="003104DE">
            <w:pPr>
              <w:pStyle w:val="TableParagraph"/>
              <w:tabs>
                <w:tab w:val="left" w:pos="709"/>
              </w:tabs>
              <w:ind w:left="181"/>
            </w:pPr>
          </w:p>
        </w:tc>
      </w:tr>
      <w:tr w:rsidR="00F86AFE" w:rsidRPr="001F3966" w14:paraId="34A9B2BB"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2C2EC151" w14:textId="77777777" w:rsidR="00F86AFE" w:rsidRPr="001F3966" w:rsidRDefault="00F86AFE" w:rsidP="003104DE">
            <w:pPr>
              <w:tabs>
                <w:tab w:val="left" w:pos="709"/>
              </w:tabs>
              <w:ind w:left="181"/>
            </w:pPr>
            <w:r w:rsidRPr="001F3966">
              <w:t>FTR303</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8BB07AF" w14:textId="77777777" w:rsidR="00F86AFE" w:rsidRPr="001F3966" w:rsidRDefault="00F86AFE" w:rsidP="003104DE">
            <w:pPr>
              <w:tabs>
                <w:tab w:val="left" w:pos="709"/>
              </w:tabs>
              <w:ind w:left="181"/>
            </w:pPr>
            <w:r w:rsidRPr="001F3966">
              <w:t>ERGONOMİ VE ASİSTİF CİHAZ TEKNOLOJİSİ</w:t>
            </w:r>
          </w:p>
        </w:tc>
        <w:tc>
          <w:tcPr>
            <w:tcW w:w="517" w:type="pct"/>
            <w:tcBorders>
              <w:top w:val="single" w:sz="8" w:space="0" w:color="000000"/>
              <w:left w:val="single" w:sz="8" w:space="0" w:color="000000"/>
              <w:bottom w:val="single" w:sz="8" w:space="0" w:color="000000"/>
              <w:right w:val="single" w:sz="8" w:space="0" w:color="000000"/>
            </w:tcBorders>
            <w:vAlign w:val="bottom"/>
          </w:tcPr>
          <w:p w14:paraId="5A229472"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BA5CB60"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2782CA5"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775578B3"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504652A" w14:textId="77777777" w:rsidR="00F86AFE" w:rsidRPr="001F3966" w:rsidRDefault="00F86AFE" w:rsidP="003104DE">
            <w:pPr>
              <w:pStyle w:val="TableParagraph"/>
              <w:tabs>
                <w:tab w:val="left" w:pos="709"/>
              </w:tabs>
              <w:ind w:left="181"/>
            </w:pPr>
          </w:p>
        </w:tc>
      </w:tr>
      <w:tr w:rsidR="00F86AFE" w:rsidRPr="001F3966" w14:paraId="32EFEC00"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6D3A8BCB" w14:textId="77777777" w:rsidR="00F86AFE" w:rsidRPr="001F3966" w:rsidRDefault="00F86AFE" w:rsidP="003104DE">
            <w:pPr>
              <w:tabs>
                <w:tab w:val="left" w:pos="709"/>
              </w:tabs>
              <w:ind w:left="181"/>
            </w:pPr>
            <w:r w:rsidRPr="001F3966">
              <w:t>FTR305</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7A11DF1B" w14:textId="77777777" w:rsidR="00F86AFE" w:rsidRPr="001F3966" w:rsidRDefault="00F86AFE" w:rsidP="003104DE">
            <w:pPr>
              <w:tabs>
                <w:tab w:val="left" w:pos="709"/>
              </w:tabs>
              <w:ind w:left="181"/>
            </w:pPr>
            <w:r w:rsidRPr="001F3966">
              <w:t>FİZYOTERAPİDE TAMAMLAYICI TIP TEKNİKLERİ</w:t>
            </w:r>
          </w:p>
        </w:tc>
        <w:tc>
          <w:tcPr>
            <w:tcW w:w="517" w:type="pct"/>
            <w:tcBorders>
              <w:top w:val="single" w:sz="8" w:space="0" w:color="000000"/>
              <w:left w:val="single" w:sz="8" w:space="0" w:color="000000"/>
              <w:bottom w:val="single" w:sz="8" w:space="0" w:color="000000"/>
              <w:right w:val="single" w:sz="8" w:space="0" w:color="000000"/>
            </w:tcBorders>
            <w:vAlign w:val="bottom"/>
          </w:tcPr>
          <w:p w14:paraId="1AA91276"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335F1E3"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78D7413"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78AAB1E0"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4776C853" w14:textId="77777777" w:rsidR="00F86AFE" w:rsidRPr="001F3966" w:rsidRDefault="00F86AFE" w:rsidP="003104DE">
            <w:pPr>
              <w:pStyle w:val="TableParagraph"/>
              <w:tabs>
                <w:tab w:val="left" w:pos="709"/>
              </w:tabs>
              <w:ind w:left="181"/>
            </w:pPr>
          </w:p>
        </w:tc>
      </w:tr>
      <w:tr w:rsidR="00F86AFE" w:rsidRPr="001F3966" w14:paraId="31667557"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393D794B" w14:textId="77777777" w:rsidR="00F86AFE" w:rsidRPr="001F3966" w:rsidRDefault="00F86AFE" w:rsidP="003104DE">
            <w:pPr>
              <w:tabs>
                <w:tab w:val="left" w:pos="709"/>
              </w:tabs>
              <w:ind w:left="181"/>
            </w:pPr>
            <w:r w:rsidRPr="001F3966">
              <w:t>FTR320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662FC0E" w14:textId="77777777" w:rsidR="00F86AFE" w:rsidRPr="001F3966" w:rsidRDefault="00F86AFE" w:rsidP="003104DE">
            <w:pPr>
              <w:tabs>
                <w:tab w:val="left" w:pos="709"/>
              </w:tabs>
              <w:ind w:left="181"/>
            </w:pPr>
            <w:r w:rsidRPr="001F3966">
              <w:t xml:space="preserve">AĞRI FİZYOLOJİSİ VE AĞRI YÖNETİMİ                    </w:t>
            </w:r>
          </w:p>
        </w:tc>
        <w:tc>
          <w:tcPr>
            <w:tcW w:w="517" w:type="pct"/>
            <w:tcBorders>
              <w:top w:val="single" w:sz="8" w:space="0" w:color="000000"/>
              <w:left w:val="single" w:sz="8" w:space="0" w:color="000000"/>
              <w:bottom w:val="single" w:sz="8" w:space="0" w:color="000000"/>
              <w:right w:val="single" w:sz="8" w:space="0" w:color="000000"/>
            </w:tcBorders>
            <w:vAlign w:val="bottom"/>
          </w:tcPr>
          <w:p w14:paraId="1E6C5558"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D12C38C"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3E49CA4"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4459FDB2"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4B665F65" w14:textId="77777777" w:rsidR="00F86AFE" w:rsidRPr="001F3966" w:rsidRDefault="00F86AFE" w:rsidP="003104DE">
            <w:pPr>
              <w:pStyle w:val="TableParagraph"/>
              <w:tabs>
                <w:tab w:val="left" w:pos="709"/>
              </w:tabs>
              <w:ind w:left="181"/>
            </w:pPr>
          </w:p>
        </w:tc>
      </w:tr>
      <w:tr w:rsidR="00F86AFE" w:rsidRPr="001F3966" w14:paraId="5809A473"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2B067AB" w14:textId="77777777" w:rsidR="00F86AFE" w:rsidRPr="001F3966" w:rsidRDefault="00F86AFE" w:rsidP="003104DE">
            <w:pPr>
              <w:tabs>
                <w:tab w:val="left" w:pos="709"/>
              </w:tabs>
              <w:ind w:left="181"/>
            </w:pPr>
            <w:r w:rsidRPr="001F3966">
              <w:t>FTR330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485D587" w14:textId="77777777" w:rsidR="00F86AFE" w:rsidRPr="001F3966" w:rsidRDefault="00F86AFE" w:rsidP="003104DE">
            <w:pPr>
              <w:tabs>
                <w:tab w:val="left" w:pos="709"/>
              </w:tabs>
              <w:ind w:left="181"/>
            </w:pPr>
            <w:r w:rsidRPr="001F3966">
              <w:t>ENGELLİLERDE SPOR</w:t>
            </w:r>
          </w:p>
        </w:tc>
        <w:tc>
          <w:tcPr>
            <w:tcW w:w="517" w:type="pct"/>
            <w:tcBorders>
              <w:top w:val="single" w:sz="8" w:space="0" w:color="000000"/>
              <w:left w:val="single" w:sz="8" w:space="0" w:color="000000"/>
              <w:bottom w:val="single" w:sz="8" w:space="0" w:color="000000"/>
              <w:right w:val="single" w:sz="8" w:space="0" w:color="000000"/>
            </w:tcBorders>
            <w:vAlign w:val="bottom"/>
          </w:tcPr>
          <w:p w14:paraId="1D5D5DA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21DFBA8C"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F045AA3"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0515E786"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345FBE05" w14:textId="77777777" w:rsidR="00F86AFE" w:rsidRPr="001F3966" w:rsidRDefault="00F86AFE" w:rsidP="003104DE">
            <w:pPr>
              <w:pStyle w:val="TableParagraph"/>
              <w:tabs>
                <w:tab w:val="left" w:pos="709"/>
              </w:tabs>
              <w:ind w:left="181"/>
            </w:pPr>
          </w:p>
        </w:tc>
      </w:tr>
      <w:tr w:rsidR="00F86AFE" w:rsidRPr="001F3966" w14:paraId="5B6F6024"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04F6B96E" w14:textId="77777777" w:rsidR="00F86AFE" w:rsidRPr="001F3966" w:rsidRDefault="00F86AFE" w:rsidP="003104DE">
            <w:pPr>
              <w:tabs>
                <w:tab w:val="left" w:pos="709"/>
              </w:tabs>
              <w:ind w:left="181"/>
            </w:pPr>
            <w:r w:rsidRPr="001F3966">
              <w:t>FTR336</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83468C9" w14:textId="77777777" w:rsidR="00F86AFE" w:rsidRPr="001F3966" w:rsidRDefault="00F86AFE" w:rsidP="003104DE">
            <w:pPr>
              <w:tabs>
                <w:tab w:val="left" w:pos="709"/>
              </w:tabs>
              <w:ind w:left="181"/>
            </w:pPr>
            <w:r w:rsidRPr="001F3966">
              <w:t>FİZYOTERAPİDE ÖZEL MANUEL TEKNİKLER</w:t>
            </w:r>
          </w:p>
        </w:tc>
        <w:tc>
          <w:tcPr>
            <w:tcW w:w="517" w:type="pct"/>
            <w:tcBorders>
              <w:top w:val="single" w:sz="8" w:space="0" w:color="000000"/>
              <w:left w:val="single" w:sz="8" w:space="0" w:color="000000"/>
              <w:bottom w:val="single" w:sz="8" w:space="0" w:color="000000"/>
              <w:right w:val="single" w:sz="8" w:space="0" w:color="000000"/>
            </w:tcBorders>
            <w:vAlign w:val="bottom"/>
          </w:tcPr>
          <w:p w14:paraId="5DA4A6DB"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10A21679"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544DD8D"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2DF4298A"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AEA5945" w14:textId="77777777" w:rsidR="00F86AFE" w:rsidRPr="001F3966" w:rsidRDefault="00F86AFE" w:rsidP="003104DE">
            <w:pPr>
              <w:pStyle w:val="TableParagraph"/>
              <w:tabs>
                <w:tab w:val="left" w:pos="709"/>
              </w:tabs>
              <w:ind w:left="181"/>
            </w:pPr>
          </w:p>
        </w:tc>
      </w:tr>
      <w:tr w:rsidR="00F86AFE" w:rsidRPr="001F3966" w14:paraId="3A39A16E"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AC82822" w14:textId="77777777" w:rsidR="00F86AFE" w:rsidRPr="001F3966" w:rsidRDefault="00F86AFE" w:rsidP="003104DE">
            <w:pPr>
              <w:tabs>
                <w:tab w:val="left" w:pos="709"/>
              </w:tabs>
              <w:ind w:left="181"/>
            </w:pPr>
            <w:r w:rsidRPr="001F3966">
              <w:t>FTR337</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BB87F23" w14:textId="77777777" w:rsidR="00F86AFE" w:rsidRPr="001F3966" w:rsidRDefault="00F86AFE" w:rsidP="003104DE">
            <w:pPr>
              <w:tabs>
                <w:tab w:val="left" w:pos="709"/>
              </w:tabs>
              <w:ind w:left="181"/>
            </w:pPr>
            <w:r w:rsidRPr="001F3966">
              <w:t>OBSTETRİK VE JİNEKOLOJİK FİZYOTERAPİ</w:t>
            </w:r>
          </w:p>
        </w:tc>
        <w:tc>
          <w:tcPr>
            <w:tcW w:w="517" w:type="pct"/>
            <w:tcBorders>
              <w:top w:val="single" w:sz="8" w:space="0" w:color="000000"/>
              <w:left w:val="single" w:sz="8" w:space="0" w:color="000000"/>
              <w:bottom w:val="single" w:sz="8" w:space="0" w:color="000000"/>
              <w:right w:val="single" w:sz="8" w:space="0" w:color="000000"/>
            </w:tcBorders>
            <w:vAlign w:val="bottom"/>
          </w:tcPr>
          <w:p w14:paraId="7FF232E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998F722"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4C4D9404"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57342DED"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7D2BA16" w14:textId="77777777" w:rsidR="00F86AFE" w:rsidRPr="001F3966" w:rsidRDefault="00F86AFE" w:rsidP="003104DE">
            <w:pPr>
              <w:pStyle w:val="TableParagraph"/>
              <w:tabs>
                <w:tab w:val="left" w:pos="709"/>
              </w:tabs>
              <w:ind w:left="181"/>
            </w:pPr>
          </w:p>
        </w:tc>
      </w:tr>
      <w:tr w:rsidR="00F86AFE" w:rsidRPr="001F3966" w14:paraId="02722C22"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FF2BEB8" w14:textId="77777777" w:rsidR="00F86AFE" w:rsidRPr="001F3966" w:rsidRDefault="00F86AFE" w:rsidP="003104DE">
            <w:pPr>
              <w:tabs>
                <w:tab w:val="left" w:pos="709"/>
              </w:tabs>
              <w:ind w:left="181"/>
            </w:pPr>
            <w:r w:rsidRPr="001F3966">
              <w:t>FTR340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E8B76CE" w14:textId="77777777" w:rsidR="00F86AFE" w:rsidRPr="001F3966" w:rsidRDefault="00F86AFE" w:rsidP="003104DE">
            <w:pPr>
              <w:tabs>
                <w:tab w:val="left" w:pos="709"/>
              </w:tabs>
              <w:ind w:left="181"/>
            </w:pPr>
            <w:r w:rsidRPr="001F3966">
              <w:t>FİZYOTERAPİDE ÖZEL KONULAR</w:t>
            </w:r>
          </w:p>
        </w:tc>
        <w:tc>
          <w:tcPr>
            <w:tcW w:w="517" w:type="pct"/>
            <w:tcBorders>
              <w:top w:val="single" w:sz="8" w:space="0" w:color="000000"/>
              <w:left w:val="single" w:sz="8" w:space="0" w:color="000000"/>
              <w:bottom w:val="single" w:sz="8" w:space="0" w:color="000000"/>
              <w:right w:val="single" w:sz="8" w:space="0" w:color="000000"/>
            </w:tcBorders>
            <w:vAlign w:val="bottom"/>
          </w:tcPr>
          <w:p w14:paraId="37598E22"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1AE8B44"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0216C2C"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3D3F9DDE"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4C981BE0" w14:textId="77777777" w:rsidR="00F86AFE" w:rsidRPr="001F3966" w:rsidRDefault="00F86AFE" w:rsidP="003104DE">
            <w:pPr>
              <w:pStyle w:val="TableParagraph"/>
              <w:tabs>
                <w:tab w:val="left" w:pos="709"/>
              </w:tabs>
              <w:ind w:left="181"/>
            </w:pPr>
          </w:p>
        </w:tc>
      </w:tr>
      <w:tr w:rsidR="00F86AFE" w:rsidRPr="001F3966" w14:paraId="2D88434D"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7113B9F7" w14:textId="77777777" w:rsidR="00F86AFE" w:rsidRPr="001F3966" w:rsidRDefault="00F86AFE" w:rsidP="003104DE">
            <w:pPr>
              <w:tabs>
                <w:tab w:val="left" w:pos="709"/>
              </w:tabs>
              <w:ind w:left="181"/>
            </w:pPr>
            <w:r w:rsidRPr="001F3966">
              <w:t>FTR345</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CD2199E" w14:textId="77777777" w:rsidR="00F86AFE" w:rsidRPr="001F3966" w:rsidRDefault="00F86AFE" w:rsidP="003104DE">
            <w:pPr>
              <w:tabs>
                <w:tab w:val="left" w:pos="709"/>
              </w:tabs>
              <w:ind w:left="181"/>
            </w:pPr>
            <w:r w:rsidRPr="001F3966">
              <w:t>KLİNİK BİLİMLER I</w:t>
            </w:r>
          </w:p>
        </w:tc>
        <w:tc>
          <w:tcPr>
            <w:tcW w:w="517" w:type="pct"/>
            <w:tcBorders>
              <w:top w:val="single" w:sz="8" w:space="0" w:color="000000"/>
              <w:left w:val="single" w:sz="8" w:space="0" w:color="000000"/>
              <w:bottom w:val="single" w:sz="8" w:space="0" w:color="000000"/>
              <w:right w:val="single" w:sz="8" w:space="0" w:color="000000"/>
            </w:tcBorders>
            <w:vAlign w:val="bottom"/>
          </w:tcPr>
          <w:p w14:paraId="432D878F"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44B64587"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F9617F3"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5C2178D4"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B2535A9" w14:textId="77777777" w:rsidR="00F86AFE" w:rsidRPr="001F3966" w:rsidRDefault="00F86AFE" w:rsidP="003104DE">
            <w:pPr>
              <w:pStyle w:val="TableParagraph"/>
              <w:tabs>
                <w:tab w:val="left" w:pos="709"/>
              </w:tabs>
              <w:ind w:left="181"/>
            </w:pPr>
          </w:p>
        </w:tc>
      </w:tr>
      <w:tr w:rsidR="00F86AFE" w:rsidRPr="001F3966" w14:paraId="3CC85E01"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F8AAF92" w14:textId="77777777" w:rsidR="00F86AFE" w:rsidRPr="001F3966" w:rsidRDefault="00F86AFE" w:rsidP="003104DE">
            <w:pPr>
              <w:tabs>
                <w:tab w:val="left" w:pos="709"/>
              </w:tabs>
              <w:ind w:left="181"/>
            </w:pPr>
            <w:r w:rsidRPr="001F3966">
              <w:t>FTR346</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67E62A2" w14:textId="77777777" w:rsidR="00F86AFE" w:rsidRPr="001F3966" w:rsidRDefault="00F86AFE" w:rsidP="003104DE">
            <w:pPr>
              <w:tabs>
                <w:tab w:val="left" w:pos="709"/>
              </w:tabs>
              <w:ind w:left="181"/>
            </w:pPr>
            <w:r w:rsidRPr="001F3966">
              <w:t>KLİNİK BİLİMLER II</w:t>
            </w:r>
          </w:p>
        </w:tc>
        <w:tc>
          <w:tcPr>
            <w:tcW w:w="517" w:type="pct"/>
            <w:tcBorders>
              <w:top w:val="single" w:sz="8" w:space="0" w:color="000000"/>
              <w:left w:val="single" w:sz="8" w:space="0" w:color="000000"/>
              <w:bottom w:val="single" w:sz="8" w:space="0" w:color="000000"/>
              <w:right w:val="single" w:sz="8" w:space="0" w:color="000000"/>
            </w:tcBorders>
            <w:vAlign w:val="bottom"/>
          </w:tcPr>
          <w:p w14:paraId="199ABE97"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08E633F"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1825129"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0F70739B"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680FAF63" w14:textId="77777777" w:rsidR="00F86AFE" w:rsidRPr="001F3966" w:rsidRDefault="00F86AFE" w:rsidP="003104DE">
            <w:pPr>
              <w:pStyle w:val="TableParagraph"/>
              <w:tabs>
                <w:tab w:val="left" w:pos="709"/>
              </w:tabs>
              <w:ind w:left="181"/>
            </w:pPr>
          </w:p>
        </w:tc>
      </w:tr>
      <w:tr w:rsidR="00F86AFE" w:rsidRPr="001F3966" w14:paraId="57B27097"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6DCB1B8F" w14:textId="77777777" w:rsidR="00F86AFE" w:rsidRPr="001F3966" w:rsidRDefault="00F86AFE" w:rsidP="003104DE">
            <w:pPr>
              <w:tabs>
                <w:tab w:val="left" w:pos="709"/>
              </w:tabs>
              <w:ind w:left="181"/>
            </w:pPr>
            <w:r w:rsidRPr="001F3966">
              <w:t>FTR368</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3ED3CEE" w14:textId="77777777" w:rsidR="00F86AFE" w:rsidRPr="001F3966" w:rsidRDefault="00F86AFE" w:rsidP="003104DE">
            <w:pPr>
              <w:tabs>
                <w:tab w:val="left" w:pos="709"/>
              </w:tabs>
              <w:ind w:left="181"/>
            </w:pPr>
            <w:r w:rsidRPr="001F3966">
              <w:t>İŞİTME VE KONUŞMA TEDAVİSİ</w:t>
            </w:r>
          </w:p>
        </w:tc>
        <w:tc>
          <w:tcPr>
            <w:tcW w:w="517" w:type="pct"/>
            <w:tcBorders>
              <w:top w:val="single" w:sz="8" w:space="0" w:color="000000"/>
              <w:left w:val="single" w:sz="8" w:space="0" w:color="000000"/>
              <w:bottom w:val="single" w:sz="8" w:space="0" w:color="000000"/>
              <w:right w:val="single" w:sz="8" w:space="0" w:color="000000"/>
            </w:tcBorders>
            <w:vAlign w:val="bottom"/>
          </w:tcPr>
          <w:p w14:paraId="5F47333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49851DD3"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12D5F4C2"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351B666F"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7356D63" w14:textId="77777777" w:rsidR="00F86AFE" w:rsidRPr="001F3966" w:rsidRDefault="00F86AFE" w:rsidP="003104DE">
            <w:pPr>
              <w:pStyle w:val="TableParagraph"/>
              <w:tabs>
                <w:tab w:val="left" w:pos="709"/>
              </w:tabs>
              <w:ind w:left="181"/>
            </w:pPr>
          </w:p>
        </w:tc>
      </w:tr>
      <w:tr w:rsidR="00F86AFE" w:rsidRPr="001F3966" w14:paraId="73D2E45B"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739633FC" w14:textId="77777777" w:rsidR="00F86AFE" w:rsidRPr="001F3966" w:rsidRDefault="00F86AFE" w:rsidP="003104DE">
            <w:pPr>
              <w:tabs>
                <w:tab w:val="left" w:pos="709"/>
              </w:tabs>
              <w:ind w:left="181"/>
            </w:pPr>
            <w:r w:rsidRPr="001F3966">
              <w:t>FTR412</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455304C" w14:textId="77777777" w:rsidR="00F86AFE" w:rsidRPr="001F3966" w:rsidRDefault="00F86AFE" w:rsidP="003104DE">
            <w:pPr>
              <w:tabs>
                <w:tab w:val="left" w:pos="709"/>
              </w:tabs>
              <w:ind w:left="181"/>
            </w:pPr>
            <w:r w:rsidRPr="001F3966">
              <w:t>SAĞLIKTA ORGANİZASYON VE YÖNETİM</w:t>
            </w:r>
          </w:p>
        </w:tc>
        <w:tc>
          <w:tcPr>
            <w:tcW w:w="517" w:type="pct"/>
            <w:tcBorders>
              <w:top w:val="single" w:sz="8" w:space="0" w:color="000000"/>
              <w:left w:val="single" w:sz="8" w:space="0" w:color="000000"/>
              <w:bottom w:val="single" w:sz="8" w:space="0" w:color="000000"/>
              <w:right w:val="single" w:sz="8" w:space="0" w:color="000000"/>
            </w:tcBorders>
            <w:vAlign w:val="bottom"/>
          </w:tcPr>
          <w:p w14:paraId="332AC73A"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B29B9F7"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ACFED8E"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75D93C98"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9F69585" w14:textId="77777777" w:rsidR="00F86AFE" w:rsidRPr="001F3966" w:rsidRDefault="00F86AFE" w:rsidP="003104DE">
            <w:pPr>
              <w:pStyle w:val="TableParagraph"/>
              <w:tabs>
                <w:tab w:val="left" w:pos="709"/>
              </w:tabs>
              <w:ind w:left="181"/>
            </w:pPr>
          </w:p>
        </w:tc>
      </w:tr>
      <w:tr w:rsidR="00F86AFE" w:rsidRPr="001F3966" w14:paraId="48A776BC"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7C8F7D7A" w14:textId="77777777" w:rsidR="00F86AFE" w:rsidRPr="001F3966" w:rsidRDefault="00F86AFE" w:rsidP="003104DE">
            <w:pPr>
              <w:tabs>
                <w:tab w:val="left" w:pos="709"/>
              </w:tabs>
              <w:ind w:left="181"/>
            </w:pPr>
            <w:r w:rsidRPr="001F3966">
              <w:t>FTR413</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27CDAC6E" w14:textId="77777777" w:rsidR="00F86AFE" w:rsidRPr="001F3966" w:rsidRDefault="00F86AFE" w:rsidP="003104DE">
            <w:pPr>
              <w:tabs>
                <w:tab w:val="left" w:pos="709"/>
              </w:tabs>
              <w:ind w:left="181"/>
            </w:pPr>
            <w:r w:rsidRPr="001F3966">
              <w:t xml:space="preserve">GÜNLÜK YAŞAM AKTİVİTELERİ VE YAŞAM KALİTESİ       </w:t>
            </w:r>
          </w:p>
        </w:tc>
        <w:tc>
          <w:tcPr>
            <w:tcW w:w="517" w:type="pct"/>
            <w:tcBorders>
              <w:top w:val="single" w:sz="8" w:space="0" w:color="000000"/>
              <w:left w:val="single" w:sz="8" w:space="0" w:color="000000"/>
              <w:bottom w:val="single" w:sz="8" w:space="0" w:color="000000"/>
              <w:right w:val="single" w:sz="8" w:space="0" w:color="000000"/>
            </w:tcBorders>
            <w:vAlign w:val="bottom"/>
          </w:tcPr>
          <w:p w14:paraId="185CBC39"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8AD9C64"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77557F51"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26024236"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3FB2C7CA" w14:textId="77777777" w:rsidR="00F86AFE" w:rsidRPr="001F3966" w:rsidRDefault="00F86AFE" w:rsidP="003104DE">
            <w:pPr>
              <w:pStyle w:val="TableParagraph"/>
              <w:tabs>
                <w:tab w:val="left" w:pos="709"/>
              </w:tabs>
              <w:ind w:left="181"/>
            </w:pPr>
          </w:p>
        </w:tc>
      </w:tr>
      <w:tr w:rsidR="00F86AFE" w:rsidRPr="001F3966" w14:paraId="20FDF2A9"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B82E8C8" w14:textId="77777777" w:rsidR="00F86AFE" w:rsidRPr="001F3966" w:rsidRDefault="00F86AFE" w:rsidP="003104DE">
            <w:pPr>
              <w:tabs>
                <w:tab w:val="left" w:pos="709"/>
              </w:tabs>
              <w:ind w:left="181"/>
            </w:pPr>
            <w:r w:rsidRPr="001F3966">
              <w:t>FTR414</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48291C5E" w14:textId="77777777" w:rsidR="00F86AFE" w:rsidRPr="001F3966" w:rsidRDefault="00F86AFE" w:rsidP="003104DE">
            <w:pPr>
              <w:tabs>
                <w:tab w:val="left" w:pos="709"/>
              </w:tabs>
              <w:ind w:left="181"/>
            </w:pPr>
            <w:r w:rsidRPr="001F3966">
              <w:t>HASTA FİZYOTERAPİST İLİŞKİLERİ VE İLETİŞİM</w:t>
            </w:r>
          </w:p>
        </w:tc>
        <w:tc>
          <w:tcPr>
            <w:tcW w:w="517" w:type="pct"/>
            <w:tcBorders>
              <w:top w:val="single" w:sz="8" w:space="0" w:color="000000"/>
              <w:left w:val="single" w:sz="8" w:space="0" w:color="000000"/>
              <w:bottom w:val="single" w:sz="8" w:space="0" w:color="000000"/>
              <w:right w:val="single" w:sz="8" w:space="0" w:color="000000"/>
            </w:tcBorders>
            <w:vAlign w:val="bottom"/>
          </w:tcPr>
          <w:p w14:paraId="6C322893" w14:textId="77777777" w:rsidR="00F86AFE" w:rsidRPr="001F3966" w:rsidRDefault="00F86AFE" w:rsidP="003104DE">
            <w:pPr>
              <w:pStyle w:val="TableParagraph"/>
              <w:tabs>
                <w:tab w:val="left" w:pos="709"/>
              </w:tabs>
              <w:ind w:left="181"/>
            </w:pPr>
            <w:proofErr w:type="spellStart"/>
            <w:r w:rsidRPr="001F3966">
              <w:t>Türkçe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B4B74DB"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78CECD4C"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30A6D159"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ABA1D2D" w14:textId="77777777" w:rsidR="00F86AFE" w:rsidRPr="001F3966" w:rsidRDefault="00F86AFE" w:rsidP="003104DE">
            <w:pPr>
              <w:pStyle w:val="TableParagraph"/>
              <w:tabs>
                <w:tab w:val="left" w:pos="709"/>
              </w:tabs>
              <w:ind w:left="181"/>
            </w:pPr>
          </w:p>
        </w:tc>
      </w:tr>
      <w:tr w:rsidR="00F86AFE" w:rsidRPr="001F3966" w14:paraId="487B1D0D"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952F06C" w14:textId="77777777" w:rsidR="00F86AFE" w:rsidRPr="001F3966" w:rsidRDefault="00F86AFE" w:rsidP="003104DE">
            <w:pPr>
              <w:tabs>
                <w:tab w:val="left" w:pos="709"/>
              </w:tabs>
              <w:ind w:left="181"/>
            </w:pPr>
            <w:r w:rsidRPr="001F3966">
              <w:t>FTR415</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DDE2D77" w14:textId="77777777" w:rsidR="00F86AFE" w:rsidRPr="001F3966" w:rsidRDefault="00F86AFE" w:rsidP="003104DE">
            <w:pPr>
              <w:tabs>
                <w:tab w:val="left" w:pos="709"/>
              </w:tabs>
              <w:ind w:left="181"/>
            </w:pPr>
            <w:r w:rsidRPr="001F3966">
              <w:t>FİZYOTERAPİ VE REHABİLİTASYONDA KANITA DAYALI UYGULAMALAR</w:t>
            </w:r>
          </w:p>
        </w:tc>
        <w:tc>
          <w:tcPr>
            <w:tcW w:w="517" w:type="pct"/>
            <w:tcBorders>
              <w:top w:val="single" w:sz="8" w:space="0" w:color="000000"/>
              <w:left w:val="single" w:sz="8" w:space="0" w:color="000000"/>
              <w:bottom w:val="single" w:sz="8" w:space="0" w:color="000000"/>
              <w:right w:val="single" w:sz="8" w:space="0" w:color="000000"/>
            </w:tcBorders>
            <w:vAlign w:val="bottom"/>
          </w:tcPr>
          <w:p w14:paraId="1F82D39F"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8FD46BC"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78FA18B"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4C352617"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E031CF8" w14:textId="77777777" w:rsidR="00F86AFE" w:rsidRPr="001F3966" w:rsidRDefault="00F86AFE" w:rsidP="003104DE">
            <w:pPr>
              <w:pStyle w:val="TableParagraph"/>
              <w:tabs>
                <w:tab w:val="left" w:pos="709"/>
              </w:tabs>
              <w:ind w:left="181"/>
            </w:pPr>
          </w:p>
        </w:tc>
      </w:tr>
      <w:tr w:rsidR="00F86AFE" w:rsidRPr="001F3966" w14:paraId="16EC6CA1"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36165616" w14:textId="77777777" w:rsidR="00F86AFE" w:rsidRPr="001F3966" w:rsidRDefault="00F86AFE" w:rsidP="003104DE">
            <w:pPr>
              <w:tabs>
                <w:tab w:val="left" w:pos="709"/>
              </w:tabs>
              <w:ind w:left="181"/>
            </w:pPr>
            <w:r w:rsidRPr="001F3966">
              <w:t>FTR433</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11F16615" w14:textId="77777777" w:rsidR="00F86AFE" w:rsidRPr="001F3966" w:rsidRDefault="00F86AFE" w:rsidP="003104DE">
            <w:pPr>
              <w:tabs>
                <w:tab w:val="left" w:pos="709"/>
              </w:tabs>
              <w:ind w:left="181"/>
            </w:pPr>
            <w:r w:rsidRPr="001F3966">
              <w:t xml:space="preserve">HALK SAĞLIĞINDA FİZYOTERAPİ VE REHABİLİTASYON     </w:t>
            </w:r>
          </w:p>
        </w:tc>
        <w:tc>
          <w:tcPr>
            <w:tcW w:w="517" w:type="pct"/>
            <w:tcBorders>
              <w:top w:val="single" w:sz="8" w:space="0" w:color="000000"/>
              <w:left w:val="single" w:sz="8" w:space="0" w:color="000000"/>
              <w:bottom w:val="single" w:sz="8" w:space="0" w:color="000000"/>
              <w:right w:val="single" w:sz="8" w:space="0" w:color="000000"/>
            </w:tcBorders>
            <w:vAlign w:val="bottom"/>
          </w:tcPr>
          <w:p w14:paraId="74E5F02B"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343B98D5"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6D62FCEA"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098D9F89"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192E0E6F" w14:textId="77777777" w:rsidR="00F86AFE" w:rsidRPr="001F3966" w:rsidRDefault="00F86AFE" w:rsidP="003104DE">
            <w:pPr>
              <w:pStyle w:val="TableParagraph"/>
              <w:tabs>
                <w:tab w:val="left" w:pos="709"/>
              </w:tabs>
              <w:ind w:left="181"/>
            </w:pPr>
          </w:p>
        </w:tc>
      </w:tr>
      <w:tr w:rsidR="00F86AFE" w:rsidRPr="001F3966" w14:paraId="2CF26821"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071007BA" w14:textId="77777777" w:rsidR="00F86AFE" w:rsidRPr="001F3966" w:rsidRDefault="00F86AFE" w:rsidP="003104DE">
            <w:pPr>
              <w:tabs>
                <w:tab w:val="left" w:pos="709"/>
              </w:tabs>
              <w:ind w:left="181"/>
            </w:pPr>
            <w:r w:rsidRPr="001F3966">
              <w:t>FTR444</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0D0516A2" w14:textId="77777777" w:rsidR="00F86AFE" w:rsidRPr="001F3966" w:rsidRDefault="00F86AFE" w:rsidP="003104DE">
            <w:pPr>
              <w:tabs>
                <w:tab w:val="left" w:pos="709"/>
              </w:tabs>
              <w:ind w:left="181"/>
            </w:pPr>
            <w:r w:rsidRPr="001F3966">
              <w:t>MESLEKİ REHABİLİTASYON VE ENDÜSTRİDE FİZYOTERAPİ</w:t>
            </w:r>
          </w:p>
        </w:tc>
        <w:tc>
          <w:tcPr>
            <w:tcW w:w="517" w:type="pct"/>
            <w:tcBorders>
              <w:top w:val="single" w:sz="8" w:space="0" w:color="000000"/>
              <w:left w:val="single" w:sz="8" w:space="0" w:color="000000"/>
              <w:bottom w:val="single" w:sz="8" w:space="0" w:color="000000"/>
              <w:right w:val="single" w:sz="8" w:space="0" w:color="000000"/>
            </w:tcBorders>
            <w:vAlign w:val="bottom"/>
          </w:tcPr>
          <w:p w14:paraId="1741F0D6"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7C10D1E"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24212DC3"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27E560F7"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5C5B661" w14:textId="77777777" w:rsidR="00F86AFE" w:rsidRPr="001F3966" w:rsidRDefault="00F86AFE" w:rsidP="003104DE">
            <w:pPr>
              <w:pStyle w:val="TableParagraph"/>
              <w:tabs>
                <w:tab w:val="left" w:pos="709"/>
              </w:tabs>
              <w:ind w:left="181"/>
            </w:pPr>
          </w:p>
        </w:tc>
      </w:tr>
      <w:tr w:rsidR="00F86AFE" w:rsidRPr="001F3966" w14:paraId="6A93E766"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6A917900" w14:textId="77777777" w:rsidR="00F86AFE" w:rsidRPr="001F3966" w:rsidRDefault="00F86AFE" w:rsidP="003104DE">
            <w:pPr>
              <w:tabs>
                <w:tab w:val="left" w:pos="709"/>
              </w:tabs>
              <w:ind w:left="181"/>
            </w:pPr>
            <w:r w:rsidRPr="001F3966">
              <w:t>FTR480</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69DBEBFC" w14:textId="77777777" w:rsidR="00F86AFE" w:rsidRPr="001F3966" w:rsidRDefault="00F86AFE" w:rsidP="003104DE">
            <w:pPr>
              <w:tabs>
                <w:tab w:val="left" w:pos="709"/>
              </w:tabs>
              <w:ind w:left="181"/>
            </w:pPr>
            <w:r w:rsidRPr="001F3966">
              <w:t xml:space="preserve">DERGİ SAATİ II                                                                                 </w:t>
            </w:r>
          </w:p>
        </w:tc>
        <w:tc>
          <w:tcPr>
            <w:tcW w:w="517" w:type="pct"/>
            <w:tcBorders>
              <w:top w:val="single" w:sz="8" w:space="0" w:color="000000"/>
              <w:left w:val="single" w:sz="8" w:space="0" w:color="000000"/>
              <w:bottom w:val="single" w:sz="8" w:space="0" w:color="000000"/>
              <w:right w:val="single" w:sz="8" w:space="0" w:color="000000"/>
            </w:tcBorders>
            <w:vAlign w:val="bottom"/>
          </w:tcPr>
          <w:p w14:paraId="34F90D78"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51869626"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33B1CAD"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7DC7EFC3"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7A4600A6" w14:textId="77777777" w:rsidR="00F86AFE" w:rsidRPr="001F3966" w:rsidRDefault="00F86AFE" w:rsidP="003104DE">
            <w:pPr>
              <w:pStyle w:val="TableParagraph"/>
              <w:tabs>
                <w:tab w:val="left" w:pos="709"/>
              </w:tabs>
              <w:ind w:left="181"/>
            </w:pPr>
          </w:p>
        </w:tc>
      </w:tr>
      <w:tr w:rsidR="00F86AFE" w:rsidRPr="001F3966" w14:paraId="121CE895"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47212113" w14:textId="77777777" w:rsidR="00F86AFE" w:rsidRPr="001F3966" w:rsidRDefault="00F86AFE" w:rsidP="003104DE">
            <w:pPr>
              <w:tabs>
                <w:tab w:val="left" w:pos="709"/>
              </w:tabs>
              <w:ind w:left="181"/>
            </w:pPr>
            <w:r w:rsidRPr="001F3966">
              <w:lastRenderedPageBreak/>
              <w:t>FTR495</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CFEBAC1" w14:textId="77777777" w:rsidR="00F86AFE" w:rsidRPr="001F3966" w:rsidRDefault="00F86AFE" w:rsidP="003104DE">
            <w:pPr>
              <w:tabs>
                <w:tab w:val="left" w:pos="709"/>
              </w:tabs>
              <w:ind w:left="181"/>
            </w:pPr>
            <w:r w:rsidRPr="001F3966">
              <w:t xml:space="preserve">SEMİNER I                                                                                          </w:t>
            </w:r>
          </w:p>
        </w:tc>
        <w:tc>
          <w:tcPr>
            <w:tcW w:w="517" w:type="pct"/>
            <w:tcBorders>
              <w:top w:val="single" w:sz="8" w:space="0" w:color="000000"/>
              <w:left w:val="single" w:sz="8" w:space="0" w:color="000000"/>
              <w:bottom w:val="single" w:sz="8" w:space="0" w:color="000000"/>
              <w:right w:val="single" w:sz="8" w:space="0" w:color="000000"/>
            </w:tcBorders>
            <w:vAlign w:val="bottom"/>
          </w:tcPr>
          <w:p w14:paraId="334F6AAF"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08BC9CFC"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46DF281E"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7A12E60E"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42109B26" w14:textId="77777777" w:rsidR="00F86AFE" w:rsidRPr="001F3966" w:rsidRDefault="00F86AFE" w:rsidP="003104DE">
            <w:pPr>
              <w:pStyle w:val="TableParagraph"/>
              <w:tabs>
                <w:tab w:val="left" w:pos="709"/>
              </w:tabs>
              <w:ind w:left="181"/>
            </w:pPr>
          </w:p>
        </w:tc>
      </w:tr>
      <w:tr w:rsidR="00F86AFE" w:rsidRPr="001F3966" w14:paraId="13342164"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7A13658E" w14:textId="77777777" w:rsidR="00F86AFE" w:rsidRPr="001F3966" w:rsidRDefault="00F86AFE" w:rsidP="003104DE">
            <w:pPr>
              <w:tabs>
                <w:tab w:val="left" w:pos="709"/>
              </w:tabs>
              <w:ind w:left="181"/>
            </w:pPr>
            <w:r w:rsidRPr="001F3966">
              <w:t>FTR497</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552BF916" w14:textId="77777777" w:rsidR="00F86AFE" w:rsidRPr="001F3966" w:rsidRDefault="00F86AFE" w:rsidP="003104DE">
            <w:pPr>
              <w:tabs>
                <w:tab w:val="left" w:pos="709"/>
              </w:tabs>
              <w:ind w:left="181"/>
            </w:pPr>
            <w:r w:rsidRPr="001F3966">
              <w:t xml:space="preserve">DERGİ SAATİ I                                                                                   </w:t>
            </w:r>
          </w:p>
        </w:tc>
        <w:tc>
          <w:tcPr>
            <w:tcW w:w="517" w:type="pct"/>
            <w:tcBorders>
              <w:top w:val="single" w:sz="8" w:space="0" w:color="000000"/>
              <w:left w:val="single" w:sz="8" w:space="0" w:color="000000"/>
              <w:bottom w:val="single" w:sz="8" w:space="0" w:color="000000"/>
              <w:right w:val="single" w:sz="8" w:space="0" w:color="000000"/>
            </w:tcBorders>
            <w:vAlign w:val="bottom"/>
          </w:tcPr>
          <w:p w14:paraId="12FFAE9E"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75DA8CE8"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5C5C923F"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66635F5D"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0D4E62E2" w14:textId="77777777" w:rsidR="00F86AFE" w:rsidRPr="001F3966" w:rsidRDefault="00F86AFE" w:rsidP="003104DE">
            <w:pPr>
              <w:pStyle w:val="TableParagraph"/>
              <w:tabs>
                <w:tab w:val="left" w:pos="709"/>
              </w:tabs>
              <w:ind w:left="181"/>
            </w:pPr>
          </w:p>
        </w:tc>
      </w:tr>
      <w:tr w:rsidR="00F86AFE" w:rsidRPr="001F3966" w14:paraId="27B8F800" w14:textId="77777777" w:rsidTr="003104DE">
        <w:trPr>
          <w:trHeight w:val="522"/>
        </w:trPr>
        <w:tc>
          <w:tcPr>
            <w:tcW w:w="713" w:type="pct"/>
            <w:tcBorders>
              <w:top w:val="single" w:sz="8" w:space="0" w:color="000000"/>
              <w:bottom w:val="single" w:sz="8" w:space="0" w:color="000000"/>
              <w:right w:val="single" w:sz="8" w:space="0" w:color="000000"/>
            </w:tcBorders>
            <w:vAlign w:val="bottom"/>
          </w:tcPr>
          <w:p w14:paraId="51F1B006" w14:textId="77777777" w:rsidR="00F86AFE" w:rsidRPr="001F3966" w:rsidRDefault="00F86AFE" w:rsidP="003104DE">
            <w:pPr>
              <w:tabs>
                <w:tab w:val="left" w:pos="709"/>
              </w:tabs>
              <w:ind w:left="181"/>
            </w:pPr>
            <w:r w:rsidRPr="001F3966">
              <w:t>FTR498</w:t>
            </w:r>
          </w:p>
        </w:tc>
        <w:tc>
          <w:tcPr>
            <w:tcW w:w="1781" w:type="pct"/>
            <w:gridSpan w:val="2"/>
            <w:tcBorders>
              <w:top w:val="single" w:sz="8" w:space="0" w:color="000000"/>
              <w:left w:val="single" w:sz="8" w:space="0" w:color="000000"/>
              <w:bottom w:val="single" w:sz="8" w:space="0" w:color="000000"/>
              <w:right w:val="single" w:sz="8" w:space="0" w:color="000000"/>
            </w:tcBorders>
            <w:vAlign w:val="bottom"/>
          </w:tcPr>
          <w:p w14:paraId="3FFAC6F2" w14:textId="77777777" w:rsidR="00F86AFE" w:rsidRPr="001F3966" w:rsidRDefault="00F86AFE" w:rsidP="003104DE">
            <w:pPr>
              <w:tabs>
                <w:tab w:val="left" w:pos="709"/>
              </w:tabs>
              <w:ind w:left="181"/>
            </w:pPr>
            <w:r w:rsidRPr="001F3966">
              <w:t xml:space="preserve">SEMİNER II                                                                                        </w:t>
            </w:r>
          </w:p>
        </w:tc>
        <w:tc>
          <w:tcPr>
            <w:tcW w:w="517" w:type="pct"/>
            <w:tcBorders>
              <w:top w:val="single" w:sz="8" w:space="0" w:color="000000"/>
              <w:left w:val="single" w:sz="8" w:space="0" w:color="000000"/>
              <w:bottom w:val="single" w:sz="8" w:space="0" w:color="000000"/>
              <w:right w:val="single" w:sz="8" w:space="0" w:color="000000"/>
            </w:tcBorders>
            <w:vAlign w:val="bottom"/>
          </w:tcPr>
          <w:p w14:paraId="12AF19EB" w14:textId="77777777" w:rsidR="00F86AFE" w:rsidRPr="001F3966" w:rsidRDefault="00F86AFE" w:rsidP="003104DE">
            <w:pPr>
              <w:pStyle w:val="TableParagraph"/>
              <w:tabs>
                <w:tab w:val="left" w:pos="709"/>
              </w:tabs>
              <w:ind w:left="181"/>
            </w:pPr>
            <w:proofErr w:type="spellStart"/>
            <w:r w:rsidRPr="001F3966">
              <w:t>İngilizce</w:t>
            </w:r>
            <w:proofErr w:type="spellEnd"/>
          </w:p>
        </w:tc>
        <w:tc>
          <w:tcPr>
            <w:tcW w:w="501" w:type="pct"/>
            <w:tcBorders>
              <w:top w:val="single" w:sz="8" w:space="0" w:color="000000"/>
              <w:left w:val="single" w:sz="8" w:space="0" w:color="000000"/>
              <w:bottom w:val="single" w:sz="8" w:space="0" w:color="000000"/>
              <w:right w:val="single" w:sz="8" w:space="0" w:color="000000"/>
            </w:tcBorders>
            <w:vAlign w:val="bottom"/>
          </w:tcPr>
          <w:p w14:paraId="62820457" w14:textId="77777777" w:rsidR="00F86AFE" w:rsidRPr="001F3966" w:rsidRDefault="00F86AFE" w:rsidP="003104DE">
            <w:pPr>
              <w:pStyle w:val="TableParagraph"/>
              <w:tabs>
                <w:tab w:val="left" w:pos="709"/>
              </w:tabs>
              <w:ind w:left="181"/>
            </w:pPr>
          </w:p>
        </w:tc>
        <w:tc>
          <w:tcPr>
            <w:tcW w:w="561" w:type="pct"/>
            <w:gridSpan w:val="2"/>
            <w:tcBorders>
              <w:top w:val="single" w:sz="8" w:space="0" w:color="000000"/>
              <w:left w:val="single" w:sz="8" w:space="0" w:color="000000"/>
              <w:bottom w:val="single" w:sz="8" w:space="0" w:color="000000"/>
              <w:right w:val="single" w:sz="8" w:space="0" w:color="000000"/>
            </w:tcBorders>
            <w:vAlign w:val="bottom"/>
          </w:tcPr>
          <w:p w14:paraId="30ED71BF" w14:textId="77777777" w:rsidR="00F86AFE" w:rsidRPr="001F3966" w:rsidRDefault="00F86AFE" w:rsidP="003104DE">
            <w:pPr>
              <w:tabs>
                <w:tab w:val="left" w:pos="709"/>
              </w:tabs>
              <w:ind w:left="181"/>
            </w:pPr>
          </w:p>
        </w:tc>
        <w:tc>
          <w:tcPr>
            <w:tcW w:w="429" w:type="pct"/>
            <w:tcBorders>
              <w:top w:val="single" w:sz="8" w:space="0" w:color="000000"/>
              <w:left w:val="single" w:sz="8" w:space="0" w:color="000000"/>
              <w:bottom w:val="single" w:sz="8" w:space="0" w:color="000000"/>
              <w:right w:val="single" w:sz="8" w:space="0" w:color="000000"/>
            </w:tcBorders>
            <w:vAlign w:val="bottom"/>
          </w:tcPr>
          <w:p w14:paraId="203174B2" w14:textId="77777777" w:rsidR="00F86AFE" w:rsidRPr="001F3966" w:rsidRDefault="00F86AFE" w:rsidP="003104DE">
            <w:pPr>
              <w:pStyle w:val="TableParagraph"/>
              <w:tabs>
                <w:tab w:val="left" w:pos="709"/>
              </w:tabs>
              <w:ind w:left="181"/>
            </w:pPr>
          </w:p>
        </w:tc>
        <w:tc>
          <w:tcPr>
            <w:tcW w:w="498" w:type="pct"/>
            <w:gridSpan w:val="2"/>
            <w:tcBorders>
              <w:top w:val="single" w:sz="8" w:space="0" w:color="000000"/>
              <w:left w:val="single" w:sz="8" w:space="0" w:color="000000"/>
              <w:bottom w:val="single" w:sz="8" w:space="0" w:color="000000"/>
            </w:tcBorders>
            <w:vAlign w:val="bottom"/>
          </w:tcPr>
          <w:p w14:paraId="24568F02" w14:textId="77777777" w:rsidR="00F86AFE" w:rsidRPr="001F3966" w:rsidRDefault="00F86AFE" w:rsidP="003104DE">
            <w:pPr>
              <w:pStyle w:val="TableParagraph"/>
              <w:tabs>
                <w:tab w:val="left" w:pos="709"/>
              </w:tabs>
              <w:ind w:left="181"/>
            </w:pPr>
          </w:p>
        </w:tc>
      </w:tr>
      <w:tr w:rsidR="00F86AFE" w:rsidRPr="001F3966" w14:paraId="64FD6269"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3011" w:type="pct"/>
            <w:gridSpan w:val="4"/>
            <w:tcBorders>
              <w:top w:val="single" w:sz="18" w:space="0" w:color="000000"/>
              <w:left w:val="single" w:sz="18" w:space="0" w:color="000000"/>
            </w:tcBorders>
            <w:vAlign w:val="bottom"/>
          </w:tcPr>
          <w:p w14:paraId="7E0EDB48" w14:textId="77777777" w:rsidR="00F86AFE" w:rsidRPr="001F3966" w:rsidRDefault="00F86AFE" w:rsidP="003104DE">
            <w:pPr>
              <w:pStyle w:val="TableParagraph"/>
              <w:tabs>
                <w:tab w:val="left" w:pos="709"/>
              </w:tabs>
              <w:ind w:left="181"/>
            </w:pPr>
            <w:r w:rsidRPr="001F3966">
              <w:t>PROGRAMDAKİ KATEGORİ TOPLAMLARI</w:t>
            </w:r>
          </w:p>
        </w:tc>
        <w:tc>
          <w:tcPr>
            <w:tcW w:w="501" w:type="pct"/>
            <w:tcBorders>
              <w:top w:val="single" w:sz="18" w:space="0" w:color="000000"/>
            </w:tcBorders>
            <w:vAlign w:val="bottom"/>
          </w:tcPr>
          <w:p w14:paraId="1AFF5DB5" w14:textId="77777777" w:rsidR="00F86AFE" w:rsidRPr="001F3966" w:rsidRDefault="00F86AFE" w:rsidP="003104DE">
            <w:pPr>
              <w:pStyle w:val="TableParagraph"/>
              <w:tabs>
                <w:tab w:val="left" w:pos="709"/>
              </w:tabs>
              <w:ind w:left="181"/>
            </w:pPr>
            <w:r w:rsidRPr="001F3966">
              <w:t>9</w:t>
            </w:r>
          </w:p>
        </w:tc>
        <w:tc>
          <w:tcPr>
            <w:tcW w:w="561" w:type="pct"/>
            <w:gridSpan w:val="2"/>
            <w:tcBorders>
              <w:top w:val="single" w:sz="18" w:space="0" w:color="000000"/>
            </w:tcBorders>
            <w:vAlign w:val="bottom"/>
          </w:tcPr>
          <w:p w14:paraId="51BAA8AB" w14:textId="77777777" w:rsidR="00F86AFE" w:rsidRPr="001F3966" w:rsidRDefault="00F86AFE" w:rsidP="003104DE">
            <w:pPr>
              <w:pStyle w:val="TableParagraph"/>
              <w:tabs>
                <w:tab w:val="left" w:pos="709"/>
              </w:tabs>
              <w:ind w:left="181"/>
            </w:pPr>
            <w:r w:rsidRPr="001F3966">
              <w:t>46</w:t>
            </w:r>
          </w:p>
        </w:tc>
        <w:tc>
          <w:tcPr>
            <w:tcW w:w="429" w:type="pct"/>
            <w:tcBorders>
              <w:top w:val="single" w:sz="18" w:space="0" w:color="000000"/>
            </w:tcBorders>
            <w:vAlign w:val="bottom"/>
          </w:tcPr>
          <w:p w14:paraId="00E57FA4" w14:textId="77777777" w:rsidR="00F86AFE" w:rsidRPr="001F3966" w:rsidRDefault="00F86AFE" w:rsidP="003104DE">
            <w:pPr>
              <w:pStyle w:val="TableParagraph"/>
              <w:tabs>
                <w:tab w:val="left" w:pos="709"/>
              </w:tabs>
              <w:ind w:left="181"/>
            </w:pPr>
            <w:r w:rsidRPr="001F3966">
              <w:t>9</w:t>
            </w:r>
          </w:p>
        </w:tc>
        <w:tc>
          <w:tcPr>
            <w:tcW w:w="498" w:type="pct"/>
            <w:gridSpan w:val="2"/>
            <w:tcBorders>
              <w:top w:val="single" w:sz="18" w:space="0" w:color="000000"/>
              <w:right w:val="single" w:sz="18" w:space="0" w:color="000000"/>
            </w:tcBorders>
            <w:vAlign w:val="bottom"/>
          </w:tcPr>
          <w:p w14:paraId="7F5E700B" w14:textId="77777777" w:rsidR="00F86AFE" w:rsidRPr="001F3966" w:rsidRDefault="00F86AFE" w:rsidP="003104DE">
            <w:pPr>
              <w:pStyle w:val="TableParagraph"/>
              <w:tabs>
                <w:tab w:val="left" w:pos="709"/>
              </w:tabs>
              <w:ind w:left="181"/>
            </w:pPr>
            <w:r w:rsidRPr="001F3966">
              <w:t>6</w:t>
            </w:r>
          </w:p>
        </w:tc>
      </w:tr>
      <w:tr w:rsidR="00F86AFE" w:rsidRPr="001F3966" w14:paraId="6A48AED7"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2494" w:type="pct"/>
            <w:gridSpan w:val="3"/>
            <w:tcBorders>
              <w:left w:val="single" w:sz="18" w:space="0" w:color="000000"/>
              <w:right w:val="single" w:sz="4" w:space="0" w:color="000000"/>
            </w:tcBorders>
            <w:vAlign w:val="bottom"/>
          </w:tcPr>
          <w:p w14:paraId="67B54AA8" w14:textId="77777777" w:rsidR="00F86AFE" w:rsidRPr="001F3966" w:rsidRDefault="00F86AFE" w:rsidP="003104DE">
            <w:pPr>
              <w:pStyle w:val="TableParagraph"/>
              <w:tabs>
                <w:tab w:val="left" w:pos="709"/>
              </w:tabs>
              <w:ind w:left="181"/>
            </w:pPr>
            <w:proofErr w:type="spellStart"/>
            <w:r w:rsidRPr="001F3966">
              <w:t>Mezuniyet</w:t>
            </w:r>
            <w:proofErr w:type="spellEnd"/>
            <w:r w:rsidRPr="001F3966">
              <w:t xml:space="preserve"> </w:t>
            </w:r>
            <w:proofErr w:type="spellStart"/>
            <w:r w:rsidRPr="001F3966">
              <w:t>için</w:t>
            </w:r>
            <w:proofErr w:type="spellEnd"/>
            <w:r w:rsidRPr="001F3966">
              <w:t xml:space="preserve"> </w:t>
            </w:r>
            <w:proofErr w:type="spellStart"/>
            <w:r w:rsidRPr="001F3966">
              <w:t>Toplam</w:t>
            </w:r>
            <w:proofErr w:type="spellEnd"/>
            <w:r w:rsidRPr="001F3966">
              <w:t xml:space="preserve"> </w:t>
            </w:r>
            <w:proofErr w:type="spellStart"/>
            <w:r w:rsidRPr="001F3966">
              <w:t>Kredi</w:t>
            </w:r>
            <w:proofErr w:type="spellEnd"/>
            <w:r w:rsidRPr="001F3966">
              <w:t>/AKTS</w:t>
            </w:r>
          </w:p>
        </w:tc>
        <w:tc>
          <w:tcPr>
            <w:tcW w:w="517" w:type="pct"/>
            <w:tcBorders>
              <w:left w:val="single" w:sz="4" w:space="0" w:color="000000"/>
              <w:right w:val="single" w:sz="4" w:space="0" w:color="000000"/>
            </w:tcBorders>
            <w:vAlign w:val="bottom"/>
          </w:tcPr>
          <w:p w14:paraId="30FDFA2E" w14:textId="77777777" w:rsidR="00F86AFE" w:rsidRPr="001F3966" w:rsidRDefault="00F86AFE" w:rsidP="003104DE">
            <w:pPr>
              <w:pStyle w:val="TableParagraph"/>
              <w:tabs>
                <w:tab w:val="left" w:pos="709"/>
              </w:tabs>
              <w:ind w:left="181"/>
            </w:pPr>
          </w:p>
        </w:tc>
        <w:tc>
          <w:tcPr>
            <w:tcW w:w="501" w:type="pct"/>
            <w:tcBorders>
              <w:left w:val="single" w:sz="4" w:space="0" w:color="000000"/>
            </w:tcBorders>
            <w:shd w:val="clear" w:color="auto" w:fill="C0C0C0"/>
            <w:vAlign w:val="bottom"/>
          </w:tcPr>
          <w:p w14:paraId="1A7386D0" w14:textId="77777777" w:rsidR="00F86AFE" w:rsidRPr="001F3966" w:rsidRDefault="00F86AFE" w:rsidP="003104DE">
            <w:pPr>
              <w:pStyle w:val="TableParagraph"/>
              <w:tabs>
                <w:tab w:val="left" w:pos="709"/>
              </w:tabs>
              <w:ind w:left="181"/>
            </w:pPr>
            <w:r w:rsidRPr="001F3966">
              <w:t>34</w:t>
            </w:r>
          </w:p>
        </w:tc>
        <w:tc>
          <w:tcPr>
            <w:tcW w:w="561" w:type="pct"/>
            <w:gridSpan w:val="2"/>
            <w:shd w:val="clear" w:color="auto" w:fill="C0C0C0"/>
            <w:vAlign w:val="bottom"/>
          </w:tcPr>
          <w:p w14:paraId="5D0793B5" w14:textId="77777777" w:rsidR="00F86AFE" w:rsidRPr="001F3966" w:rsidRDefault="00F86AFE" w:rsidP="003104DE">
            <w:pPr>
              <w:pStyle w:val="TableParagraph"/>
              <w:tabs>
                <w:tab w:val="left" w:pos="709"/>
              </w:tabs>
              <w:ind w:left="181"/>
            </w:pPr>
            <w:r w:rsidRPr="001F3966">
              <w:t>164</w:t>
            </w:r>
          </w:p>
        </w:tc>
        <w:tc>
          <w:tcPr>
            <w:tcW w:w="429" w:type="pct"/>
            <w:shd w:val="clear" w:color="auto" w:fill="C0C0C0"/>
            <w:vAlign w:val="bottom"/>
          </w:tcPr>
          <w:p w14:paraId="06BA5ECC" w14:textId="77777777" w:rsidR="00F86AFE" w:rsidRPr="001F3966" w:rsidRDefault="00F86AFE" w:rsidP="003104DE">
            <w:pPr>
              <w:pStyle w:val="TableParagraph"/>
              <w:tabs>
                <w:tab w:val="left" w:pos="709"/>
              </w:tabs>
              <w:ind w:left="181"/>
            </w:pPr>
            <w:r w:rsidRPr="001F3966">
              <w:t>20</w:t>
            </w:r>
          </w:p>
        </w:tc>
        <w:tc>
          <w:tcPr>
            <w:tcW w:w="498" w:type="pct"/>
            <w:gridSpan w:val="2"/>
            <w:tcBorders>
              <w:right w:val="single" w:sz="18" w:space="0" w:color="000000"/>
            </w:tcBorders>
            <w:shd w:val="clear" w:color="auto" w:fill="C0C0C0"/>
            <w:vAlign w:val="bottom"/>
          </w:tcPr>
          <w:p w14:paraId="36D37BFF" w14:textId="77777777" w:rsidR="00F86AFE" w:rsidRPr="001F3966" w:rsidRDefault="00F86AFE" w:rsidP="003104DE">
            <w:pPr>
              <w:pStyle w:val="TableParagraph"/>
              <w:tabs>
                <w:tab w:val="left" w:pos="709"/>
              </w:tabs>
              <w:ind w:left="181"/>
            </w:pPr>
            <w:r w:rsidRPr="001F3966">
              <w:t>23</w:t>
            </w:r>
          </w:p>
        </w:tc>
      </w:tr>
      <w:tr w:rsidR="00F86AFE" w:rsidRPr="001F3966" w14:paraId="3E2106E5"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3011" w:type="pct"/>
            <w:gridSpan w:val="4"/>
            <w:tcBorders>
              <w:left w:val="single" w:sz="18" w:space="0" w:color="000000"/>
            </w:tcBorders>
            <w:vAlign w:val="bottom"/>
          </w:tcPr>
          <w:p w14:paraId="016859B5" w14:textId="77777777" w:rsidR="00F86AFE" w:rsidRPr="001F3966" w:rsidRDefault="00F86AFE" w:rsidP="003104DE">
            <w:pPr>
              <w:pStyle w:val="TableParagraph"/>
              <w:tabs>
                <w:tab w:val="left" w:pos="709"/>
              </w:tabs>
              <w:ind w:left="181"/>
            </w:pPr>
            <w:r w:rsidRPr="001F3966">
              <w:t>TOPLAMLARIN GENEL TOPLAMDAKİ YÜZDESİ</w:t>
            </w:r>
          </w:p>
        </w:tc>
        <w:tc>
          <w:tcPr>
            <w:tcW w:w="501" w:type="pct"/>
            <w:vAlign w:val="bottom"/>
          </w:tcPr>
          <w:p w14:paraId="1B4621F0" w14:textId="77777777" w:rsidR="00F86AFE" w:rsidRPr="001F3966" w:rsidRDefault="00F86AFE" w:rsidP="003104DE">
            <w:pPr>
              <w:pStyle w:val="TableParagraph"/>
              <w:tabs>
                <w:tab w:val="left" w:pos="709"/>
              </w:tabs>
              <w:ind w:left="181"/>
            </w:pPr>
            <w:r w:rsidRPr="001F3966">
              <w:t>%14</w:t>
            </w:r>
          </w:p>
        </w:tc>
        <w:tc>
          <w:tcPr>
            <w:tcW w:w="561" w:type="pct"/>
            <w:gridSpan w:val="2"/>
            <w:vAlign w:val="bottom"/>
          </w:tcPr>
          <w:p w14:paraId="6C90BBF8" w14:textId="77777777" w:rsidR="00F86AFE" w:rsidRPr="001F3966" w:rsidRDefault="00F86AFE" w:rsidP="003104DE">
            <w:pPr>
              <w:pStyle w:val="TableParagraph"/>
              <w:tabs>
                <w:tab w:val="left" w:pos="709"/>
              </w:tabs>
              <w:ind w:left="181"/>
            </w:pPr>
            <w:r w:rsidRPr="001F3966">
              <w:t>%67,5</w:t>
            </w:r>
          </w:p>
        </w:tc>
        <w:tc>
          <w:tcPr>
            <w:tcW w:w="429" w:type="pct"/>
            <w:vAlign w:val="bottom"/>
          </w:tcPr>
          <w:p w14:paraId="0787FEE3" w14:textId="77777777" w:rsidR="00F86AFE" w:rsidRPr="001F3966" w:rsidRDefault="00F86AFE" w:rsidP="003104DE">
            <w:pPr>
              <w:pStyle w:val="TableParagraph"/>
              <w:tabs>
                <w:tab w:val="left" w:pos="709"/>
              </w:tabs>
              <w:ind w:left="181"/>
            </w:pPr>
            <w:r w:rsidRPr="001F3966">
              <w:t>%8,2</w:t>
            </w:r>
          </w:p>
        </w:tc>
        <w:tc>
          <w:tcPr>
            <w:tcW w:w="498" w:type="pct"/>
            <w:gridSpan w:val="2"/>
            <w:tcBorders>
              <w:right w:val="single" w:sz="18" w:space="0" w:color="000000"/>
            </w:tcBorders>
            <w:vAlign w:val="bottom"/>
          </w:tcPr>
          <w:p w14:paraId="074A07FC" w14:textId="77777777" w:rsidR="00F86AFE" w:rsidRPr="001F3966" w:rsidRDefault="00F86AFE" w:rsidP="003104DE">
            <w:pPr>
              <w:pStyle w:val="TableParagraph"/>
              <w:tabs>
                <w:tab w:val="left" w:pos="709"/>
              </w:tabs>
              <w:ind w:left="181"/>
            </w:pPr>
            <w:r w:rsidRPr="001F3966">
              <w:t>%9,5</w:t>
            </w:r>
          </w:p>
        </w:tc>
      </w:tr>
      <w:tr w:rsidR="00F86AFE" w:rsidRPr="001F3966" w14:paraId="782E730E"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05"/>
        </w:trPr>
        <w:tc>
          <w:tcPr>
            <w:tcW w:w="1552" w:type="pct"/>
            <w:gridSpan w:val="2"/>
            <w:vMerge w:val="restart"/>
            <w:tcBorders>
              <w:left w:val="single" w:sz="18" w:space="0" w:color="000000"/>
              <w:bottom w:val="single" w:sz="18" w:space="0" w:color="000000"/>
            </w:tcBorders>
            <w:vAlign w:val="bottom"/>
          </w:tcPr>
          <w:p w14:paraId="14124973" w14:textId="77777777" w:rsidR="00F86AFE" w:rsidRPr="001F3966" w:rsidRDefault="00F86AFE" w:rsidP="003104DE">
            <w:pPr>
              <w:pStyle w:val="TableParagraph"/>
              <w:tabs>
                <w:tab w:val="left" w:pos="709"/>
              </w:tabs>
              <w:ind w:left="181"/>
              <w:rPr>
                <w:b/>
              </w:rPr>
            </w:pPr>
          </w:p>
          <w:p w14:paraId="1C98747B" w14:textId="77777777" w:rsidR="00F86AFE" w:rsidRPr="001F3966" w:rsidRDefault="00F86AFE" w:rsidP="003104DE">
            <w:pPr>
              <w:pStyle w:val="TableParagraph"/>
              <w:tabs>
                <w:tab w:val="left" w:pos="709"/>
              </w:tabs>
              <w:ind w:left="181" w:right="130" w:hanging="24"/>
            </w:pPr>
            <w:proofErr w:type="spellStart"/>
            <w:r w:rsidRPr="001F3966">
              <w:t>Toplamlar</w:t>
            </w:r>
            <w:proofErr w:type="spellEnd"/>
            <w:r w:rsidRPr="001F3966">
              <w:t xml:space="preserve"> </w:t>
            </w:r>
            <w:proofErr w:type="spellStart"/>
            <w:r w:rsidRPr="001F3966">
              <w:t>bu</w:t>
            </w:r>
            <w:proofErr w:type="spellEnd"/>
            <w:r w:rsidRPr="001F3966">
              <w:t xml:space="preserve"> </w:t>
            </w:r>
            <w:proofErr w:type="spellStart"/>
            <w:r w:rsidRPr="001F3966">
              <w:t>satırlardan</w:t>
            </w:r>
            <w:proofErr w:type="spellEnd"/>
            <w:r w:rsidRPr="001F3966">
              <w:t xml:space="preserve"> </w:t>
            </w:r>
            <w:proofErr w:type="spellStart"/>
            <w:r w:rsidRPr="001F3966">
              <w:t>en</w:t>
            </w:r>
            <w:proofErr w:type="spellEnd"/>
            <w:r w:rsidRPr="001F3966">
              <w:t xml:space="preserve"> </w:t>
            </w:r>
            <w:proofErr w:type="spellStart"/>
            <w:r w:rsidRPr="001F3966">
              <w:t>az</w:t>
            </w:r>
            <w:proofErr w:type="spellEnd"/>
            <w:r w:rsidRPr="001F3966">
              <w:t xml:space="preserve"> </w:t>
            </w:r>
            <w:proofErr w:type="spellStart"/>
            <w:r w:rsidRPr="001F3966">
              <w:t>birini</w:t>
            </w:r>
            <w:proofErr w:type="spellEnd"/>
            <w:r w:rsidRPr="001F3966">
              <w:t xml:space="preserve"> </w:t>
            </w:r>
            <w:proofErr w:type="spellStart"/>
            <w:r w:rsidRPr="001F3966">
              <w:t>sağlamalıdır</w:t>
            </w:r>
            <w:proofErr w:type="spellEnd"/>
          </w:p>
        </w:tc>
        <w:tc>
          <w:tcPr>
            <w:tcW w:w="1459" w:type="pct"/>
            <w:gridSpan w:val="2"/>
            <w:vAlign w:val="bottom"/>
          </w:tcPr>
          <w:p w14:paraId="1FB952E6" w14:textId="77777777" w:rsidR="00F86AFE" w:rsidRPr="001F3966" w:rsidRDefault="00F86AFE" w:rsidP="003104DE">
            <w:pPr>
              <w:pStyle w:val="TableParagraph"/>
              <w:tabs>
                <w:tab w:val="left" w:pos="709"/>
              </w:tabs>
              <w:ind w:left="181"/>
            </w:pPr>
            <w:proofErr w:type="spellStart"/>
            <w:r w:rsidRPr="001F3966">
              <w:t>En</w:t>
            </w:r>
            <w:proofErr w:type="spellEnd"/>
            <w:r w:rsidRPr="001F3966">
              <w:t xml:space="preserve"> </w:t>
            </w:r>
            <w:proofErr w:type="spellStart"/>
            <w:r w:rsidRPr="001F3966">
              <w:t>düşük</w:t>
            </w:r>
            <w:proofErr w:type="spellEnd"/>
            <w:r w:rsidRPr="001F3966">
              <w:t xml:space="preserve"> </w:t>
            </w:r>
            <w:proofErr w:type="spellStart"/>
            <w:r w:rsidRPr="001F3966">
              <w:t>kredi</w:t>
            </w:r>
            <w:proofErr w:type="spellEnd"/>
            <w:r w:rsidRPr="001F3966">
              <w:t xml:space="preserve">/AKTS </w:t>
            </w:r>
            <w:proofErr w:type="spellStart"/>
            <w:r w:rsidRPr="001F3966">
              <w:t>kredisi</w:t>
            </w:r>
            <w:proofErr w:type="spellEnd"/>
          </w:p>
        </w:tc>
        <w:tc>
          <w:tcPr>
            <w:tcW w:w="501" w:type="pct"/>
            <w:vAlign w:val="bottom"/>
          </w:tcPr>
          <w:p w14:paraId="23AE0E95" w14:textId="77777777" w:rsidR="00F86AFE" w:rsidRPr="001F3966" w:rsidRDefault="00F86AFE" w:rsidP="003104DE">
            <w:pPr>
              <w:pStyle w:val="TableParagraph"/>
              <w:tabs>
                <w:tab w:val="left" w:pos="494"/>
              </w:tabs>
              <w:ind w:left="181"/>
            </w:pPr>
            <w:r w:rsidRPr="001F3966">
              <w:t>32/60</w:t>
            </w:r>
          </w:p>
        </w:tc>
        <w:tc>
          <w:tcPr>
            <w:tcW w:w="561" w:type="pct"/>
            <w:gridSpan w:val="2"/>
            <w:vAlign w:val="bottom"/>
          </w:tcPr>
          <w:p w14:paraId="6772397A" w14:textId="77777777" w:rsidR="00F86AFE" w:rsidRPr="001F3966" w:rsidRDefault="00F86AFE" w:rsidP="003104DE">
            <w:pPr>
              <w:pStyle w:val="TableParagraph"/>
              <w:tabs>
                <w:tab w:val="left" w:pos="431"/>
              </w:tabs>
              <w:ind w:left="181"/>
            </w:pPr>
            <w:r w:rsidRPr="001F3966">
              <w:t>48/90</w:t>
            </w:r>
          </w:p>
        </w:tc>
        <w:tc>
          <w:tcPr>
            <w:tcW w:w="429" w:type="pct"/>
            <w:shd w:val="clear" w:color="auto" w:fill="C0C0C0"/>
            <w:vAlign w:val="bottom"/>
          </w:tcPr>
          <w:p w14:paraId="2413E4E0" w14:textId="77777777" w:rsidR="00F86AFE" w:rsidRPr="001F3966" w:rsidRDefault="00F86AFE" w:rsidP="003104DE">
            <w:pPr>
              <w:pStyle w:val="TableParagraph"/>
              <w:tabs>
                <w:tab w:val="left" w:pos="709"/>
              </w:tabs>
              <w:ind w:left="181"/>
            </w:pPr>
          </w:p>
        </w:tc>
        <w:tc>
          <w:tcPr>
            <w:tcW w:w="498" w:type="pct"/>
            <w:gridSpan w:val="2"/>
            <w:tcBorders>
              <w:right w:val="single" w:sz="18" w:space="0" w:color="000000"/>
            </w:tcBorders>
            <w:shd w:val="clear" w:color="auto" w:fill="C0C0C0"/>
            <w:vAlign w:val="bottom"/>
          </w:tcPr>
          <w:p w14:paraId="2A4019E7" w14:textId="77777777" w:rsidR="00F86AFE" w:rsidRPr="001F3966" w:rsidRDefault="00F86AFE" w:rsidP="003104DE">
            <w:pPr>
              <w:pStyle w:val="TableParagraph"/>
              <w:tabs>
                <w:tab w:val="left" w:pos="709"/>
              </w:tabs>
              <w:ind w:left="181"/>
            </w:pPr>
          </w:p>
        </w:tc>
      </w:tr>
      <w:tr w:rsidR="00F86AFE" w:rsidRPr="001F3966" w14:paraId="3C97299A" w14:textId="77777777" w:rsidTr="003104D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04"/>
        </w:trPr>
        <w:tc>
          <w:tcPr>
            <w:tcW w:w="1552" w:type="pct"/>
            <w:gridSpan w:val="2"/>
            <w:vMerge/>
            <w:tcBorders>
              <w:top w:val="nil"/>
              <w:left w:val="single" w:sz="18" w:space="0" w:color="000000"/>
              <w:bottom w:val="single" w:sz="18" w:space="0" w:color="000000"/>
            </w:tcBorders>
            <w:vAlign w:val="bottom"/>
          </w:tcPr>
          <w:p w14:paraId="2900CC82" w14:textId="77777777" w:rsidR="00F86AFE" w:rsidRPr="001F3966" w:rsidRDefault="00F86AFE" w:rsidP="003104DE">
            <w:pPr>
              <w:tabs>
                <w:tab w:val="left" w:pos="709"/>
              </w:tabs>
              <w:ind w:left="181"/>
            </w:pPr>
          </w:p>
        </w:tc>
        <w:tc>
          <w:tcPr>
            <w:tcW w:w="1459" w:type="pct"/>
            <w:gridSpan w:val="2"/>
            <w:tcBorders>
              <w:bottom w:val="single" w:sz="18" w:space="0" w:color="000000"/>
            </w:tcBorders>
            <w:vAlign w:val="bottom"/>
          </w:tcPr>
          <w:p w14:paraId="1EB26AC6" w14:textId="77777777" w:rsidR="00F86AFE" w:rsidRPr="001F3966" w:rsidRDefault="00F86AFE" w:rsidP="003104DE">
            <w:pPr>
              <w:pStyle w:val="TableParagraph"/>
              <w:tabs>
                <w:tab w:val="left" w:pos="709"/>
              </w:tabs>
              <w:ind w:left="181"/>
            </w:pPr>
            <w:proofErr w:type="spellStart"/>
            <w:r w:rsidRPr="001F3966">
              <w:t>En</w:t>
            </w:r>
            <w:proofErr w:type="spellEnd"/>
            <w:r w:rsidRPr="001F3966">
              <w:t xml:space="preserve"> </w:t>
            </w:r>
            <w:proofErr w:type="spellStart"/>
            <w:r w:rsidRPr="001F3966">
              <w:t>düşük</w:t>
            </w:r>
            <w:proofErr w:type="spellEnd"/>
            <w:r w:rsidRPr="001F3966">
              <w:t xml:space="preserve"> </w:t>
            </w:r>
            <w:proofErr w:type="spellStart"/>
            <w:r w:rsidRPr="001F3966">
              <w:t>yüzde</w:t>
            </w:r>
            <w:proofErr w:type="spellEnd"/>
          </w:p>
        </w:tc>
        <w:tc>
          <w:tcPr>
            <w:tcW w:w="501" w:type="pct"/>
            <w:tcBorders>
              <w:bottom w:val="single" w:sz="18" w:space="0" w:color="000000"/>
            </w:tcBorders>
            <w:vAlign w:val="bottom"/>
          </w:tcPr>
          <w:p w14:paraId="3DB6F5B6" w14:textId="77777777" w:rsidR="00F86AFE" w:rsidRPr="001F3966" w:rsidRDefault="00F86AFE" w:rsidP="003104DE">
            <w:pPr>
              <w:pStyle w:val="TableParagraph"/>
              <w:tabs>
                <w:tab w:val="left" w:pos="352"/>
              </w:tabs>
              <w:ind w:left="149" w:right="136" w:firstLine="32"/>
            </w:pPr>
            <w:r w:rsidRPr="001F3966">
              <w:t>%25</w:t>
            </w:r>
          </w:p>
        </w:tc>
        <w:tc>
          <w:tcPr>
            <w:tcW w:w="561" w:type="pct"/>
            <w:gridSpan w:val="2"/>
            <w:tcBorders>
              <w:bottom w:val="single" w:sz="18" w:space="0" w:color="000000"/>
            </w:tcBorders>
            <w:vAlign w:val="bottom"/>
          </w:tcPr>
          <w:p w14:paraId="2EFD2168" w14:textId="77777777" w:rsidR="00F86AFE" w:rsidRPr="001F3966" w:rsidRDefault="00F86AFE" w:rsidP="003104DE">
            <w:pPr>
              <w:pStyle w:val="TableParagraph"/>
              <w:tabs>
                <w:tab w:val="left" w:pos="431"/>
              </w:tabs>
              <w:ind w:left="181"/>
            </w:pPr>
            <w:r w:rsidRPr="001F3966">
              <w:t>%37,5</w:t>
            </w:r>
          </w:p>
        </w:tc>
        <w:tc>
          <w:tcPr>
            <w:tcW w:w="429" w:type="pct"/>
            <w:tcBorders>
              <w:bottom w:val="single" w:sz="18" w:space="0" w:color="000000"/>
            </w:tcBorders>
            <w:shd w:val="clear" w:color="auto" w:fill="C0C0C0"/>
            <w:vAlign w:val="bottom"/>
          </w:tcPr>
          <w:p w14:paraId="3FF767E6" w14:textId="77777777" w:rsidR="00F86AFE" w:rsidRPr="001F3966" w:rsidRDefault="00F86AFE" w:rsidP="003104DE">
            <w:pPr>
              <w:pStyle w:val="TableParagraph"/>
              <w:tabs>
                <w:tab w:val="left" w:pos="709"/>
              </w:tabs>
              <w:ind w:left="181"/>
            </w:pPr>
          </w:p>
        </w:tc>
        <w:tc>
          <w:tcPr>
            <w:tcW w:w="498" w:type="pct"/>
            <w:gridSpan w:val="2"/>
            <w:tcBorders>
              <w:bottom w:val="single" w:sz="18" w:space="0" w:color="000000"/>
              <w:right w:val="single" w:sz="18" w:space="0" w:color="000000"/>
            </w:tcBorders>
            <w:shd w:val="clear" w:color="auto" w:fill="C0C0C0"/>
            <w:vAlign w:val="bottom"/>
          </w:tcPr>
          <w:p w14:paraId="1159C996" w14:textId="77777777" w:rsidR="00F86AFE" w:rsidRPr="001F3966" w:rsidRDefault="00F86AFE" w:rsidP="003104DE">
            <w:pPr>
              <w:pStyle w:val="TableParagraph"/>
              <w:tabs>
                <w:tab w:val="left" w:pos="709"/>
              </w:tabs>
              <w:ind w:left="181"/>
            </w:pPr>
          </w:p>
        </w:tc>
      </w:tr>
    </w:tbl>
    <w:p w14:paraId="7F016523" w14:textId="77777777" w:rsidR="00F86AFE" w:rsidRPr="00E12AC4" w:rsidRDefault="00F86AFE" w:rsidP="00F86AFE">
      <w:pPr>
        <w:pStyle w:val="ListeParagraf"/>
        <w:jc w:val="both"/>
        <w:rPr>
          <w:color w:val="000000" w:themeColor="text1"/>
        </w:rPr>
      </w:pPr>
    </w:p>
    <w:p w14:paraId="071B3CA5" w14:textId="3AF22FE7" w:rsidR="00F86AFE" w:rsidRDefault="00E12AC4" w:rsidP="00E12AC4">
      <w:pPr>
        <w:pStyle w:val="ListeParagraf"/>
        <w:numPr>
          <w:ilvl w:val="0"/>
          <w:numId w:val="27"/>
        </w:numPr>
        <w:jc w:val="both"/>
        <w:rPr>
          <w:color w:val="000000" w:themeColor="text1"/>
        </w:rPr>
      </w:pPr>
      <w:r w:rsidRPr="00E12AC4">
        <w:rPr>
          <w:color w:val="000000" w:themeColor="text1"/>
        </w:rPr>
        <w:t>Ders bilgi paketleri</w:t>
      </w:r>
      <w:r w:rsidR="00F86AFE">
        <w:rPr>
          <w:color w:val="000000" w:themeColor="text1"/>
        </w:rPr>
        <w:t>ne aşağıdaki bağlantıdan ulaşılabilir:</w:t>
      </w:r>
    </w:p>
    <w:p w14:paraId="78247FF7" w14:textId="48365CD0" w:rsidR="00F86AFE" w:rsidRDefault="003104DE" w:rsidP="00F86AFE">
      <w:pPr>
        <w:pStyle w:val="ListeParagraf"/>
        <w:jc w:val="both"/>
        <w:rPr>
          <w:color w:val="000000" w:themeColor="text1"/>
        </w:rPr>
      </w:pPr>
      <w:hyperlink r:id="rId35" w:history="1">
        <w:r w:rsidR="00F86AFE" w:rsidRPr="00FC4B93">
          <w:rPr>
            <w:rStyle w:val="Kpr"/>
          </w:rPr>
          <w:t>http://truva.baskent.edu.tr/bilgipaketi/?dil=TR&amp;birim=611&amp;menu_id=4&amp;menu=akademik&amp;inner=genelBilgi</w:t>
        </w:r>
      </w:hyperlink>
      <w:r w:rsidR="00F86AFE">
        <w:rPr>
          <w:color w:val="000000" w:themeColor="text1"/>
        </w:rPr>
        <w:t xml:space="preserve"> </w:t>
      </w:r>
    </w:p>
    <w:p w14:paraId="59D8AB14" w14:textId="1A741B63" w:rsidR="00E12AC4" w:rsidRDefault="00E12AC4" w:rsidP="00E12AC4">
      <w:pPr>
        <w:pStyle w:val="ListeParagraf"/>
        <w:numPr>
          <w:ilvl w:val="0"/>
          <w:numId w:val="27"/>
        </w:numPr>
        <w:jc w:val="both"/>
        <w:rPr>
          <w:color w:val="000000" w:themeColor="text1"/>
        </w:rPr>
      </w:pPr>
      <w:r w:rsidRPr="00E12AC4">
        <w:rPr>
          <w:color w:val="000000" w:themeColor="text1"/>
        </w:rPr>
        <w:t>Ders bilgi paketlerinin amaca uygunluğu ve işlerliğinin izlem yöntem ve sonuçları ile bağlı iyileştirme</w:t>
      </w:r>
      <w:r w:rsidR="00F86AFE">
        <w:rPr>
          <w:color w:val="000000" w:themeColor="text1"/>
        </w:rPr>
        <w:t xml:space="preserve">ler akademik kurul tarafından değerlendirilerek düzenlemeler yapılır. Örnek toplantı kararına aşağıdaki bağlantıdan ulaşılabilir: </w:t>
      </w:r>
    </w:p>
    <w:p w14:paraId="33673A50" w14:textId="1D80EC1A" w:rsidR="00F86AFE" w:rsidRPr="00E12AC4" w:rsidRDefault="003104DE" w:rsidP="00F86AFE">
      <w:pPr>
        <w:pStyle w:val="ListeParagraf"/>
        <w:jc w:val="both"/>
        <w:rPr>
          <w:color w:val="000000" w:themeColor="text1"/>
        </w:rPr>
      </w:pPr>
      <w:hyperlink r:id="rId36" w:history="1">
        <w:r w:rsidR="00F86AFE" w:rsidRPr="00FC4B93">
          <w:rPr>
            <w:rStyle w:val="Kpr"/>
          </w:rPr>
          <w:t>https://drive.google.com/file/d/1ejVZQatgNLeG1wG1hcxi9MOQL_ptvQf4/view?usp=share_link</w:t>
        </w:r>
      </w:hyperlink>
      <w:r w:rsidR="00F86AFE">
        <w:rPr>
          <w:color w:val="000000" w:themeColor="text1"/>
        </w:rPr>
        <w:t xml:space="preserve"> </w:t>
      </w:r>
    </w:p>
    <w:p w14:paraId="4450ECDC" w14:textId="0FBF7E77" w:rsidR="00F86AFE" w:rsidRPr="00F86AFE" w:rsidRDefault="00F86AFE" w:rsidP="00F86AFE">
      <w:pPr>
        <w:pStyle w:val="ListeParagraf"/>
        <w:numPr>
          <w:ilvl w:val="0"/>
          <w:numId w:val="27"/>
        </w:numPr>
        <w:jc w:val="both"/>
        <w:rPr>
          <w:color w:val="000000" w:themeColor="text1"/>
        </w:rPr>
      </w:pPr>
      <w:r w:rsidRPr="00F86AFE">
        <w:rPr>
          <w:color w:val="000000" w:themeColor="text1"/>
        </w:rPr>
        <w:t xml:space="preserve">Derslerde teorik ve pratik sınavlar, ödev, proje ve seminer anlatımı gibi yöntemlerle program çıktıları sağlanmaya çalışılır. Sınav soruları ders çıktıları dikkate alınarak hazırlanır. Ayrıca bölümüzde program çıktılarına ulaşılmasına yönelik olarak her derse uygulanan bir veri tabanı kullanılmaya başlanmıştır. Bu veri tabanı (Excel) Mühendislik Fakültesinin öncü olarak oluşturduğu ve her ders için her öğrencinin her değerlendirme </w:t>
      </w:r>
      <w:proofErr w:type="gramStart"/>
      <w:r w:rsidRPr="00F86AFE">
        <w:rPr>
          <w:color w:val="000000" w:themeColor="text1"/>
        </w:rPr>
        <w:t>kriterinden</w:t>
      </w:r>
      <w:proofErr w:type="gramEnd"/>
      <w:r w:rsidRPr="00F86AFE">
        <w:rPr>
          <w:color w:val="000000" w:themeColor="text1"/>
        </w:rPr>
        <w:t xml:space="preserve"> aldığı puanın program çıktıları ile eşleştirilmesini içermektedir.</w:t>
      </w:r>
      <w:r w:rsidR="003215BF">
        <w:rPr>
          <w:color w:val="000000" w:themeColor="text1"/>
        </w:rPr>
        <w:t xml:space="preserve"> Ders çıktılarına ulaşma düzeyi örnek tablosuna aşağıdaki bağlantıdan ulaşılabilir: </w:t>
      </w:r>
    </w:p>
    <w:p w14:paraId="41BF38C5" w14:textId="492F2467" w:rsidR="003215BF" w:rsidRDefault="003104DE" w:rsidP="00F86AFE">
      <w:pPr>
        <w:pStyle w:val="ListeParagraf"/>
        <w:numPr>
          <w:ilvl w:val="0"/>
          <w:numId w:val="27"/>
        </w:numPr>
        <w:jc w:val="both"/>
        <w:rPr>
          <w:color w:val="000000" w:themeColor="text1"/>
        </w:rPr>
      </w:pPr>
      <w:hyperlink r:id="rId37" w:history="1">
        <w:r w:rsidR="003215BF" w:rsidRPr="00FC4B93">
          <w:rPr>
            <w:rStyle w:val="Kpr"/>
          </w:rPr>
          <w:t>https://docs.google.com/spreadsheets/d/1ig1AxMAiFkL6paAopbOvVetaAsHp0vq1/edit?usp=share_link&amp;ouid=106370153641269286145&amp;rtpof=true&amp;sd=true</w:t>
        </w:r>
      </w:hyperlink>
      <w:r w:rsidR="003215BF">
        <w:rPr>
          <w:color w:val="000000" w:themeColor="text1"/>
        </w:rPr>
        <w:t xml:space="preserve"> </w:t>
      </w:r>
    </w:p>
    <w:p w14:paraId="3564F66C" w14:textId="77777777" w:rsidR="003215BF" w:rsidRDefault="003215BF" w:rsidP="003215BF">
      <w:pPr>
        <w:pStyle w:val="ListeParagraf"/>
        <w:numPr>
          <w:ilvl w:val="0"/>
          <w:numId w:val="27"/>
        </w:numPr>
        <w:jc w:val="both"/>
        <w:rPr>
          <w:color w:val="000000" w:themeColor="text1"/>
        </w:rPr>
      </w:pPr>
      <w:r>
        <w:rPr>
          <w:color w:val="000000" w:themeColor="text1"/>
        </w:rPr>
        <w:t xml:space="preserve">Öğrenci iş yükünü </w:t>
      </w:r>
      <w:proofErr w:type="gramStart"/>
      <w:r>
        <w:rPr>
          <w:color w:val="000000" w:themeColor="text1"/>
        </w:rPr>
        <w:t>baz</w:t>
      </w:r>
      <w:proofErr w:type="gramEnd"/>
      <w:r>
        <w:rPr>
          <w:color w:val="000000" w:themeColor="text1"/>
        </w:rPr>
        <w:t xml:space="preserve"> alan </w:t>
      </w:r>
      <w:r w:rsidRPr="00B50626">
        <w:rPr>
          <w:color w:val="000000" w:themeColor="text1"/>
        </w:rPr>
        <w:t>AKTS hesaplaması iç paydaş öğrencilere yapılan anketler ile 2021 yılında güncellenmiştir</w:t>
      </w:r>
      <w:r>
        <w:rPr>
          <w:color w:val="000000" w:themeColor="text1"/>
        </w:rPr>
        <w:t xml:space="preserve">. AKTS hesaplama örneklerine aşağıdaki bağlantıdan ulaşılabilir: </w:t>
      </w:r>
    </w:p>
    <w:p w14:paraId="7D4E5B62" w14:textId="77777777" w:rsidR="003215BF" w:rsidRPr="00B50626" w:rsidRDefault="003104DE" w:rsidP="003215BF">
      <w:pPr>
        <w:pStyle w:val="ListeParagraf"/>
        <w:jc w:val="both"/>
        <w:rPr>
          <w:color w:val="000000" w:themeColor="text1"/>
        </w:rPr>
      </w:pPr>
      <w:hyperlink r:id="rId38" w:history="1">
        <w:r w:rsidR="003215BF" w:rsidRPr="00FC4B93">
          <w:rPr>
            <w:rStyle w:val="Kpr"/>
          </w:rPr>
          <w:t>https://drive.google.com/drive/folders/1_PQxg615uJQbib7QtxjNVoRWGSwV1G2c?usp=share_link</w:t>
        </w:r>
      </w:hyperlink>
      <w:r w:rsidR="003215BF">
        <w:rPr>
          <w:color w:val="000000" w:themeColor="text1"/>
        </w:rPr>
        <w:t xml:space="preserve"> </w:t>
      </w:r>
    </w:p>
    <w:p w14:paraId="47BA745F" w14:textId="27CD7E5E" w:rsidR="00D825BC" w:rsidRPr="00D825BC" w:rsidRDefault="00D825BC" w:rsidP="00D825BC">
      <w:pPr>
        <w:pStyle w:val="ListeParagraf"/>
        <w:numPr>
          <w:ilvl w:val="0"/>
          <w:numId w:val="27"/>
        </w:numPr>
        <w:jc w:val="both"/>
        <w:rPr>
          <w:color w:val="000000" w:themeColor="text1"/>
        </w:rPr>
      </w:pPr>
      <w:r w:rsidRPr="001F3966">
        <w:t xml:space="preserve">Bölümümüz 15.03.2019 tarihinde 2 yıl süre ile akredite edilmiştir. </w:t>
      </w:r>
      <w:r>
        <w:t>19.04.2021 tarihinde 2+3 yıl akreditasyona hak kazanmıştır.</w:t>
      </w:r>
      <w:r w:rsidRPr="00D825BC">
        <w:rPr>
          <w:color w:val="000000" w:themeColor="text1"/>
        </w:rPr>
        <w:t xml:space="preserve"> </w:t>
      </w:r>
      <w:r>
        <w:rPr>
          <w:color w:val="000000" w:themeColor="text1"/>
        </w:rPr>
        <w:t xml:space="preserve">Bu süreçte </w:t>
      </w:r>
      <w:r w:rsidRPr="00D825BC">
        <w:rPr>
          <w:color w:val="000000" w:themeColor="text1"/>
        </w:rPr>
        <w:t xml:space="preserve">2021-2022 güz döneminde %100 Türkçe eğitime geçiş yapmıştır. Ders kataloğu ulusal çekirdek programına uygun şekilde değiştirilmiştir. Program yeterlilikleri ve derin öğrenme kazanımları matrisleri güncellenmiştir. AKTS hesaplaması iç paydaş öğrencilere yapılan anketler ile 2021 yılında güncellenmiştir. </w:t>
      </w:r>
    </w:p>
    <w:p w14:paraId="0AB9D131" w14:textId="54792CD9" w:rsidR="00E12AC4" w:rsidRPr="00E12AC4" w:rsidRDefault="00D825BC" w:rsidP="003104DE">
      <w:pPr>
        <w:pStyle w:val="ListeParagraf"/>
        <w:numPr>
          <w:ilvl w:val="0"/>
          <w:numId w:val="27"/>
        </w:numPr>
        <w:jc w:val="both"/>
        <w:rPr>
          <w:color w:val="000000" w:themeColor="text1"/>
        </w:rPr>
      </w:pPr>
      <w:r>
        <w:rPr>
          <w:color w:val="000000" w:themeColor="text1"/>
        </w:rPr>
        <w:lastRenderedPageBreak/>
        <w:t>E</w:t>
      </w:r>
      <w:r w:rsidR="00E12AC4" w:rsidRPr="00E12AC4">
        <w:rPr>
          <w:color w:val="000000" w:themeColor="text1"/>
        </w:rPr>
        <w:t xml:space="preserve">ğitim ve öğretim süreçlerinin </w:t>
      </w:r>
      <w:r>
        <w:rPr>
          <w:color w:val="000000" w:themeColor="text1"/>
        </w:rPr>
        <w:t xml:space="preserve">planlanmasından yeniden yapılandırma koordinatörü (Prof. Dr. Neslihan Durutürk) sorumludur. </w:t>
      </w:r>
    </w:p>
    <w:p w14:paraId="517749D5" w14:textId="77777777" w:rsidR="00FA051D" w:rsidRPr="00914CA7" w:rsidRDefault="00FA051D" w:rsidP="00FA051D">
      <w:pPr>
        <w:spacing w:after="0" w:line="240" w:lineRule="auto"/>
        <w:jc w:val="both"/>
        <w:rPr>
          <w:color w:val="FF0000"/>
        </w:rPr>
      </w:pPr>
    </w:p>
    <w:p w14:paraId="68584053" w14:textId="77777777" w:rsidR="00FA051D" w:rsidRPr="008266BA" w:rsidRDefault="00FA051D" w:rsidP="00FA051D">
      <w:pPr>
        <w:jc w:val="both"/>
        <w:rPr>
          <w:b/>
          <w:i/>
          <w:u w:val="single"/>
        </w:rPr>
      </w:pPr>
      <w:r w:rsidRPr="008A7E6B">
        <w:rPr>
          <w:b/>
          <w:i/>
          <w:color w:val="425EA9" w:themeColor="accent5" w:themeShade="BF"/>
          <w:u w:val="single"/>
        </w:rPr>
        <w:t>B</w:t>
      </w:r>
      <w:r w:rsidRPr="00E96E38">
        <w:rPr>
          <w:b/>
          <w:i/>
          <w:color w:val="425EA9" w:themeColor="accent5" w:themeShade="BF"/>
          <w:u w:val="single"/>
        </w:rPr>
        <w:t>.2. Programların Yürütülmesi (Öğrenci Merkezli Öğrenme, Öğretme Ve Değerlendirme)</w:t>
      </w:r>
    </w:p>
    <w:p w14:paraId="0EB9EBF5" w14:textId="77777777" w:rsidR="00F557E3" w:rsidRDefault="00F557E3" w:rsidP="00911559">
      <w:pPr>
        <w:pStyle w:val="ListeParagraf"/>
        <w:numPr>
          <w:ilvl w:val="0"/>
          <w:numId w:val="27"/>
        </w:numPr>
        <w:jc w:val="both"/>
        <w:rPr>
          <w:color w:val="000000" w:themeColor="text1"/>
        </w:rPr>
      </w:pPr>
      <w:r>
        <w:rPr>
          <w:color w:val="000000" w:themeColor="text1"/>
        </w:rPr>
        <w:t xml:space="preserve">2021-2022 eğitim öğretim yılında bölümümüz tamamen yüz yüze eğitime geçiş yapmıştır. </w:t>
      </w:r>
    </w:p>
    <w:p w14:paraId="5514F5AE" w14:textId="0D9DDDCA" w:rsidR="00084DBE" w:rsidRDefault="00084DBE" w:rsidP="00911559">
      <w:pPr>
        <w:pStyle w:val="ListeParagraf"/>
        <w:numPr>
          <w:ilvl w:val="0"/>
          <w:numId w:val="27"/>
        </w:numPr>
        <w:jc w:val="both"/>
        <w:rPr>
          <w:color w:val="000000" w:themeColor="text1"/>
        </w:rPr>
      </w:pPr>
      <w:r w:rsidRPr="00084DBE">
        <w:rPr>
          <w:color w:val="000000" w:themeColor="text1"/>
        </w:rPr>
        <w:t xml:space="preserve">Dersler teorik ve pratik şekilde yürütülmektedir. </w:t>
      </w:r>
      <w:r>
        <w:rPr>
          <w:color w:val="000000" w:themeColor="text1"/>
        </w:rPr>
        <w:t xml:space="preserve">Ayrıca bazı dersler kapsamında projeler yapılmaktadır. Alandan örnekler için klinik gezileri düzenlenmektedir. </w:t>
      </w:r>
    </w:p>
    <w:p w14:paraId="7C52424E" w14:textId="5BDC38F3" w:rsidR="00F557E3" w:rsidRDefault="003104DE" w:rsidP="00F557E3">
      <w:pPr>
        <w:pStyle w:val="ListeParagraf"/>
        <w:jc w:val="both"/>
        <w:rPr>
          <w:color w:val="000000" w:themeColor="text1"/>
        </w:rPr>
      </w:pPr>
      <w:hyperlink r:id="rId39" w:history="1">
        <w:r w:rsidR="00F557E3" w:rsidRPr="00FC4B93">
          <w:rPr>
            <w:rStyle w:val="Kpr"/>
          </w:rPr>
          <w:t>https://drive.google.com/drive/folders/1Knfu_3zsyO11MK2JNX_D8d4YlPevGWzG?usp=share_link</w:t>
        </w:r>
      </w:hyperlink>
      <w:r w:rsidR="00F557E3">
        <w:rPr>
          <w:color w:val="000000" w:themeColor="text1"/>
        </w:rPr>
        <w:t xml:space="preserve"> </w:t>
      </w:r>
    </w:p>
    <w:p w14:paraId="2A81A962" w14:textId="0883882E" w:rsidR="004A0008" w:rsidRDefault="003104DE" w:rsidP="00F557E3">
      <w:pPr>
        <w:pStyle w:val="ListeParagraf"/>
        <w:jc w:val="both"/>
        <w:rPr>
          <w:color w:val="000000" w:themeColor="text1"/>
        </w:rPr>
      </w:pPr>
      <w:hyperlink r:id="rId40" w:history="1">
        <w:r w:rsidR="004A0008" w:rsidRPr="00FC4B93">
          <w:rPr>
            <w:rStyle w:val="Kpr"/>
          </w:rPr>
          <w:t>https://docs.google.com/document/d/1-iFyRraEQMKFxOXq-AszYSLHVIgKgzEe/edit?usp=share_link&amp;ouid=106370153641269286145&amp;rtpof=true&amp;sd=true</w:t>
        </w:r>
      </w:hyperlink>
      <w:r w:rsidR="004A0008">
        <w:rPr>
          <w:color w:val="000000" w:themeColor="text1"/>
        </w:rPr>
        <w:t xml:space="preserve"> </w:t>
      </w:r>
    </w:p>
    <w:p w14:paraId="0D6B9147" w14:textId="34B05046" w:rsidR="00911559" w:rsidRPr="00F557E3" w:rsidRDefault="00084DBE" w:rsidP="00911559">
      <w:pPr>
        <w:pStyle w:val="ListeParagraf"/>
        <w:numPr>
          <w:ilvl w:val="0"/>
          <w:numId w:val="27"/>
        </w:numPr>
        <w:jc w:val="both"/>
        <w:rPr>
          <w:color w:val="000000" w:themeColor="text1"/>
        </w:rPr>
      </w:pPr>
      <w:r>
        <w:t xml:space="preserve">Fizyoterapi ve Rehabilitasyon bölümü uygulamaya dayalı bir alan olduğu için ölçme ve değerlendirme teorik ve pratik sınavlar, proje ve seminerler yolu ile yapılmaktadır. </w:t>
      </w:r>
      <w:r w:rsidR="00F557E3">
        <w:t xml:space="preserve">Bilgi paketi ve uygulamalara aşağıdaki bağlantıdan ulaşılabilir: </w:t>
      </w:r>
    </w:p>
    <w:p w14:paraId="6B04555C" w14:textId="6885EBE0" w:rsidR="00F557E3" w:rsidRPr="00911559" w:rsidRDefault="003104DE" w:rsidP="00F557E3">
      <w:pPr>
        <w:pStyle w:val="ListeParagraf"/>
        <w:jc w:val="both"/>
        <w:rPr>
          <w:color w:val="000000" w:themeColor="text1"/>
        </w:rPr>
      </w:pPr>
      <w:hyperlink r:id="rId41" w:history="1">
        <w:r w:rsidR="00F557E3" w:rsidRPr="00FC4B93">
          <w:rPr>
            <w:rStyle w:val="Kpr"/>
          </w:rPr>
          <w:t>http://truva.baskent.edu.tr/bilgipaketi/?dil=TR&amp;menu=akademik&amp;inner=katalog&amp;birim=611</w:t>
        </w:r>
      </w:hyperlink>
      <w:r w:rsidR="00F557E3">
        <w:rPr>
          <w:color w:val="000000" w:themeColor="text1"/>
        </w:rPr>
        <w:t xml:space="preserve"> </w:t>
      </w:r>
    </w:p>
    <w:p w14:paraId="368DCBC3" w14:textId="77777777" w:rsidR="00B50626" w:rsidRDefault="00B50626" w:rsidP="00B50626">
      <w:pPr>
        <w:pStyle w:val="ListeParagraf"/>
        <w:numPr>
          <w:ilvl w:val="0"/>
          <w:numId w:val="27"/>
        </w:numPr>
        <w:jc w:val="both"/>
      </w:pPr>
      <w:r>
        <w:t>Ö</w:t>
      </w:r>
      <w:r w:rsidRPr="00B50626">
        <w:t>ğrencilerin ders değerlendirmeleri ile ilgili görüşleri için kurumun yaptığı değerlendirme sonuçları esas alınmaktadır:</w:t>
      </w:r>
    </w:p>
    <w:p w14:paraId="28DA1F96" w14:textId="4BEECA37" w:rsidR="00B50626" w:rsidRDefault="003104DE" w:rsidP="00B50626">
      <w:pPr>
        <w:pStyle w:val="ListeParagraf"/>
        <w:jc w:val="both"/>
      </w:pPr>
      <w:hyperlink r:id="rId42" w:history="1">
        <w:r w:rsidR="00B50626" w:rsidRPr="00FC4B93">
          <w:rPr>
            <w:rStyle w:val="Kpr"/>
          </w:rPr>
          <w:t>https://drive.google.com/file/d/1V3g4nFPfcoy39DWCIUKbQMXNrcOHk9qk/view?usp=share_link</w:t>
        </w:r>
      </w:hyperlink>
      <w:r w:rsidR="00B50626">
        <w:t xml:space="preserve">  </w:t>
      </w:r>
      <w:r w:rsidR="00B50626" w:rsidRPr="00B50626">
        <w:t xml:space="preserve"> </w:t>
      </w:r>
    </w:p>
    <w:p w14:paraId="2F368EE4" w14:textId="77777777" w:rsidR="00F557E3" w:rsidRDefault="00F557E3" w:rsidP="00B50626">
      <w:pPr>
        <w:pStyle w:val="ListeParagraf"/>
        <w:numPr>
          <w:ilvl w:val="0"/>
          <w:numId w:val="27"/>
        </w:numPr>
        <w:jc w:val="both"/>
        <w:rPr>
          <w:color w:val="000000" w:themeColor="text1"/>
        </w:rPr>
      </w:pPr>
      <w:r>
        <w:rPr>
          <w:color w:val="000000" w:themeColor="text1"/>
        </w:rPr>
        <w:t xml:space="preserve">Bölümüz </w:t>
      </w:r>
      <w:r w:rsidR="00B50626" w:rsidRPr="00B50626">
        <w:rPr>
          <w:color w:val="000000" w:themeColor="text1"/>
        </w:rPr>
        <w:t>2021-2022 güz döneminde %100 Türkçe eğitime geçiş yapmıştır. Ders kataloğu ulusal çekirdek programına uygun şekilde değiştirilmiştir. Program yeterlilikleri ve derin öğrenme kazanımları matrisleri güncellenmiştir</w:t>
      </w:r>
      <w:r>
        <w:rPr>
          <w:color w:val="000000" w:themeColor="text1"/>
        </w:rPr>
        <w:t>:</w:t>
      </w:r>
    </w:p>
    <w:p w14:paraId="094C0053" w14:textId="597DB9F8" w:rsidR="00F557E3" w:rsidRDefault="003104DE" w:rsidP="00F557E3">
      <w:pPr>
        <w:pStyle w:val="ListeParagraf"/>
        <w:jc w:val="both"/>
        <w:rPr>
          <w:color w:val="000000" w:themeColor="text1"/>
        </w:rPr>
      </w:pPr>
      <w:hyperlink r:id="rId43" w:history="1">
        <w:r w:rsidR="00F557E3" w:rsidRPr="00FC4B93">
          <w:rPr>
            <w:rStyle w:val="Kpr"/>
          </w:rPr>
          <w:t>http://truva.baskent.edu.tr/bilgipaketi/?dil=TR&amp;menu=akademik&amp;inner=programCiktilariMatrisi&amp;birim=611</w:t>
        </w:r>
      </w:hyperlink>
      <w:r w:rsidR="00F557E3">
        <w:rPr>
          <w:color w:val="000000" w:themeColor="text1"/>
        </w:rPr>
        <w:t xml:space="preserve"> </w:t>
      </w:r>
    </w:p>
    <w:p w14:paraId="5FE8F1CA" w14:textId="749B6A5A" w:rsidR="00B50626" w:rsidRDefault="00F557E3" w:rsidP="00B50626">
      <w:pPr>
        <w:pStyle w:val="ListeParagraf"/>
        <w:numPr>
          <w:ilvl w:val="0"/>
          <w:numId w:val="27"/>
        </w:numPr>
        <w:jc w:val="both"/>
        <w:rPr>
          <w:color w:val="000000" w:themeColor="text1"/>
        </w:rPr>
      </w:pPr>
      <w:r>
        <w:rPr>
          <w:color w:val="000000" w:themeColor="text1"/>
        </w:rPr>
        <w:t xml:space="preserve">Öğrenci iş yükünü </w:t>
      </w:r>
      <w:proofErr w:type="gramStart"/>
      <w:r>
        <w:rPr>
          <w:color w:val="000000" w:themeColor="text1"/>
        </w:rPr>
        <w:t>baz</w:t>
      </w:r>
      <w:proofErr w:type="gramEnd"/>
      <w:r>
        <w:rPr>
          <w:color w:val="000000" w:themeColor="text1"/>
        </w:rPr>
        <w:t xml:space="preserve"> alan </w:t>
      </w:r>
      <w:r w:rsidR="00B50626" w:rsidRPr="00B50626">
        <w:rPr>
          <w:color w:val="000000" w:themeColor="text1"/>
        </w:rPr>
        <w:t>AKTS hesaplaması iç paydaş öğrencilere yapılan anketler ile 2021 yılında güncellenmiştir</w:t>
      </w:r>
      <w:r>
        <w:rPr>
          <w:color w:val="000000" w:themeColor="text1"/>
        </w:rPr>
        <w:t xml:space="preserve">. AKTS hesaplama örneklerine aşağıdaki bağlantıdan ulaşılabilir: </w:t>
      </w:r>
    </w:p>
    <w:p w14:paraId="5F530FC4" w14:textId="15C91BB1" w:rsidR="00F557E3" w:rsidRPr="00B50626" w:rsidRDefault="003104DE" w:rsidP="00F557E3">
      <w:pPr>
        <w:pStyle w:val="ListeParagraf"/>
        <w:jc w:val="both"/>
        <w:rPr>
          <w:color w:val="000000" w:themeColor="text1"/>
        </w:rPr>
      </w:pPr>
      <w:hyperlink r:id="rId44" w:history="1">
        <w:r w:rsidR="00F557E3" w:rsidRPr="00FC4B93">
          <w:rPr>
            <w:rStyle w:val="Kpr"/>
          </w:rPr>
          <w:t>https://drive.google.com/drive/folders/1_PQxg615uJQbib7QtxjNVoRWGSwV1G2c?usp=share_link</w:t>
        </w:r>
      </w:hyperlink>
      <w:r w:rsidR="00F557E3">
        <w:rPr>
          <w:color w:val="000000" w:themeColor="text1"/>
        </w:rPr>
        <w:t xml:space="preserve"> </w:t>
      </w:r>
    </w:p>
    <w:p w14:paraId="5D94FC65" w14:textId="77777777" w:rsidR="00B50626" w:rsidRPr="00911559" w:rsidRDefault="00B50626" w:rsidP="00B50626">
      <w:pPr>
        <w:pStyle w:val="ListeParagraf"/>
        <w:numPr>
          <w:ilvl w:val="0"/>
          <w:numId w:val="27"/>
        </w:numPr>
        <w:jc w:val="both"/>
        <w:rPr>
          <w:color w:val="000000" w:themeColor="text1"/>
        </w:rPr>
      </w:pPr>
      <w:r>
        <w:rPr>
          <w:color w:val="000000" w:themeColor="text1"/>
        </w:rPr>
        <w:t xml:space="preserve">Bölümümüzde “az gören” grubunda 1 dezavantajlı öğrencimiz bulunmaktadır. Bu öğrenci için sınavlarda yazı boyutu büyütülmektedir. Bunun dışında sınav içeriğine yönelik standart dışı bir uygulama yoktur. </w:t>
      </w:r>
    </w:p>
    <w:p w14:paraId="3D984A1F" w14:textId="77777777" w:rsidR="00B50626" w:rsidRPr="00B50626" w:rsidRDefault="00B50626" w:rsidP="00B50626">
      <w:pPr>
        <w:pStyle w:val="ListeParagraf"/>
        <w:numPr>
          <w:ilvl w:val="0"/>
          <w:numId w:val="27"/>
        </w:numPr>
        <w:jc w:val="both"/>
        <w:rPr>
          <w:color w:val="000000" w:themeColor="text1"/>
        </w:rPr>
      </w:pPr>
      <w:r w:rsidRPr="000405FC">
        <w:t>Sınav güvenliği için Başkent Üniversitesi’nin sınav güvenlik kuralları uygulanır.</w:t>
      </w:r>
    </w:p>
    <w:p w14:paraId="6C5A1594" w14:textId="77777777" w:rsidR="00B50626" w:rsidRPr="00B50626" w:rsidRDefault="00B50626" w:rsidP="00B50626">
      <w:pPr>
        <w:pStyle w:val="ListeParagraf"/>
        <w:jc w:val="both"/>
      </w:pPr>
    </w:p>
    <w:p w14:paraId="172EECE1" w14:textId="77777777" w:rsidR="001A3219" w:rsidRPr="00E96E38" w:rsidRDefault="00FA051D" w:rsidP="001A3219">
      <w:pPr>
        <w:jc w:val="both"/>
        <w:rPr>
          <w:b/>
          <w:i/>
          <w:color w:val="425EA9" w:themeColor="accent5" w:themeShade="BF"/>
          <w:u w:val="single"/>
        </w:rPr>
      </w:pPr>
      <w:r w:rsidRPr="00E96E38">
        <w:rPr>
          <w:b/>
          <w:i/>
          <w:color w:val="425EA9" w:themeColor="accent5" w:themeShade="BF"/>
          <w:u w:val="single"/>
        </w:rPr>
        <w:t xml:space="preserve">B.3. Öğrenme </w:t>
      </w:r>
      <w:r w:rsidR="001A3219" w:rsidRPr="00E96E38">
        <w:rPr>
          <w:b/>
          <w:i/>
          <w:color w:val="425EA9" w:themeColor="accent5" w:themeShade="BF"/>
          <w:u w:val="single"/>
        </w:rPr>
        <w:t>Ortam ve Kaynakları</w:t>
      </w:r>
    </w:p>
    <w:p w14:paraId="320E2BB1" w14:textId="059FBD63" w:rsidR="00454995" w:rsidRDefault="00454995" w:rsidP="00454995">
      <w:pPr>
        <w:pStyle w:val="ListeParagraf"/>
        <w:numPr>
          <w:ilvl w:val="0"/>
          <w:numId w:val="43"/>
        </w:numPr>
        <w:jc w:val="both"/>
        <w:rPr>
          <w:color w:val="000000" w:themeColor="text1"/>
        </w:rPr>
      </w:pPr>
      <w:r w:rsidRPr="00454995">
        <w:rPr>
          <w:color w:val="000000" w:themeColor="text1"/>
        </w:rPr>
        <w:t>Fizyoterapi ve Rehabilitasyon Bölümü’n</w:t>
      </w:r>
      <w:r>
        <w:rPr>
          <w:color w:val="000000" w:themeColor="text1"/>
        </w:rPr>
        <w:t xml:space="preserve">e ait 4 adet derslik bulunmaktadır. </w:t>
      </w:r>
      <w:proofErr w:type="gramStart"/>
      <w:r>
        <w:rPr>
          <w:color w:val="000000" w:themeColor="text1"/>
        </w:rPr>
        <w:t>bu</w:t>
      </w:r>
      <w:proofErr w:type="gramEnd"/>
      <w:r>
        <w:rPr>
          <w:color w:val="000000" w:themeColor="text1"/>
        </w:rPr>
        <w:t xml:space="preserve"> dersliklerden 2’si pratik laboratuvar, 2’si ise teorik derslik olarak kullanılmaktadır. </w:t>
      </w:r>
      <w:r w:rsidRPr="00454995">
        <w:rPr>
          <w:color w:val="000000" w:themeColor="text1"/>
        </w:rPr>
        <w:t xml:space="preserve">Fizyoterapi ve Rehabilitasyon Bölümü’nde yer alan sınıf, laboratuvar ve donanım </w:t>
      </w:r>
      <w:proofErr w:type="gramStart"/>
      <w:r w:rsidRPr="00454995">
        <w:rPr>
          <w:color w:val="000000" w:themeColor="text1"/>
        </w:rPr>
        <w:t>imkanları</w:t>
      </w:r>
      <w:r>
        <w:rPr>
          <w:color w:val="000000" w:themeColor="text1"/>
        </w:rPr>
        <w:t>na</w:t>
      </w:r>
      <w:proofErr w:type="gramEnd"/>
      <w:r>
        <w:rPr>
          <w:color w:val="000000" w:themeColor="text1"/>
        </w:rPr>
        <w:t xml:space="preserve"> aşağıdaki bağlantıdan ulaşılabilir: </w:t>
      </w:r>
    </w:p>
    <w:p w14:paraId="3F3523A7" w14:textId="77777777" w:rsidR="00454995" w:rsidRDefault="003104DE" w:rsidP="00454995">
      <w:pPr>
        <w:pStyle w:val="ListeParagraf"/>
        <w:jc w:val="both"/>
        <w:rPr>
          <w:color w:val="000000" w:themeColor="text1"/>
        </w:rPr>
      </w:pPr>
      <w:hyperlink r:id="rId45" w:history="1">
        <w:r w:rsidR="00454995" w:rsidRPr="00FC4B93">
          <w:rPr>
            <w:rStyle w:val="Kpr"/>
          </w:rPr>
          <w:t>https://drive.google.com/drive/folders/1UOrIpthG_cFExZqDekmgqpPgvBKXlR6A?usp=share_link</w:t>
        </w:r>
      </w:hyperlink>
      <w:r w:rsidR="00454995">
        <w:rPr>
          <w:color w:val="000000" w:themeColor="text1"/>
        </w:rPr>
        <w:t xml:space="preserve"> </w:t>
      </w:r>
    </w:p>
    <w:p w14:paraId="5E709043" w14:textId="1DF4055A" w:rsidR="00454995" w:rsidRPr="00454995" w:rsidRDefault="00454995" w:rsidP="00454995">
      <w:pPr>
        <w:pStyle w:val="ListeParagraf"/>
        <w:numPr>
          <w:ilvl w:val="0"/>
          <w:numId w:val="43"/>
        </w:numPr>
        <w:jc w:val="both"/>
        <w:rPr>
          <w:color w:val="000000" w:themeColor="text1"/>
        </w:rPr>
      </w:pPr>
      <w:r>
        <w:rPr>
          <w:color w:val="000000" w:themeColor="text1"/>
        </w:rPr>
        <w:t>Ders kaynaklarına ulaşma ve kütüphaneyi kullanma gibi veriler ise</w:t>
      </w:r>
      <w:r w:rsidRPr="00454995">
        <w:rPr>
          <w:color w:val="000000" w:themeColor="text1"/>
        </w:rPr>
        <w:t xml:space="preserve"> anket yoluyla sorgulanmaktadır. 2022 yılında öğrencilerin </w:t>
      </w:r>
      <w:r w:rsidR="00C771E9">
        <w:rPr>
          <w:color w:val="000000" w:themeColor="text1"/>
        </w:rPr>
        <w:t>kütüphane</w:t>
      </w:r>
      <w:r w:rsidRPr="00454995">
        <w:rPr>
          <w:color w:val="000000" w:themeColor="text1"/>
        </w:rPr>
        <w:t xml:space="preserve"> hizmeti</w:t>
      </w:r>
      <w:r w:rsidR="00C771E9">
        <w:rPr>
          <w:color w:val="000000" w:themeColor="text1"/>
        </w:rPr>
        <w:t>nden</w:t>
      </w:r>
      <w:r w:rsidRPr="00454995">
        <w:rPr>
          <w:color w:val="000000" w:themeColor="text1"/>
        </w:rPr>
        <w:t xml:space="preserve"> </w:t>
      </w:r>
      <w:r w:rsidR="00C771E9">
        <w:rPr>
          <w:color w:val="000000" w:themeColor="text1"/>
        </w:rPr>
        <w:t xml:space="preserve">yararlanma sonuçlarına aşağıdaki bağlantıdan ulaşılabilir: </w:t>
      </w:r>
    </w:p>
    <w:p w14:paraId="1F5B4065" w14:textId="77777777" w:rsidR="00454995" w:rsidRDefault="003104DE" w:rsidP="00454995">
      <w:pPr>
        <w:pStyle w:val="ListeParagraf"/>
        <w:numPr>
          <w:ilvl w:val="0"/>
          <w:numId w:val="41"/>
        </w:numPr>
        <w:jc w:val="both"/>
        <w:rPr>
          <w:color w:val="000000" w:themeColor="text1"/>
        </w:rPr>
      </w:pPr>
      <w:hyperlink r:id="rId46" w:history="1">
        <w:r w:rsidR="00454995" w:rsidRPr="00FC4B93">
          <w:rPr>
            <w:rStyle w:val="Kpr"/>
          </w:rPr>
          <w:t>https://docs.google.com/document/d/1gKYZsQq298FPXdVtCArynBIx8hthxfSd/edit?usp=sharing&amp;ouid=106370153641269286145&amp;rtpof=true&amp;sd=true</w:t>
        </w:r>
      </w:hyperlink>
      <w:r w:rsidR="00454995">
        <w:rPr>
          <w:color w:val="000000" w:themeColor="text1"/>
        </w:rPr>
        <w:t xml:space="preserve"> </w:t>
      </w:r>
    </w:p>
    <w:p w14:paraId="1E02C053" w14:textId="3DB5F2CE" w:rsidR="00FA051D" w:rsidRDefault="00454995" w:rsidP="00FA051D">
      <w:pPr>
        <w:spacing w:after="0" w:line="240" w:lineRule="auto"/>
        <w:jc w:val="both"/>
        <w:rPr>
          <w:color w:val="FF0000"/>
        </w:rPr>
      </w:pPr>
      <w:r>
        <w:rPr>
          <w:b/>
          <w:noProof/>
          <w:lang w:eastAsia="tr-TR"/>
        </w:rPr>
        <w:drawing>
          <wp:inline distT="0" distB="0" distL="0" distR="0" wp14:anchorId="08309C89" wp14:editId="08CC7F03">
            <wp:extent cx="5274310" cy="2220303"/>
            <wp:effectExtent l="0" t="0" r="254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220303"/>
                    </a:xfrm>
                    <a:prstGeom prst="rect">
                      <a:avLst/>
                    </a:prstGeom>
                    <a:noFill/>
                    <a:ln>
                      <a:noFill/>
                    </a:ln>
                  </pic:spPr>
                </pic:pic>
              </a:graphicData>
            </a:graphic>
          </wp:inline>
        </w:drawing>
      </w:r>
    </w:p>
    <w:p w14:paraId="6A98EEDD" w14:textId="77777777" w:rsidR="00FA051D" w:rsidRPr="00312A1C" w:rsidRDefault="001A3219" w:rsidP="001A3219">
      <w:pPr>
        <w:jc w:val="both"/>
        <w:rPr>
          <w:b/>
          <w:i/>
          <w:color w:val="425EA9" w:themeColor="accent5" w:themeShade="BF"/>
          <w:u w:val="single"/>
        </w:rPr>
      </w:pPr>
      <w:r w:rsidRPr="00312A1C">
        <w:rPr>
          <w:b/>
          <w:i/>
          <w:color w:val="425EA9" w:themeColor="accent5" w:themeShade="BF"/>
          <w:u w:val="single"/>
        </w:rPr>
        <w:t>B.4</w:t>
      </w:r>
      <w:r w:rsidR="00FA051D" w:rsidRPr="00312A1C">
        <w:rPr>
          <w:b/>
          <w:i/>
          <w:color w:val="425EA9" w:themeColor="accent5" w:themeShade="BF"/>
          <w:u w:val="single"/>
        </w:rPr>
        <w:t xml:space="preserve"> Akademik Destek Hizmetleri:</w:t>
      </w:r>
    </w:p>
    <w:p w14:paraId="3F899DD5" w14:textId="77777777" w:rsidR="00A26A05" w:rsidRPr="00312A1C" w:rsidRDefault="00A26A05" w:rsidP="00312A1C">
      <w:pPr>
        <w:pStyle w:val="ListeParagraf"/>
        <w:numPr>
          <w:ilvl w:val="0"/>
          <w:numId w:val="36"/>
        </w:numPr>
        <w:jc w:val="both"/>
        <w:rPr>
          <w:color w:val="000000" w:themeColor="text1"/>
        </w:rPr>
      </w:pPr>
      <w:r w:rsidRPr="00312A1C">
        <w:rPr>
          <w:color w:val="000000" w:themeColor="text1"/>
        </w:rPr>
        <w:t xml:space="preserve">Fizyoterapi ve Rehabilitasyon Bölümü Başkent Üniversitesi’nin akademik danışmanlık yönergesine uygun şekilde öğrencilere destek verir.  Danışmanlıklar bölümü başkanı tarafından atanır. Danışmanlar ve öğrenciler birbirlerine yüz yüze ve çevrimiçi şekilde ulaşmaktadırlar. </w:t>
      </w:r>
    </w:p>
    <w:p w14:paraId="3DA8F63C" w14:textId="74EE5277" w:rsidR="00A26A05" w:rsidRDefault="00A26A05" w:rsidP="00A26A05">
      <w:pPr>
        <w:pStyle w:val="ListeParagraf"/>
        <w:numPr>
          <w:ilvl w:val="0"/>
          <w:numId w:val="41"/>
        </w:numPr>
        <w:jc w:val="both"/>
        <w:rPr>
          <w:color w:val="000000" w:themeColor="text1"/>
        </w:rPr>
      </w:pPr>
      <w:r w:rsidRPr="00312A1C">
        <w:rPr>
          <w:color w:val="000000" w:themeColor="text1"/>
        </w:rPr>
        <w:t>Akademik danışmanlar ve öğrenci sayıları</w:t>
      </w:r>
    </w:p>
    <w:tbl>
      <w:tblPr>
        <w:tblStyle w:val="TabloKlavuzu"/>
        <w:tblW w:w="0" w:type="auto"/>
        <w:tblLook w:val="04A0" w:firstRow="1" w:lastRow="0" w:firstColumn="1" w:lastColumn="0" w:noHBand="0" w:noVBand="1"/>
      </w:tblPr>
      <w:tblGrid>
        <w:gridCol w:w="4176"/>
        <w:gridCol w:w="4120"/>
      </w:tblGrid>
      <w:tr w:rsidR="00312A1C" w14:paraId="5F4E1392" w14:textId="77777777" w:rsidTr="003104DE">
        <w:tc>
          <w:tcPr>
            <w:tcW w:w="4534" w:type="dxa"/>
          </w:tcPr>
          <w:p w14:paraId="79A28AF7" w14:textId="77777777" w:rsidR="00312A1C" w:rsidRDefault="00312A1C" w:rsidP="003104DE">
            <w:r>
              <w:t xml:space="preserve">Öğretim elemanı </w:t>
            </w:r>
          </w:p>
        </w:tc>
        <w:tc>
          <w:tcPr>
            <w:tcW w:w="4528" w:type="dxa"/>
          </w:tcPr>
          <w:p w14:paraId="6BBA25EE" w14:textId="77777777" w:rsidR="00312A1C" w:rsidRDefault="00312A1C" w:rsidP="003104DE">
            <w:r>
              <w:t>Lisans Öğrenci Sayısı</w:t>
            </w:r>
          </w:p>
        </w:tc>
      </w:tr>
      <w:tr w:rsidR="00312A1C" w14:paraId="078329EB" w14:textId="77777777" w:rsidTr="003104DE">
        <w:tc>
          <w:tcPr>
            <w:tcW w:w="4534" w:type="dxa"/>
          </w:tcPr>
          <w:p w14:paraId="5151A879" w14:textId="77777777" w:rsidR="00312A1C" w:rsidRDefault="00312A1C" w:rsidP="003104DE">
            <w:r>
              <w:t>Prof. Dr. Neslihan DURUTÜRK</w:t>
            </w:r>
          </w:p>
        </w:tc>
        <w:tc>
          <w:tcPr>
            <w:tcW w:w="4528" w:type="dxa"/>
          </w:tcPr>
          <w:p w14:paraId="44B8FB08" w14:textId="77777777" w:rsidR="00312A1C" w:rsidRDefault="00312A1C" w:rsidP="003104DE">
            <w:r>
              <w:t>41</w:t>
            </w:r>
          </w:p>
        </w:tc>
      </w:tr>
      <w:tr w:rsidR="00312A1C" w14:paraId="23E50E13" w14:textId="77777777" w:rsidTr="003104DE">
        <w:tc>
          <w:tcPr>
            <w:tcW w:w="4534" w:type="dxa"/>
          </w:tcPr>
          <w:p w14:paraId="4DEBBED6" w14:textId="77777777" w:rsidR="00312A1C" w:rsidRDefault="00312A1C" w:rsidP="003104DE">
            <w:r>
              <w:t>Prof. Dr. Z. Özlem YÜRÜK</w:t>
            </w:r>
          </w:p>
        </w:tc>
        <w:tc>
          <w:tcPr>
            <w:tcW w:w="4528" w:type="dxa"/>
          </w:tcPr>
          <w:p w14:paraId="680506DC" w14:textId="77777777" w:rsidR="00312A1C" w:rsidRDefault="00312A1C" w:rsidP="003104DE">
            <w:r>
              <w:t>66</w:t>
            </w:r>
          </w:p>
        </w:tc>
      </w:tr>
      <w:tr w:rsidR="00312A1C" w14:paraId="591F6923" w14:textId="77777777" w:rsidTr="003104DE">
        <w:tc>
          <w:tcPr>
            <w:tcW w:w="4534" w:type="dxa"/>
          </w:tcPr>
          <w:p w14:paraId="2559B4D0" w14:textId="77777777" w:rsidR="00312A1C" w:rsidRDefault="00312A1C" w:rsidP="003104DE">
            <w:r>
              <w:t>Prof. Dr. Nihan ÖZÜNLÜ PEKYAVAŞ</w:t>
            </w:r>
          </w:p>
        </w:tc>
        <w:tc>
          <w:tcPr>
            <w:tcW w:w="4528" w:type="dxa"/>
          </w:tcPr>
          <w:p w14:paraId="7D7A5518" w14:textId="77777777" w:rsidR="00312A1C" w:rsidRDefault="00312A1C" w:rsidP="003104DE">
            <w:r>
              <w:t>45</w:t>
            </w:r>
          </w:p>
        </w:tc>
      </w:tr>
      <w:tr w:rsidR="00312A1C" w14:paraId="440F39AE" w14:textId="77777777" w:rsidTr="003104DE">
        <w:tc>
          <w:tcPr>
            <w:tcW w:w="4534" w:type="dxa"/>
          </w:tcPr>
          <w:p w14:paraId="25114174" w14:textId="77777777" w:rsidR="00312A1C" w:rsidRDefault="00312A1C" w:rsidP="003104DE">
            <w:r>
              <w:t>Doç. Dr. Özge ÇINAR MEDENİ</w:t>
            </w:r>
          </w:p>
        </w:tc>
        <w:tc>
          <w:tcPr>
            <w:tcW w:w="4528" w:type="dxa"/>
          </w:tcPr>
          <w:p w14:paraId="2208BB89" w14:textId="77777777" w:rsidR="00312A1C" w:rsidRDefault="00312A1C" w:rsidP="003104DE">
            <w:r>
              <w:t>64</w:t>
            </w:r>
          </w:p>
        </w:tc>
      </w:tr>
      <w:tr w:rsidR="00312A1C" w14:paraId="70CFD099" w14:textId="77777777" w:rsidTr="003104DE">
        <w:tc>
          <w:tcPr>
            <w:tcW w:w="4534" w:type="dxa"/>
          </w:tcPr>
          <w:p w14:paraId="1724A9EC" w14:textId="77777777" w:rsidR="00312A1C" w:rsidRDefault="00312A1C" w:rsidP="003104DE">
            <w:r>
              <w:t xml:space="preserve">Dr. Öğr. </w:t>
            </w:r>
            <w:proofErr w:type="gramStart"/>
            <w:r>
              <w:t xml:space="preserve">Üyesi  </w:t>
            </w:r>
            <w:proofErr w:type="spellStart"/>
            <w:r>
              <w:t>Aslıcan</w:t>
            </w:r>
            <w:proofErr w:type="spellEnd"/>
            <w:proofErr w:type="gramEnd"/>
            <w:r>
              <w:t xml:space="preserve"> ÇAĞLAR</w:t>
            </w:r>
          </w:p>
        </w:tc>
        <w:tc>
          <w:tcPr>
            <w:tcW w:w="4528" w:type="dxa"/>
          </w:tcPr>
          <w:p w14:paraId="749770D0" w14:textId="77777777" w:rsidR="00312A1C" w:rsidRDefault="00312A1C" w:rsidP="003104DE">
            <w:r>
              <w:t>75</w:t>
            </w:r>
          </w:p>
        </w:tc>
      </w:tr>
      <w:tr w:rsidR="00312A1C" w14:paraId="319EABF2" w14:textId="77777777" w:rsidTr="003104DE">
        <w:tc>
          <w:tcPr>
            <w:tcW w:w="4534" w:type="dxa"/>
          </w:tcPr>
          <w:p w14:paraId="6F82734B" w14:textId="77777777" w:rsidR="00312A1C" w:rsidRDefault="00312A1C" w:rsidP="003104DE">
            <w:r>
              <w:t>Dr. Öğr. Üyesi Manolya ACAR</w:t>
            </w:r>
          </w:p>
        </w:tc>
        <w:tc>
          <w:tcPr>
            <w:tcW w:w="4528" w:type="dxa"/>
          </w:tcPr>
          <w:p w14:paraId="7A8DEBDE" w14:textId="77777777" w:rsidR="00312A1C" w:rsidRDefault="00312A1C" w:rsidP="003104DE">
            <w:r>
              <w:t>45</w:t>
            </w:r>
          </w:p>
        </w:tc>
      </w:tr>
    </w:tbl>
    <w:p w14:paraId="038A0DD9" w14:textId="77777777" w:rsidR="0032303D" w:rsidRDefault="0032303D" w:rsidP="0032303D">
      <w:pPr>
        <w:pStyle w:val="ListeParagraf"/>
        <w:jc w:val="both"/>
        <w:rPr>
          <w:color w:val="000000" w:themeColor="text1"/>
        </w:rPr>
      </w:pPr>
    </w:p>
    <w:p w14:paraId="6A2F2A99" w14:textId="77777777" w:rsidR="00B31B80" w:rsidRDefault="00B31B80" w:rsidP="00A26A05">
      <w:pPr>
        <w:pStyle w:val="ListeParagraf"/>
        <w:numPr>
          <w:ilvl w:val="0"/>
          <w:numId w:val="41"/>
        </w:numPr>
        <w:jc w:val="both"/>
        <w:rPr>
          <w:color w:val="000000" w:themeColor="text1"/>
        </w:rPr>
      </w:pPr>
      <w:r>
        <w:rPr>
          <w:color w:val="000000" w:themeColor="text1"/>
        </w:rPr>
        <w:t xml:space="preserve">Öğrenci danışman iletişimi ile ilgili örneklere aşağıdaki bağlantıdan ulaşılabilir: </w:t>
      </w:r>
    </w:p>
    <w:p w14:paraId="144939D6" w14:textId="1C449BBE" w:rsidR="00B31B80" w:rsidRDefault="003104DE" w:rsidP="00B31B80">
      <w:pPr>
        <w:pStyle w:val="ListeParagraf"/>
        <w:jc w:val="both"/>
        <w:rPr>
          <w:color w:val="000000" w:themeColor="text1"/>
        </w:rPr>
      </w:pPr>
      <w:hyperlink r:id="rId48" w:history="1">
        <w:r w:rsidR="00B31B80" w:rsidRPr="00FC4B93">
          <w:rPr>
            <w:rStyle w:val="Kpr"/>
          </w:rPr>
          <w:t>https://docs.google.com/document/d/1Zrnh_iTsWMQ-rhL3kp6iB31mXPfHlYko/edit?usp=share_link&amp;ouid=106370153641269286145&amp;rtpof=true&amp;sd=true</w:t>
        </w:r>
      </w:hyperlink>
      <w:r w:rsidR="00B31B80">
        <w:rPr>
          <w:color w:val="000000" w:themeColor="text1"/>
        </w:rPr>
        <w:t xml:space="preserve"> </w:t>
      </w:r>
    </w:p>
    <w:p w14:paraId="75DEA666" w14:textId="3D2A2138" w:rsidR="00312A1C" w:rsidRDefault="00312A1C" w:rsidP="00A26A05">
      <w:pPr>
        <w:pStyle w:val="ListeParagraf"/>
        <w:numPr>
          <w:ilvl w:val="0"/>
          <w:numId w:val="41"/>
        </w:numPr>
        <w:jc w:val="both"/>
        <w:rPr>
          <w:color w:val="000000" w:themeColor="text1"/>
        </w:rPr>
      </w:pPr>
      <w:r>
        <w:rPr>
          <w:color w:val="000000" w:themeColor="text1"/>
        </w:rPr>
        <w:t xml:space="preserve">Verilen danışmanlık hizmeti ile görüşler anket yoluyla sorgulanmaktadır. 2022 yılında </w:t>
      </w:r>
      <w:r w:rsidR="0032303D">
        <w:rPr>
          <w:color w:val="000000" w:themeColor="text1"/>
        </w:rPr>
        <w:t xml:space="preserve">öğrencilerin danışmanlık hizmeti ile ilgili görüşlerine aşağıdaki bağlantıdan ulaşılabilir: </w:t>
      </w:r>
    </w:p>
    <w:p w14:paraId="15FB217C" w14:textId="1504A12C" w:rsidR="00A26A05" w:rsidRDefault="003104DE" w:rsidP="0032303D">
      <w:pPr>
        <w:pStyle w:val="ListeParagraf"/>
        <w:numPr>
          <w:ilvl w:val="0"/>
          <w:numId w:val="41"/>
        </w:numPr>
        <w:jc w:val="both"/>
        <w:rPr>
          <w:color w:val="000000" w:themeColor="text1"/>
        </w:rPr>
      </w:pPr>
      <w:hyperlink r:id="rId49" w:history="1">
        <w:r w:rsidR="0032303D" w:rsidRPr="00FC4B93">
          <w:rPr>
            <w:rStyle w:val="Kpr"/>
          </w:rPr>
          <w:t>https://docs.google.com/document/d/1gKYZsQq298FPXdVtCArynBIx8hthxfSd/edit?usp=sharing&amp;ouid=106370153641269286145&amp;rtpof=true&amp;sd=true</w:t>
        </w:r>
      </w:hyperlink>
      <w:r w:rsidR="0032303D">
        <w:rPr>
          <w:color w:val="000000" w:themeColor="text1"/>
        </w:rPr>
        <w:t xml:space="preserve"> </w:t>
      </w:r>
    </w:p>
    <w:p w14:paraId="6DA7CAB5" w14:textId="2A9F3714" w:rsidR="0032303D" w:rsidRDefault="0032303D" w:rsidP="00B31B80">
      <w:pPr>
        <w:pStyle w:val="ListeParagraf"/>
        <w:numPr>
          <w:ilvl w:val="0"/>
          <w:numId w:val="41"/>
        </w:numPr>
        <w:jc w:val="both"/>
        <w:rPr>
          <w:color w:val="000000" w:themeColor="text1"/>
        </w:rPr>
      </w:pPr>
      <w:r>
        <w:rPr>
          <w:color w:val="000000" w:themeColor="text1"/>
        </w:rPr>
        <w:lastRenderedPageBreak/>
        <w:t xml:space="preserve">Öğrencilerin </w:t>
      </w:r>
      <w:r w:rsidR="00B31B80">
        <w:rPr>
          <w:color w:val="000000" w:themeColor="text1"/>
        </w:rPr>
        <w:t xml:space="preserve">talepleri ile ilgili konular akademik kurulda görüşülerek sonuçlandırılır. Danışmalık süreçleri ile ilgili akademik kurul tutanak örneklerine aşağıdaki bağlantılardan ulaşılabilir: </w:t>
      </w:r>
    </w:p>
    <w:p w14:paraId="7BB8502F" w14:textId="7B2CC3C5" w:rsidR="00B31B80" w:rsidRDefault="003104DE" w:rsidP="0032303D">
      <w:pPr>
        <w:pStyle w:val="ListeParagraf"/>
        <w:numPr>
          <w:ilvl w:val="0"/>
          <w:numId w:val="41"/>
        </w:numPr>
        <w:jc w:val="both"/>
        <w:rPr>
          <w:color w:val="000000" w:themeColor="text1"/>
        </w:rPr>
      </w:pPr>
      <w:hyperlink r:id="rId50" w:history="1">
        <w:r w:rsidR="00B31B80" w:rsidRPr="00FC4B93">
          <w:rPr>
            <w:rStyle w:val="Kpr"/>
          </w:rPr>
          <w:t>https://drive.google.com/file/d/1ljw0UupPgwl0vHxwZJV8csZCa0Cequ0j/view?usp=share_link</w:t>
        </w:r>
      </w:hyperlink>
      <w:r w:rsidR="00B31B80">
        <w:rPr>
          <w:color w:val="000000" w:themeColor="text1"/>
        </w:rPr>
        <w:t xml:space="preserve"> </w:t>
      </w:r>
    </w:p>
    <w:p w14:paraId="7F5F4550" w14:textId="07D99868" w:rsidR="00B31B80" w:rsidRPr="0032303D" w:rsidRDefault="003104DE" w:rsidP="0032303D">
      <w:pPr>
        <w:pStyle w:val="ListeParagraf"/>
        <w:numPr>
          <w:ilvl w:val="0"/>
          <w:numId w:val="41"/>
        </w:numPr>
        <w:jc w:val="both"/>
        <w:rPr>
          <w:color w:val="000000" w:themeColor="text1"/>
        </w:rPr>
      </w:pPr>
      <w:hyperlink r:id="rId51" w:history="1">
        <w:r w:rsidR="00B31B80" w:rsidRPr="00FC4B93">
          <w:rPr>
            <w:rStyle w:val="Kpr"/>
          </w:rPr>
          <w:t>https://drive.google.com/file/d/1pgdsMUfnCsp_u0umdpXw5TW6MBxiOjDb/view?usp=share_link</w:t>
        </w:r>
      </w:hyperlink>
      <w:r w:rsidR="00B31B80">
        <w:rPr>
          <w:color w:val="000000" w:themeColor="text1"/>
        </w:rPr>
        <w:t xml:space="preserve"> </w:t>
      </w:r>
    </w:p>
    <w:p w14:paraId="7D512916" w14:textId="77777777" w:rsidR="00FA051D" w:rsidRPr="00914CA7" w:rsidRDefault="00FA051D" w:rsidP="00FA051D">
      <w:pPr>
        <w:spacing w:after="0" w:line="240" w:lineRule="auto"/>
        <w:jc w:val="both"/>
        <w:rPr>
          <w:color w:val="FF0000"/>
        </w:rPr>
      </w:pPr>
    </w:p>
    <w:p w14:paraId="41CB7BBD" w14:textId="0E141FE1" w:rsidR="00016E12" w:rsidRPr="00016E12" w:rsidRDefault="00C54F42" w:rsidP="00016E12">
      <w:pPr>
        <w:jc w:val="both"/>
        <w:rPr>
          <w:b/>
          <w:i/>
          <w:color w:val="425EA9" w:themeColor="accent5" w:themeShade="BF"/>
          <w:u w:val="single"/>
        </w:rPr>
      </w:pPr>
      <w:r w:rsidRPr="00E96E38">
        <w:rPr>
          <w:b/>
          <w:i/>
          <w:color w:val="425EA9" w:themeColor="accent5" w:themeShade="BF"/>
          <w:u w:val="single"/>
        </w:rPr>
        <w:t xml:space="preserve">B.5 </w:t>
      </w:r>
      <w:r w:rsidR="00FA051D" w:rsidRPr="00E96E38">
        <w:rPr>
          <w:b/>
          <w:i/>
          <w:color w:val="425EA9" w:themeColor="accent5" w:themeShade="BF"/>
          <w:u w:val="single"/>
        </w:rPr>
        <w:t>Sosyal, Kültürel, Sportif Faaliyetler:</w:t>
      </w:r>
    </w:p>
    <w:p w14:paraId="3855F6FB" w14:textId="43E39D3E" w:rsidR="00016E12" w:rsidRDefault="00016E12" w:rsidP="00016E12">
      <w:pPr>
        <w:pStyle w:val="ListeParagraf"/>
        <w:numPr>
          <w:ilvl w:val="0"/>
          <w:numId w:val="36"/>
        </w:numPr>
        <w:jc w:val="both"/>
      </w:pPr>
      <w:r>
        <w:t xml:space="preserve">2022 yılında bölümümüzde 7 farklı sosyal, kültürel, sportif ve mesleki faaliyet gerçekleştirilmiştir. Bu faaliyetler </w:t>
      </w:r>
      <w:r w:rsidRPr="007711A4">
        <w:t>Sosyal Faaliyetler Koordinatörlüğü</w:t>
      </w:r>
      <w:r>
        <w:t xml:space="preserve"> ve FTR bölüm topluluğunun ortak çalışması ile gerçekleştirilmektedir. Faaliyetler </w:t>
      </w:r>
      <w:r w:rsidRPr="007711A4">
        <w:t>Sosyal Faaliyetler Koordinatörlüğü</w:t>
      </w:r>
      <w:r>
        <w:t xml:space="preserve"> tarafından izlenir ve raporlanır: </w:t>
      </w:r>
      <w:hyperlink r:id="rId52" w:history="1">
        <w:r w:rsidRPr="00FC4B93">
          <w:rPr>
            <w:rStyle w:val="Kpr"/>
          </w:rPr>
          <w:t>https://drive.google.com/drive/folders/12-nN-KNH9ZOrkjevAPTSeSaRCWnjM23m?usp=share_link</w:t>
        </w:r>
      </w:hyperlink>
      <w:r>
        <w:t xml:space="preserve"> </w:t>
      </w:r>
    </w:p>
    <w:p w14:paraId="28858CDC" w14:textId="77777777" w:rsidR="00016E12" w:rsidRDefault="00016E12" w:rsidP="00016E12">
      <w:pPr>
        <w:pStyle w:val="ListeParagraf"/>
        <w:numPr>
          <w:ilvl w:val="0"/>
          <w:numId w:val="36"/>
        </w:numPr>
        <w:jc w:val="both"/>
      </w:pPr>
      <w:r>
        <w:t>Etkinlik 1: Türkiye Olimpiyat Hazırlık Merkezi Ziyareti</w:t>
      </w:r>
    </w:p>
    <w:p w14:paraId="50D4CD18" w14:textId="7B19D176" w:rsidR="00016E12" w:rsidRDefault="00016E12" w:rsidP="00016E12">
      <w:pPr>
        <w:pStyle w:val="ListeParagraf"/>
        <w:jc w:val="both"/>
      </w:pPr>
      <w:r w:rsidRPr="00445233">
        <w:t>Başkent Üniversitesi Fizyoterapi ve Rehabilitasyon Bölümü</w:t>
      </w:r>
      <w:r>
        <w:t xml:space="preserve"> 2. Sınıf öğrencileri ile 16 Mart 2022 tarihinde Ankara </w:t>
      </w:r>
      <w:r w:rsidRPr="00445233">
        <w:t xml:space="preserve">Türkiye Olimpiyat Hazırlık Merkezi </w:t>
      </w:r>
      <w:r>
        <w:t xml:space="preserve">ziyaret edilmiştir. Burada hem kültürel hem de mesleki paylaşımlar yapılmıştır. Etkinlik duyurusu aşağıda yer almaktadır. </w:t>
      </w:r>
    </w:p>
    <w:p w14:paraId="0ECCEB30" w14:textId="77777777" w:rsidR="00016E12" w:rsidRDefault="00016E12" w:rsidP="00016E12">
      <w:r>
        <w:rPr>
          <w:noProof/>
          <w:lang w:eastAsia="tr-TR"/>
        </w:rPr>
        <w:drawing>
          <wp:inline distT="0" distB="0" distL="0" distR="0" wp14:anchorId="45A5DC93" wp14:editId="070BC574">
            <wp:extent cx="2926080" cy="21488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7170" t="28454" r="12036" b="5232"/>
                    <a:stretch/>
                  </pic:blipFill>
                  <pic:spPr bwMode="auto">
                    <a:xfrm>
                      <a:off x="0" y="0"/>
                      <a:ext cx="2926080" cy="2148840"/>
                    </a:xfrm>
                    <a:prstGeom prst="rect">
                      <a:avLst/>
                    </a:prstGeom>
                    <a:ln>
                      <a:noFill/>
                    </a:ln>
                    <a:extLst>
                      <a:ext uri="{53640926-AAD7-44D8-BBD7-CCE9431645EC}">
                        <a14:shadowObscured xmlns:a14="http://schemas.microsoft.com/office/drawing/2010/main"/>
                      </a:ext>
                    </a:extLst>
                  </pic:spPr>
                </pic:pic>
              </a:graphicData>
            </a:graphic>
          </wp:inline>
        </w:drawing>
      </w:r>
    </w:p>
    <w:p w14:paraId="4C5A48B5" w14:textId="77777777" w:rsidR="00016E12" w:rsidRDefault="00016E12" w:rsidP="00016E12">
      <w:pPr>
        <w:pStyle w:val="ListeParagraf"/>
        <w:numPr>
          <w:ilvl w:val="0"/>
          <w:numId w:val="39"/>
        </w:numPr>
        <w:jc w:val="both"/>
      </w:pPr>
      <w:r>
        <w:t xml:space="preserve">Etkinlik 2: 18-24 Mart Yaşlılar Haftası Geriatrik Rehabilitasyon Seminerleri-5 </w:t>
      </w:r>
    </w:p>
    <w:p w14:paraId="21F301B3" w14:textId="0970EDAA" w:rsidR="00016E12" w:rsidRDefault="00016E12" w:rsidP="00016E12">
      <w:pPr>
        <w:pStyle w:val="ListeParagraf"/>
        <w:jc w:val="both"/>
      </w:pPr>
      <w:r>
        <w:t xml:space="preserve">18-24 Mart Yaşlılar Haftası Geriatrik Rehabilitasyon Seminerleri-5,  22 Mart 2022 de Başkent Üniversitesi Prof. Dr. İhsan Doğramacı Konferans Salonu’nda gerçekleşti. Sayın Prof. Dr. Zafer ERDEN ve Prof. Dr. Baran </w:t>
      </w:r>
      <w:proofErr w:type="spellStart"/>
      <w:r>
        <w:t>YOSMAOĞLU’nun</w:t>
      </w:r>
      <w:proofErr w:type="spellEnd"/>
      <w:r>
        <w:t xml:space="preserve"> oturum başkanlığı yaptığı seminerde Prof. Dr. Hüseyin DORUK, Prof. Dr. Selda BAŞAR, Prof. Dr. Z. Özlem YÜRÜK, Prof. Dr. Filiz CAN ve Dr. </w:t>
      </w:r>
      <w:proofErr w:type="spellStart"/>
      <w:r>
        <w:t>Fzt</w:t>
      </w:r>
      <w:proofErr w:type="spellEnd"/>
      <w:r>
        <w:t xml:space="preserve">. Reyhan ÖZGÖBEK geriatrik </w:t>
      </w:r>
      <w:proofErr w:type="gramStart"/>
      <w:r>
        <w:t>rehabilitasyon</w:t>
      </w:r>
      <w:proofErr w:type="gramEnd"/>
      <w:r>
        <w:t xml:space="preserve"> hakkında konuşmalarını gerçekleştirdi. Seminerde geriatri ve geriatrik değerlendirme, yaşlılarda denge problemleri ve düşmeler, yaşlılarda fiziksel uygunluk ve egzersiz, yaşlılarda </w:t>
      </w:r>
      <w:proofErr w:type="spellStart"/>
      <w:r>
        <w:t>telerehabilitasyon</w:t>
      </w:r>
      <w:proofErr w:type="spellEnd"/>
      <w:r>
        <w:t xml:space="preserve"> ve yaşlılarda bakım </w:t>
      </w:r>
      <w:proofErr w:type="gramStart"/>
      <w:r>
        <w:t>kriterleri</w:t>
      </w:r>
      <w:proofErr w:type="gramEnd"/>
      <w:r>
        <w:t xml:space="preserve">, bakım modelleri ve mevzuat konuları hakkında kıymetli bilgiler verildi. </w:t>
      </w:r>
    </w:p>
    <w:p w14:paraId="0294FC62" w14:textId="77777777" w:rsidR="00016E12" w:rsidRDefault="00016E12" w:rsidP="00016E12">
      <w:r>
        <w:rPr>
          <w:noProof/>
          <w:lang w:eastAsia="tr-TR"/>
        </w:rPr>
        <w:lastRenderedPageBreak/>
        <w:drawing>
          <wp:inline distT="0" distB="0" distL="0" distR="0" wp14:anchorId="69A2A2A5" wp14:editId="1F4673ED">
            <wp:extent cx="2086913" cy="263652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482" t="14815" r="33862" b="7349"/>
                    <a:stretch/>
                  </pic:blipFill>
                  <pic:spPr bwMode="auto">
                    <a:xfrm>
                      <a:off x="0" y="0"/>
                      <a:ext cx="2088147" cy="26380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6CDA18B9" wp14:editId="05F351F1">
            <wp:extent cx="1897380" cy="25908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863" t="13404" r="33201" b="6643"/>
                    <a:stretch/>
                  </pic:blipFill>
                  <pic:spPr bwMode="auto">
                    <a:xfrm>
                      <a:off x="0" y="0"/>
                      <a:ext cx="1897380" cy="2590800"/>
                    </a:xfrm>
                    <a:prstGeom prst="rect">
                      <a:avLst/>
                    </a:prstGeom>
                    <a:ln>
                      <a:noFill/>
                    </a:ln>
                    <a:extLst>
                      <a:ext uri="{53640926-AAD7-44D8-BBD7-CCE9431645EC}">
                        <a14:shadowObscured xmlns:a14="http://schemas.microsoft.com/office/drawing/2010/main"/>
                      </a:ext>
                    </a:extLst>
                  </pic:spPr>
                </pic:pic>
              </a:graphicData>
            </a:graphic>
          </wp:inline>
        </w:drawing>
      </w:r>
    </w:p>
    <w:p w14:paraId="28A2F29A" w14:textId="77777777" w:rsidR="00016E12" w:rsidRDefault="00016E12" w:rsidP="00016E12"/>
    <w:p w14:paraId="31EA7576" w14:textId="77777777" w:rsidR="00016E12" w:rsidRDefault="00016E12" w:rsidP="00016E12">
      <w:pPr>
        <w:pStyle w:val="ListeParagraf"/>
        <w:numPr>
          <w:ilvl w:val="0"/>
          <w:numId w:val="39"/>
        </w:numPr>
      </w:pPr>
      <w:r>
        <w:t xml:space="preserve">Etkinlik 3: Yoga </w:t>
      </w:r>
    </w:p>
    <w:p w14:paraId="0B1D8F72" w14:textId="6516ACA7" w:rsidR="00016E12" w:rsidRDefault="00016E12" w:rsidP="00016E12">
      <w:pPr>
        <w:pStyle w:val="ListeParagraf"/>
      </w:pPr>
      <w:r w:rsidRPr="007711A4">
        <w:t>Başkent Üniversitesi Fizyoterapi ve Rehabilitasyon Bölümü Öğrenci Topluluğu 23 Mart 2022’ de Başkent Üniversitesi Spor Salonu’nda YOGA Etkinliği gerçekleştir</w:t>
      </w:r>
      <w:r>
        <w:t>miştir</w:t>
      </w:r>
      <w:r w:rsidRPr="007711A4">
        <w:t xml:space="preserve">. </w:t>
      </w:r>
      <w:r>
        <w:t xml:space="preserve">Başkent Üniversitesi mezunu </w:t>
      </w:r>
      <w:r w:rsidRPr="007711A4">
        <w:t xml:space="preserve">Uzm. </w:t>
      </w:r>
      <w:proofErr w:type="spellStart"/>
      <w:r w:rsidRPr="007711A4">
        <w:t>Fzt</w:t>
      </w:r>
      <w:proofErr w:type="spellEnd"/>
      <w:r w:rsidRPr="007711A4">
        <w:t xml:space="preserve">. Özge GÜNEBAKAN eşliğinde gerçekleşen Yoga </w:t>
      </w:r>
      <w:proofErr w:type="spellStart"/>
      <w:r w:rsidRPr="007711A4">
        <w:t>Etkinliği’nde</w:t>
      </w:r>
      <w:proofErr w:type="spellEnd"/>
      <w:r w:rsidRPr="007711A4">
        <w:t xml:space="preserve"> </w:t>
      </w:r>
      <w:proofErr w:type="spellStart"/>
      <w:r w:rsidRPr="007711A4">
        <w:t>Hatha</w:t>
      </w:r>
      <w:proofErr w:type="spellEnd"/>
      <w:r w:rsidRPr="007711A4">
        <w:t xml:space="preserve"> Yoga seansı pratiği </w:t>
      </w:r>
      <w:r>
        <w:t xml:space="preserve">yapılmıştır. Etkinliğe 18 kişi katılmıştır. </w:t>
      </w:r>
    </w:p>
    <w:p w14:paraId="0814B8D2" w14:textId="77777777" w:rsidR="00016E12" w:rsidRDefault="00016E12" w:rsidP="00016E12">
      <w:r>
        <w:rPr>
          <w:noProof/>
          <w:lang w:eastAsia="tr-TR"/>
        </w:rPr>
        <w:drawing>
          <wp:inline distT="0" distB="0" distL="0" distR="0" wp14:anchorId="629B5135" wp14:editId="7B87431B">
            <wp:extent cx="5238817" cy="29565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014" t="31981" r="36907" b="27807"/>
                    <a:stretch/>
                  </pic:blipFill>
                  <pic:spPr bwMode="auto">
                    <a:xfrm>
                      <a:off x="0" y="0"/>
                      <a:ext cx="5243434" cy="2959166"/>
                    </a:xfrm>
                    <a:prstGeom prst="rect">
                      <a:avLst/>
                    </a:prstGeom>
                    <a:ln>
                      <a:noFill/>
                    </a:ln>
                    <a:extLst>
                      <a:ext uri="{53640926-AAD7-44D8-BBD7-CCE9431645EC}">
                        <a14:shadowObscured xmlns:a14="http://schemas.microsoft.com/office/drawing/2010/main"/>
                      </a:ext>
                    </a:extLst>
                  </pic:spPr>
                </pic:pic>
              </a:graphicData>
            </a:graphic>
          </wp:inline>
        </w:drawing>
      </w:r>
    </w:p>
    <w:p w14:paraId="1E0310CE" w14:textId="77777777" w:rsidR="00016E12" w:rsidRDefault="00016E12" w:rsidP="00016E12"/>
    <w:p w14:paraId="079DCBA7" w14:textId="77777777" w:rsidR="00016E12" w:rsidRDefault="00016E12" w:rsidP="00016E12">
      <w:pPr>
        <w:pStyle w:val="ListeParagraf"/>
        <w:numPr>
          <w:ilvl w:val="0"/>
          <w:numId w:val="39"/>
        </w:numPr>
      </w:pPr>
      <w:r>
        <w:t>Etkinlik 4: 10-16 Mayıs Engelliler Haftası Sporda Engelleri Aşanlar Semineri</w:t>
      </w:r>
    </w:p>
    <w:p w14:paraId="37122EBE" w14:textId="2B4EC30E" w:rsidR="00016E12" w:rsidRDefault="00016E12" w:rsidP="00016E12">
      <w:pPr>
        <w:pStyle w:val="ListeParagraf"/>
        <w:jc w:val="both"/>
      </w:pPr>
      <w:r>
        <w:t xml:space="preserve">10-16 Mayıs Engelliler Haftası Sporda Engelleri Aşanlar Semineri, 11 Mayıs 2022 tarihinde Başkent Üniversitesi Avni Akyol Konferans Salonu’nda gerçekleşti. </w:t>
      </w:r>
      <w:proofErr w:type="gramStart"/>
      <w:r>
        <w:t xml:space="preserve">Rektörümüz Sayın Prof. Dr. Ali HABERAL, Rektör Yardımcımız Sayın Prof. Dr. Füsun EYİDOĞAN, Sağlık Bilimleri Fakültesi Dekanı Sayın Prof. Dr. Berna </w:t>
      </w:r>
      <w:r>
        <w:lastRenderedPageBreak/>
        <w:t xml:space="preserve">Simten MALHAN, Sağlık Bilimleri Fakültesi Dekanı Yardımcısı ve Fizyoterapi ve Rehabilitasyon Bölümü Bölüm Başkanı Prof. Dr. HAYRİ BARAN YOSMAOĞLU katılımı ile gerçekleşen seminerde Doç. Dr. Bahar ANAFOROĞLU bedensel engellilerde spor hakkında kıymetli bilgileri öğrencilerimize aktarmıştır. </w:t>
      </w:r>
      <w:proofErr w:type="spellStart"/>
      <w:proofErr w:type="gramEnd"/>
      <w:r>
        <w:t>Karagücü</w:t>
      </w:r>
      <w:proofErr w:type="spellEnd"/>
      <w:r>
        <w:t xml:space="preserve"> Engelliler Tekerlekli Sandalye Basketbol Spor Kulübü Baş Antrenörü ve Eski A Milli Tekerlekli Sandalye Basketbol Oyuncusu Selim DEMİRBAĞ, A Milli Tekerlekli Sandalye Basketbol Takım Oyuncusu Volkan GÜLEN ve Avrupa ve Dünya Şampiyonu Milli Paralimpik Yüzücü Beytullah EROĞLU engellilerde sporu, </w:t>
      </w:r>
      <w:proofErr w:type="spellStart"/>
      <w:r>
        <w:t>sprocu</w:t>
      </w:r>
      <w:proofErr w:type="spellEnd"/>
      <w:r>
        <w:t xml:space="preserve"> gözünden anlatmıştır. Etkinliğe 48 kişi katılmıştır.   </w:t>
      </w:r>
    </w:p>
    <w:p w14:paraId="4F97F1C9" w14:textId="77777777" w:rsidR="00016E12" w:rsidRDefault="00016E12" w:rsidP="00016E12">
      <w:r>
        <w:rPr>
          <w:noProof/>
          <w:lang w:eastAsia="tr-TR"/>
        </w:rPr>
        <w:drawing>
          <wp:inline distT="0" distB="0" distL="0" distR="0" wp14:anchorId="0F264F62" wp14:editId="4BC01DB8">
            <wp:extent cx="4503420" cy="22517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9973" t="33861" r="31085" b="22635"/>
                    <a:stretch/>
                  </pic:blipFill>
                  <pic:spPr bwMode="auto">
                    <a:xfrm>
                      <a:off x="0" y="0"/>
                      <a:ext cx="4503420" cy="2251710"/>
                    </a:xfrm>
                    <a:prstGeom prst="rect">
                      <a:avLst/>
                    </a:prstGeom>
                    <a:ln>
                      <a:noFill/>
                    </a:ln>
                    <a:extLst>
                      <a:ext uri="{53640926-AAD7-44D8-BBD7-CCE9431645EC}">
                        <a14:shadowObscured xmlns:a14="http://schemas.microsoft.com/office/drawing/2010/main"/>
                      </a:ext>
                    </a:extLst>
                  </pic:spPr>
                </pic:pic>
              </a:graphicData>
            </a:graphic>
          </wp:inline>
        </w:drawing>
      </w:r>
    </w:p>
    <w:p w14:paraId="13237FCB" w14:textId="0C5D138E" w:rsidR="00016E12" w:rsidRDefault="00016E12" w:rsidP="00016E12">
      <w:pPr>
        <w:pStyle w:val="ListeParagraf"/>
        <w:numPr>
          <w:ilvl w:val="0"/>
          <w:numId w:val="39"/>
        </w:numPr>
        <w:jc w:val="both"/>
      </w:pPr>
      <w:r>
        <w:t xml:space="preserve">Etkinlik 5: </w:t>
      </w:r>
      <w:r w:rsidRPr="009918E3">
        <w:t>29 E</w:t>
      </w:r>
      <w:r>
        <w:t>kim</w:t>
      </w:r>
      <w:r w:rsidRPr="009918E3">
        <w:t xml:space="preserve"> bisiklet turu</w:t>
      </w:r>
    </w:p>
    <w:p w14:paraId="3BF561D0" w14:textId="77777777" w:rsidR="00762857" w:rsidRPr="00B91F54" w:rsidRDefault="00762857" w:rsidP="00762857">
      <w:pPr>
        <w:numPr>
          <w:ilvl w:val="0"/>
          <w:numId w:val="39"/>
        </w:numPr>
        <w:spacing w:before="0" w:after="160" w:line="259" w:lineRule="auto"/>
        <w:contextualSpacing/>
        <w:jc w:val="both"/>
        <w:rPr>
          <w:color w:val="000000" w:themeColor="text1"/>
        </w:rPr>
      </w:pPr>
      <w:r w:rsidRPr="00B91F54">
        <w:rPr>
          <w:color w:val="000000" w:themeColor="text1"/>
        </w:rPr>
        <w:t xml:space="preserve">FTR Bölümü, FTR Öğrenci Topluluğu ve Spor Hizmetleri Müdürlüğü 29 Ekim 2022 tarihinde “Başkent Üniversitesi 29 Ekim Cumhuriyet Bisiklet Turu” etkinliği düzenlemiştir. </w:t>
      </w:r>
    </w:p>
    <w:p w14:paraId="4FB6404E" w14:textId="77777777" w:rsidR="00762857" w:rsidRPr="00B91F54" w:rsidRDefault="00762857" w:rsidP="00762857">
      <w:pPr>
        <w:numPr>
          <w:ilvl w:val="0"/>
          <w:numId w:val="39"/>
        </w:numPr>
        <w:spacing w:before="0" w:after="160" w:line="259" w:lineRule="auto"/>
        <w:contextualSpacing/>
        <w:jc w:val="both"/>
        <w:rPr>
          <w:color w:val="000000" w:themeColor="text1"/>
        </w:rPr>
      </w:pPr>
      <w:r w:rsidRPr="00B91F54">
        <w:rPr>
          <w:color w:val="000000" w:themeColor="text1"/>
        </w:rPr>
        <w:t xml:space="preserve">Etkinlik, Sayın Rektörümüz, Sayın Önceki Rektörümüz, Sayın Rektör Yardımcılarımız, Sayın Genel Sekreterimiz, Sayın Genel Sekreter Yardımcımız, Sayın Daire Başkanı, Sayın Dekanlar ve Sayın Bölüm Başkanlarının katılımlarıyla gerçekleştirilmiştir. Kültür Hizmetleri Müdürlüğü Müzik Topluluğu öğrencilerinin canlı performansıyla başlayan etkinlik FTR Bölümü öğrencilerinin yaptırmış olduğu ısınma hareketlerinden sonra, uzunluğu 3,7 Km parkurun </w:t>
      </w:r>
      <w:proofErr w:type="gramStart"/>
      <w:r w:rsidRPr="00B91F54">
        <w:rPr>
          <w:color w:val="000000" w:themeColor="text1"/>
        </w:rPr>
        <w:t>startını</w:t>
      </w:r>
      <w:proofErr w:type="gramEnd"/>
      <w:r w:rsidRPr="00B91F54">
        <w:rPr>
          <w:color w:val="000000" w:themeColor="text1"/>
        </w:rPr>
        <w:t xml:space="preserve"> Sayın Rektörümüz Prof. Dr. İ. Haldun Müderrisoğlu’nun vermesiyle birlikte başlamıştır. Etkinlik 60 kişinin katılımıyla gerçekleştirilmiştir.</w:t>
      </w:r>
    </w:p>
    <w:p w14:paraId="1DCDBEB7" w14:textId="77777777" w:rsidR="00762857" w:rsidRDefault="00762857" w:rsidP="00762857">
      <w:pPr>
        <w:numPr>
          <w:ilvl w:val="0"/>
          <w:numId w:val="39"/>
        </w:numPr>
        <w:spacing w:before="0" w:after="160" w:line="259" w:lineRule="auto"/>
        <w:contextualSpacing/>
        <w:jc w:val="both"/>
        <w:rPr>
          <w:color w:val="000000" w:themeColor="text1"/>
        </w:rPr>
      </w:pPr>
      <w:r w:rsidRPr="00B91F54">
        <w:rPr>
          <w:color w:val="000000" w:themeColor="text1"/>
        </w:rPr>
        <w:t xml:space="preserve">Toplumsal katkı ile ilgili etkinlik bilgilerine aşağıdaki adresten ulaşılabilir: </w:t>
      </w:r>
      <w:hyperlink r:id="rId58" w:history="1">
        <w:r w:rsidRPr="00B91F54">
          <w:rPr>
            <w:color w:val="835D00" w:themeColor="accent3" w:themeShade="80"/>
            <w:u w:val="single"/>
          </w:rPr>
          <w:t>http://sporm.baskent.edu.tr/kw/menu_icerik.php?birim=9986&amp;menu_id=187&amp;dil=TR</w:t>
        </w:r>
      </w:hyperlink>
      <w:r w:rsidRPr="00B91F54">
        <w:rPr>
          <w:color w:val="000000" w:themeColor="text1"/>
        </w:rPr>
        <w:t xml:space="preserve"> </w:t>
      </w:r>
    </w:p>
    <w:p w14:paraId="69C3EFB2" w14:textId="77777777" w:rsidR="00762857" w:rsidRDefault="00762857" w:rsidP="00762857">
      <w:pPr>
        <w:pStyle w:val="ListeParagraf"/>
        <w:jc w:val="both"/>
      </w:pPr>
    </w:p>
    <w:p w14:paraId="29EF7A83" w14:textId="77777777" w:rsidR="00016E12" w:rsidRDefault="00016E12" w:rsidP="00016E12">
      <w:pPr>
        <w:pStyle w:val="ListeParagraf"/>
        <w:numPr>
          <w:ilvl w:val="0"/>
          <w:numId w:val="39"/>
        </w:numPr>
        <w:jc w:val="both"/>
      </w:pPr>
      <w:r>
        <w:t>Etkinlik 6: 29 Ekim Anıtkabir ziyareti</w:t>
      </w:r>
    </w:p>
    <w:p w14:paraId="5D689177" w14:textId="76FED99E" w:rsidR="00016E12" w:rsidRDefault="00016E12" w:rsidP="00016E12">
      <w:pPr>
        <w:pStyle w:val="ListeParagraf"/>
        <w:numPr>
          <w:ilvl w:val="0"/>
          <w:numId w:val="39"/>
        </w:numPr>
        <w:jc w:val="both"/>
      </w:pPr>
      <w:r>
        <w:t xml:space="preserve">Bölüm öğrencilerimiz ve öğretim elemanlarımız 28 Ekim 2022 tarihinde Anıtkabir’i ziyaret etmişlerdir. Etkinliğe 21 kişi katılmıştır. </w:t>
      </w:r>
    </w:p>
    <w:p w14:paraId="0FA1587A" w14:textId="77777777" w:rsidR="00016E12" w:rsidRDefault="00016E12" w:rsidP="00016E12">
      <w:r>
        <w:rPr>
          <w:noProof/>
          <w:lang w:eastAsia="tr-TR"/>
        </w:rPr>
        <w:lastRenderedPageBreak/>
        <w:drawing>
          <wp:inline distT="0" distB="0" distL="0" distR="0" wp14:anchorId="244101C0" wp14:editId="4A193AFE">
            <wp:extent cx="2212788" cy="4000500"/>
            <wp:effectExtent l="0" t="0" r="0" b="0"/>
            <wp:docPr id="3" name="Resim 3" descr="meti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bina içeren bir resim&#10;&#10;Açıklama otomatik olarak oluşturuld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9326" cy="4030400"/>
                    </a:xfrm>
                    <a:prstGeom prst="rect">
                      <a:avLst/>
                    </a:prstGeom>
                    <a:noFill/>
                    <a:ln>
                      <a:noFill/>
                    </a:ln>
                  </pic:spPr>
                </pic:pic>
              </a:graphicData>
            </a:graphic>
          </wp:inline>
        </w:drawing>
      </w:r>
      <w:r>
        <w:rPr>
          <w:noProof/>
          <w:lang w:eastAsia="tr-TR"/>
        </w:rPr>
        <w:drawing>
          <wp:inline distT="0" distB="0" distL="0" distR="0" wp14:anchorId="55113EAC" wp14:editId="119E30D1">
            <wp:extent cx="3048000" cy="2286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BCBF66B" w14:textId="77777777" w:rsidR="00016E12" w:rsidRDefault="00016E12" w:rsidP="00016E12"/>
    <w:p w14:paraId="086F6C13" w14:textId="2A5ACBBB" w:rsidR="00016E12" w:rsidRDefault="00016E12" w:rsidP="00016E12">
      <w:pPr>
        <w:pStyle w:val="ListeParagraf"/>
        <w:numPr>
          <w:ilvl w:val="0"/>
          <w:numId w:val="40"/>
        </w:numPr>
        <w:jc w:val="both"/>
      </w:pPr>
      <w:r>
        <w:t xml:space="preserve">Etkinlik 7: </w:t>
      </w:r>
      <w:r w:rsidRPr="009918E3">
        <w:t>Dünya Engelliler Günü Kapsamında Türk Silahlı Kuvvetleri Genç Engelliler Tekerli Basketbol Takımı Gösteri Maçı</w:t>
      </w:r>
    </w:p>
    <w:p w14:paraId="19D1BD0C" w14:textId="77777777" w:rsidR="00762857" w:rsidRPr="00B91F54" w:rsidRDefault="00762857" w:rsidP="00762857">
      <w:pPr>
        <w:numPr>
          <w:ilvl w:val="0"/>
          <w:numId w:val="40"/>
        </w:numPr>
        <w:spacing w:before="0" w:after="160" w:line="259" w:lineRule="auto"/>
        <w:contextualSpacing/>
        <w:jc w:val="both"/>
        <w:rPr>
          <w:color w:val="000000" w:themeColor="text1"/>
        </w:rPr>
      </w:pPr>
      <w:r w:rsidRPr="00B91F54">
        <w:rPr>
          <w:color w:val="000000" w:themeColor="text1"/>
        </w:rPr>
        <w:t>Bölümümüzde 3 Aralık Dünya Engelliler Günü Kapsamında Türk Silahlı Kuvvetleri Genç Engelliler Tekerli Basketbol Takımı Gösteri Maçı düzenlenmiştir.</w:t>
      </w:r>
    </w:p>
    <w:p w14:paraId="78469A93" w14:textId="11F0242A" w:rsidR="00762857" w:rsidRPr="00762857" w:rsidRDefault="00762857" w:rsidP="00762857">
      <w:pPr>
        <w:numPr>
          <w:ilvl w:val="0"/>
          <w:numId w:val="40"/>
        </w:numPr>
        <w:spacing w:before="0" w:after="160" w:line="259" w:lineRule="auto"/>
        <w:contextualSpacing/>
        <w:jc w:val="both"/>
        <w:rPr>
          <w:color w:val="000000" w:themeColor="text1"/>
        </w:rPr>
      </w:pPr>
      <w:r w:rsidRPr="00B91F54">
        <w:rPr>
          <w:color w:val="000000" w:themeColor="text1"/>
        </w:rPr>
        <w:t xml:space="preserve">3 Aralık Dünya Engelliler Günü kapsamında Türk Silahlı Kuvvetleri Genç Engelliler Tekerlekli Basketbol Takımı Gösteri Maçı etkinliği 29 Kasım 2022 tarihinde Başkent Üniversitesi Kapalı Spor Salonu'nda yapıldı. Etkinlik Sağlık Bilimleri Fakültesi Dekanı Sayın Prof. Dr. Berna Simten </w:t>
      </w:r>
      <w:proofErr w:type="spellStart"/>
      <w:r w:rsidRPr="00B91F54">
        <w:rPr>
          <w:color w:val="000000" w:themeColor="text1"/>
        </w:rPr>
        <w:t>MALHAN’ın</w:t>
      </w:r>
      <w:proofErr w:type="spellEnd"/>
      <w:r w:rsidRPr="00B91F54">
        <w:rPr>
          <w:color w:val="000000" w:themeColor="text1"/>
        </w:rPr>
        <w:t xml:space="preserve">, Fizyoterapi ve Rehabilitasyon Bölümü öğretim elemanları ve Doç. Dr. Bahar </w:t>
      </w:r>
      <w:proofErr w:type="spellStart"/>
      <w:r w:rsidRPr="00B91F54">
        <w:rPr>
          <w:color w:val="000000" w:themeColor="text1"/>
        </w:rPr>
        <w:t>ANAFOROĞLU’nun</w:t>
      </w:r>
      <w:proofErr w:type="spellEnd"/>
      <w:r w:rsidRPr="00B91F54">
        <w:rPr>
          <w:color w:val="000000" w:themeColor="text1"/>
        </w:rPr>
        <w:t xml:space="preserve"> katılımı ile gerçekleşmiştir.</w:t>
      </w:r>
    </w:p>
    <w:p w14:paraId="1F352E31" w14:textId="2D99E095" w:rsidR="00016E12" w:rsidRPr="00016E12" w:rsidRDefault="00016E12" w:rsidP="00016E12">
      <w:pPr>
        <w:pStyle w:val="ListeParagraf"/>
        <w:numPr>
          <w:ilvl w:val="0"/>
          <w:numId w:val="40"/>
        </w:numPr>
        <w:jc w:val="both"/>
      </w:pPr>
      <w:r>
        <w:t xml:space="preserve">2022 yılı etkinlikler ile ilgili bilgilere aşağıdaki bağlantılardan ulaşılabilir: </w:t>
      </w:r>
      <w:hyperlink r:id="rId61" w:history="1">
        <w:r w:rsidRPr="00FC4B93">
          <w:rPr>
            <w:rStyle w:val="Kpr"/>
          </w:rPr>
          <w:t>http://ftr.baskent.edu.tr/kw/menu_icerik.php?birim=248&amp;menu_id=16</w:t>
        </w:r>
      </w:hyperlink>
      <w:r>
        <w:t xml:space="preserve">  </w:t>
      </w:r>
      <w:hyperlink r:id="rId62" w:history="1">
        <w:r w:rsidRPr="00FC4B93">
          <w:rPr>
            <w:rStyle w:val="Kpr"/>
          </w:rPr>
          <w:t>http://ftr.baskent.edu.tr/kw/menu_icerik.php?birim=248&amp;menu_id=17</w:t>
        </w:r>
      </w:hyperlink>
      <w:r>
        <w:t xml:space="preserve"> </w:t>
      </w:r>
      <w:hyperlink r:id="rId63" w:history="1">
        <w:r w:rsidRPr="00FC4B93">
          <w:rPr>
            <w:rStyle w:val="Kpr"/>
          </w:rPr>
          <w:t>https://www.instagram.com/baskentftrogrencitoplulugu/</w:t>
        </w:r>
      </w:hyperlink>
    </w:p>
    <w:p w14:paraId="66D99E96" w14:textId="0349844E" w:rsidR="00016E12" w:rsidRDefault="00016E12" w:rsidP="00016E12">
      <w:pPr>
        <w:jc w:val="both"/>
      </w:pPr>
    </w:p>
    <w:p w14:paraId="580769CA" w14:textId="77777777" w:rsidR="00FA051D" w:rsidRPr="00914CA7" w:rsidRDefault="00FA051D" w:rsidP="00FA051D">
      <w:pPr>
        <w:spacing w:after="0" w:line="240" w:lineRule="auto"/>
        <w:jc w:val="both"/>
        <w:rPr>
          <w:color w:val="FF0000"/>
        </w:rPr>
      </w:pPr>
    </w:p>
    <w:p w14:paraId="2F72554F" w14:textId="77777777" w:rsidR="00FA051D" w:rsidRPr="009B3BF5" w:rsidRDefault="00DB0D4D" w:rsidP="00E96E38">
      <w:pPr>
        <w:jc w:val="both"/>
        <w:rPr>
          <w:b/>
          <w:i/>
          <w:color w:val="425EA9" w:themeColor="accent5" w:themeShade="BF"/>
          <w:u w:val="single"/>
        </w:rPr>
      </w:pPr>
      <w:r w:rsidRPr="009B3BF5">
        <w:rPr>
          <w:b/>
          <w:i/>
          <w:color w:val="425EA9" w:themeColor="accent5" w:themeShade="BF"/>
          <w:u w:val="single"/>
        </w:rPr>
        <w:t>B.6</w:t>
      </w:r>
      <w:r w:rsidR="00FA051D" w:rsidRPr="009B3BF5">
        <w:rPr>
          <w:b/>
          <w:i/>
          <w:color w:val="425EA9" w:themeColor="accent5" w:themeShade="BF"/>
          <w:u w:val="single"/>
        </w:rPr>
        <w:t>. Öğretim Kadrosu</w:t>
      </w:r>
      <w:r w:rsidR="00E96E38" w:rsidRPr="009B3BF5">
        <w:rPr>
          <w:b/>
          <w:i/>
          <w:color w:val="425EA9" w:themeColor="accent5" w:themeShade="BF"/>
          <w:u w:val="single"/>
        </w:rPr>
        <w:t>-</w:t>
      </w:r>
      <w:r w:rsidR="00FA051D" w:rsidRPr="009B3BF5">
        <w:rPr>
          <w:b/>
          <w:i/>
          <w:color w:val="425EA9" w:themeColor="accent5" w:themeShade="BF"/>
          <w:u w:val="single"/>
        </w:rPr>
        <w:t xml:space="preserve"> Öğretim Yetkinlikleri ve Gelişimi:</w:t>
      </w:r>
    </w:p>
    <w:p w14:paraId="4706891E" w14:textId="77777777" w:rsidR="009B3BF5" w:rsidRDefault="009B3BF5" w:rsidP="009B3BF5">
      <w:pPr>
        <w:pStyle w:val="ListeParagraf"/>
        <w:numPr>
          <w:ilvl w:val="0"/>
          <w:numId w:val="47"/>
        </w:numPr>
        <w:jc w:val="both"/>
        <w:rPr>
          <w:color w:val="000000" w:themeColor="text1"/>
        </w:rPr>
      </w:pPr>
      <w:r w:rsidRPr="00F93A40">
        <w:rPr>
          <w:color w:val="000000" w:themeColor="text1"/>
        </w:rPr>
        <w:lastRenderedPageBreak/>
        <w:t>Bölüm öğretim elemanlarından 4’ünün eğitici eğitimi sertifikası bulunmaktadır. Ayrıca 202</w:t>
      </w:r>
      <w:r>
        <w:rPr>
          <w:color w:val="000000" w:themeColor="text1"/>
        </w:rPr>
        <w:t xml:space="preserve">2 Bahar dönemi </w:t>
      </w:r>
      <w:r w:rsidRPr="00F93A40">
        <w:rPr>
          <w:color w:val="000000" w:themeColor="text1"/>
        </w:rPr>
        <w:t xml:space="preserve">akademik yılında lisans öğrencilerinin görüşleri </w:t>
      </w:r>
      <w:r>
        <w:rPr>
          <w:color w:val="000000" w:themeColor="text1"/>
        </w:rPr>
        <w:t xml:space="preserve">üniversite genelinde yapılan anket ile değerlendirilmiştir. Bu ankete göre öğrencilerin %69’u öğretim elemanları ile olumlu görüşe sahiptir. Aşağıdaki şekillerde Fizyoterapi ve Rehabilitasyon Bölümü ile ilgili öğrenci görüşleri görülmektedir. </w:t>
      </w:r>
    </w:p>
    <w:p w14:paraId="60C71B57" w14:textId="77777777" w:rsidR="009B3BF5" w:rsidRDefault="009B3BF5" w:rsidP="009B3BF5">
      <w:pPr>
        <w:pStyle w:val="ListeParagraf"/>
        <w:jc w:val="both"/>
        <w:rPr>
          <w:color w:val="000000" w:themeColor="text1"/>
        </w:rPr>
      </w:pPr>
      <w:r>
        <w:rPr>
          <w:noProof/>
          <w:lang w:eastAsia="tr-TR"/>
        </w:rPr>
        <w:drawing>
          <wp:inline distT="0" distB="0" distL="0" distR="0" wp14:anchorId="39DFB531" wp14:editId="5636EBF8">
            <wp:extent cx="4214283" cy="14668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604" t="38527" r="35709" b="41246"/>
                    <a:stretch/>
                  </pic:blipFill>
                  <pic:spPr bwMode="auto">
                    <a:xfrm>
                      <a:off x="0" y="0"/>
                      <a:ext cx="4219260" cy="1468583"/>
                    </a:xfrm>
                    <a:prstGeom prst="rect">
                      <a:avLst/>
                    </a:prstGeom>
                    <a:ln>
                      <a:noFill/>
                    </a:ln>
                    <a:extLst>
                      <a:ext uri="{53640926-AAD7-44D8-BBD7-CCE9431645EC}">
                        <a14:shadowObscured xmlns:a14="http://schemas.microsoft.com/office/drawing/2010/main"/>
                      </a:ext>
                    </a:extLst>
                  </pic:spPr>
                </pic:pic>
              </a:graphicData>
            </a:graphic>
          </wp:inline>
        </w:drawing>
      </w:r>
    </w:p>
    <w:p w14:paraId="5170B178" w14:textId="77777777" w:rsidR="009B3BF5" w:rsidRDefault="009B3BF5" w:rsidP="009B3BF5">
      <w:pPr>
        <w:pStyle w:val="ListeParagraf"/>
        <w:jc w:val="both"/>
        <w:rPr>
          <w:color w:val="000000" w:themeColor="text1"/>
        </w:rPr>
      </w:pPr>
    </w:p>
    <w:p w14:paraId="6B5532C4" w14:textId="77777777" w:rsidR="009B3BF5" w:rsidRPr="00F93A40" w:rsidRDefault="009B3BF5" w:rsidP="009B3BF5">
      <w:pPr>
        <w:pStyle w:val="ListeParagraf"/>
        <w:jc w:val="both"/>
        <w:rPr>
          <w:color w:val="000000" w:themeColor="text1"/>
        </w:rPr>
      </w:pPr>
      <w:r>
        <w:rPr>
          <w:noProof/>
          <w:lang w:eastAsia="tr-TR"/>
        </w:rPr>
        <w:drawing>
          <wp:inline distT="0" distB="0" distL="0" distR="0" wp14:anchorId="14077AC3" wp14:editId="7DFD535E">
            <wp:extent cx="4343400" cy="291822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42" t="24400" r="34084" b="34183"/>
                    <a:stretch/>
                  </pic:blipFill>
                  <pic:spPr bwMode="auto">
                    <a:xfrm>
                      <a:off x="0" y="0"/>
                      <a:ext cx="4360213" cy="2929519"/>
                    </a:xfrm>
                    <a:prstGeom prst="rect">
                      <a:avLst/>
                    </a:prstGeom>
                    <a:ln>
                      <a:noFill/>
                    </a:ln>
                    <a:extLst>
                      <a:ext uri="{53640926-AAD7-44D8-BBD7-CCE9431645EC}">
                        <a14:shadowObscured xmlns:a14="http://schemas.microsoft.com/office/drawing/2010/main"/>
                      </a:ext>
                    </a:extLst>
                  </pic:spPr>
                </pic:pic>
              </a:graphicData>
            </a:graphic>
          </wp:inline>
        </w:drawing>
      </w:r>
    </w:p>
    <w:p w14:paraId="3E8971CE" w14:textId="77777777" w:rsidR="009B3BF5" w:rsidRPr="00840B64" w:rsidRDefault="009B3BF5" w:rsidP="009B3BF5">
      <w:pPr>
        <w:pStyle w:val="ListeParagraf"/>
        <w:numPr>
          <w:ilvl w:val="0"/>
          <w:numId w:val="47"/>
        </w:numPr>
        <w:spacing w:after="0" w:line="240" w:lineRule="auto"/>
        <w:jc w:val="both"/>
      </w:pPr>
      <w:r w:rsidRPr="00840B64">
        <w:t xml:space="preserve">Bu anket sonuçlarına aşağıdaki bağlantıdan ulaşılabilir: </w:t>
      </w:r>
      <w:hyperlink r:id="rId66" w:history="1">
        <w:r w:rsidRPr="004C0EE2">
          <w:rPr>
            <w:rStyle w:val="Kpr"/>
            <w:color w:val="auto"/>
          </w:rPr>
          <w:t>https://drive.google.com/file/d/1iF9p3ye42XOewS4-7Y6k3Aedy7J23Dt6/view?usp=sharing</w:t>
        </w:r>
      </w:hyperlink>
      <w:r w:rsidRPr="004C0EE2">
        <w:t xml:space="preserve"> </w:t>
      </w:r>
    </w:p>
    <w:p w14:paraId="38F0C05D" w14:textId="77777777" w:rsidR="00E96E38" w:rsidRDefault="00E96E38" w:rsidP="00E96E38">
      <w:pPr>
        <w:pStyle w:val="ListeParagraf"/>
        <w:jc w:val="both"/>
        <w:rPr>
          <w:color w:val="000000" w:themeColor="text1"/>
        </w:rPr>
      </w:pPr>
    </w:p>
    <w:p w14:paraId="07109072" w14:textId="77777777" w:rsidR="00E96E38" w:rsidRPr="00E96E38" w:rsidRDefault="00E96E38" w:rsidP="00E96E38">
      <w:pPr>
        <w:pStyle w:val="ListeParagraf"/>
        <w:jc w:val="both"/>
        <w:rPr>
          <w:color w:val="000000" w:themeColor="text1"/>
        </w:rPr>
      </w:pPr>
    </w:p>
    <w:p w14:paraId="6B6098E6" w14:textId="0A8859CE" w:rsidR="00C540C2" w:rsidRDefault="00C540C2" w:rsidP="00FA051D">
      <w:pPr>
        <w:spacing w:after="0" w:line="240" w:lineRule="auto"/>
        <w:jc w:val="both"/>
        <w:rPr>
          <w:color w:val="FF0000"/>
        </w:rPr>
      </w:pPr>
    </w:p>
    <w:p w14:paraId="296A17AF" w14:textId="0C95A9E8" w:rsidR="00FA051D" w:rsidRPr="00B51593" w:rsidRDefault="00FA051D" w:rsidP="00B51593">
      <w:pPr>
        <w:pStyle w:val="ListeParagraf"/>
        <w:numPr>
          <w:ilvl w:val="0"/>
          <w:numId w:val="34"/>
        </w:numPr>
        <w:jc w:val="both"/>
        <w:rPr>
          <w:b/>
          <w:color w:val="00B0F0"/>
        </w:rPr>
      </w:pPr>
      <w:r w:rsidRPr="00B51593">
        <w:rPr>
          <w:b/>
          <w:color w:val="00B0F0"/>
        </w:rPr>
        <w:t xml:space="preserve">ARAŞTIRMA VE GELİŞTİRME </w:t>
      </w:r>
    </w:p>
    <w:p w14:paraId="661B674B" w14:textId="77777777" w:rsidR="00FA051D" w:rsidRPr="00C540C2" w:rsidRDefault="00FA051D" w:rsidP="0098519C">
      <w:pPr>
        <w:jc w:val="both"/>
        <w:rPr>
          <w:b/>
          <w:i/>
          <w:color w:val="425EA9" w:themeColor="accent5" w:themeShade="BF"/>
          <w:u w:val="single"/>
        </w:rPr>
      </w:pPr>
      <w:r w:rsidRPr="00C540C2">
        <w:rPr>
          <w:b/>
          <w:i/>
          <w:color w:val="425EA9" w:themeColor="accent5" w:themeShade="BF"/>
          <w:u w:val="single"/>
        </w:rPr>
        <w:t>C.1. Araştırma Süreçlerinin Yönetimi ve Araştırma Kaynakları</w:t>
      </w:r>
    </w:p>
    <w:p w14:paraId="6015BD5C" w14:textId="77777777" w:rsidR="009B3BF5" w:rsidRDefault="009B3BF5" w:rsidP="009B3BF5">
      <w:pPr>
        <w:pStyle w:val="ListeParagraf"/>
        <w:numPr>
          <w:ilvl w:val="0"/>
          <w:numId w:val="27"/>
        </w:numPr>
        <w:jc w:val="both"/>
      </w:pPr>
      <w:r>
        <w:t xml:space="preserve">Bölüm/Programın araştırma faaliyetleri yıllık </w:t>
      </w:r>
      <w:proofErr w:type="gramStart"/>
      <w:r>
        <w:t>bazda</w:t>
      </w:r>
      <w:proofErr w:type="gramEnd"/>
      <w:r>
        <w:t xml:space="preserve"> kalite komisyonu tarafından izlenmektedir. 2022 Güz-2023 Bahar akademik yılı için hedefimiz bölümde en az 5 adet uluslararası ve 5 adet ulusal makalenin yayınlanması ve en az 5 </w:t>
      </w:r>
      <w:proofErr w:type="gramStart"/>
      <w:r>
        <w:t>uluslar arası</w:t>
      </w:r>
      <w:proofErr w:type="gramEnd"/>
      <w:r>
        <w:t xml:space="preserve"> ve 5 ulusal bildirinin farklı toplantılarda sunulması idi. 2022 Ocak-Aralık tarihleri arasında 8 SCI kapsamında uluslararası, 14 diğer indekslerde taranan uluslararası ve 2 ulusal makale yayınlanmıştır. Ayrıca 3 uluslararası bildiri ve 2 </w:t>
      </w:r>
      <w:r>
        <w:lastRenderedPageBreak/>
        <w:t xml:space="preserve">adet ulusal bildiri yapılmıştır. Öğretim elemanlarımızın 7 adet kitap bölümü yazarlığı bulunmaktadır. Hedef 2022 Güz-2023 Bahar akademik yılını kapsadığından süreç devam etmektedir. Genel olarak hem bölüm hem bireysel başarının yüksek olduğu bir bölüm olmaktan kaynaklı hedeflerin karşılanma oranı %100’dür. </w:t>
      </w:r>
    </w:p>
    <w:p w14:paraId="3D0E6A4F" w14:textId="77777777" w:rsidR="009B3BF5" w:rsidRDefault="009B3BF5" w:rsidP="009B3BF5">
      <w:pPr>
        <w:pStyle w:val="ListeParagraf"/>
        <w:numPr>
          <w:ilvl w:val="0"/>
          <w:numId w:val="27"/>
        </w:numPr>
        <w:jc w:val="both"/>
      </w:pPr>
      <w:r>
        <w:t xml:space="preserve">Kalite komisyonu raporlarına aşağıdaki bağlantıdan ulaşılabilir: </w:t>
      </w:r>
    </w:p>
    <w:p w14:paraId="6D112426" w14:textId="77777777" w:rsidR="009B3BF5" w:rsidRDefault="009B3BF5" w:rsidP="009B3BF5">
      <w:pPr>
        <w:pStyle w:val="ListeParagraf"/>
        <w:jc w:val="both"/>
      </w:pPr>
      <w:hyperlink r:id="rId67" w:history="1">
        <w:r w:rsidRPr="00C3024D">
          <w:rPr>
            <w:rStyle w:val="Kpr"/>
          </w:rPr>
          <w:t>http://ftr.baskent.edu.tr/kw/menu_icerik.php?dil=TR&amp;birim=248&amp;menu_id=13</w:t>
        </w:r>
      </w:hyperlink>
      <w:r>
        <w:t xml:space="preserve">   </w:t>
      </w:r>
    </w:p>
    <w:p w14:paraId="45A4C2A3" w14:textId="77777777" w:rsidR="009B3BF5" w:rsidRDefault="009B3BF5" w:rsidP="009B3BF5">
      <w:pPr>
        <w:pStyle w:val="ListeParagraf"/>
        <w:numPr>
          <w:ilvl w:val="0"/>
          <w:numId w:val="27"/>
        </w:numPr>
        <w:jc w:val="both"/>
      </w:pPr>
      <w:r>
        <w:t xml:space="preserve">Ocak-Aralık 2022 tarihleri arası çalışma raporu aşağıda görülmektedir. </w:t>
      </w:r>
    </w:p>
    <w:tbl>
      <w:tblPr>
        <w:tblStyle w:val="TabloKlavuzu"/>
        <w:tblW w:w="0" w:type="auto"/>
        <w:tblInd w:w="562" w:type="dxa"/>
        <w:tblLook w:val="04A0" w:firstRow="1" w:lastRow="0" w:firstColumn="1" w:lastColumn="0" w:noHBand="0" w:noVBand="1"/>
      </w:tblPr>
      <w:tblGrid>
        <w:gridCol w:w="1544"/>
        <w:gridCol w:w="1624"/>
        <w:gridCol w:w="1537"/>
        <w:gridCol w:w="1651"/>
        <w:gridCol w:w="1378"/>
      </w:tblGrid>
      <w:tr w:rsidR="009B3BF5" w:rsidRPr="009508F2" w14:paraId="3EFCC8CE" w14:textId="77777777" w:rsidTr="00EF54D9">
        <w:tc>
          <w:tcPr>
            <w:tcW w:w="1544" w:type="dxa"/>
          </w:tcPr>
          <w:p w14:paraId="5CCBB25E" w14:textId="77777777" w:rsidR="009B3BF5" w:rsidRPr="009508F2" w:rsidRDefault="009B3BF5" w:rsidP="00EF54D9">
            <w:pPr>
              <w:jc w:val="both"/>
            </w:pPr>
          </w:p>
        </w:tc>
        <w:tc>
          <w:tcPr>
            <w:tcW w:w="1624" w:type="dxa"/>
          </w:tcPr>
          <w:p w14:paraId="0D86A11C" w14:textId="77777777" w:rsidR="009B3BF5" w:rsidRPr="009508F2" w:rsidRDefault="009B3BF5" w:rsidP="00EF54D9">
            <w:pPr>
              <w:jc w:val="center"/>
            </w:pPr>
            <w:r w:rsidRPr="009508F2">
              <w:t>Makale</w:t>
            </w:r>
          </w:p>
        </w:tc>
        <w:tc>
          <w:tcPr>
            <w:tcW w:w="1537" w:type="dxa"/>
          </w:tcPr>
          <w:p w14:paraId="00DF644D" w14:textId="77777777" w:rsidR="009B3BF5" w:rsidRPr="009508F2" w:rsidRDefault="009B3BF5" w:rsidP="00EF54D9">
            <w:pPr>
              <w:jc w:val="center"/>
            </w:pPr>
            <w:r w:rsidRPr="009508F2">
              <w:t>Kitap</w:t>
            </w:r>
          </w:p>
        </w:tc>
        <w:tc>
          <w:tcPr>
            <w:tcW w:w="1651" w:type="dxa"/>
          </w:tcPr>
          <w:p w14:paraId="15178922" w14:textId="77777777" w:rsidR="009B3BF5" w:rsidRPr="009508F2" w:rsidRDefault="009B3BF5" w:rsidP="00EF54D9">
            <w:pPr>
              <w:jc w:val="center"/>
            </w:pPr>
            <w:r w:rsidRPr="009508F2">
              <w:t>Kitap Bölümü</w:t>
            </w:r>
          </w:p>
        </w:tc>
        <w:tc>
          <w:tcPr>
            <w:tcW w:w="1378" w:type="dxa"/>
          </w:tcPr>
          <w:p w14:paraId="42F4A8CE" w14:textId="77777777" w:rsidR="009B3BF5" w:rsidRPr="009508F2" w:rsidRDefault="009B3BF5" w:rsidP="00EF54D9">
            <w:pPr>
              <w:jc w:val="center"/>
            </w:pPr>
            <w:r>
              <w:t>Bildiriler</w:t>
            </w:r>
          </w:p>
        </w:tc>
      </w:tr>
      <w:tr w:rsidR="009B3BF5" w:rsidRPr="009508F2" w14:paraId="6978B4F4" w14:textId="77777777" w:rsidTr="00EF54D9">
        <w:tc>
          <w:tcPr>
            <w:tcW w:w="1544" w:type="dxa"/>
          </w:tcPr>
          <w:p w14:paraId="02B06074" w14:textId="77777777" w:rsidR="009B3BF5" w:rsidRPr="009508F2" w:rsidRDefault="009B3BF5" w:rsidP="00EF54D9">
            <w:pPr>
              <w:jc w:val="both"/>
            </w:pPr>
            <w:r w:rsidRPr="009508F2">
              <w:t>Ulusal</w:t>
            </w:r>
          </w:p>
        </w:tc>
        <w:tc>
          <w:tcPr>
            <w:tcW w:w="1624" w:type="dxa"/>
            <w:vAlign w:val="center"/>
          </w:tcPr>
          <w:p w14:paraId="4370FEE8" w14:textId="77777777" w:rsidR="009B3BF5" w:rsidRPr="009508F2" w:rsidRDefault="009B3BF5" w:rsidP="00EF54D9">
            <w:pPr>
              <w:jc w:val="center"/>
              <w:rPr>
                <w:color w:val="000000"/>
              </w:rPr>
            </w:pPr>
            <w:r w:rsidRPr="009508F2">
              <w:rPr>
                <w:color w:val="000000"/>
              </w:rPr>
              <w:t>2</w:t>
            </w:r>
          </w:p>
        </w:tc>
        <w:tc>
          <w:tcPr>
            <w:tcW w:w="1537" w:type="dxa"/>
            <w:vAlign w:val="center"/>
          </w:tcPr>
          <w:p w14:paraId="60EFF009" w14:textId="77777777" w:rsidR="009B3BF5" w:rsidRPr="009508F2" w:rsidRDefault="009B3BF5" w:rsidP="00EF54D9">
            <w:pPr>
              <w:jc w:val="center"/>
              <w:rPr>
                <w:color w:val="000000"/>
              </w:rPr>
            </w:pPr>
            <w:r w:rsidRPr="009508F2">
              <w:rPr>
                <w:color w:val="000000"/>
              </w:rPr>
              <w:t>-</w:t>
            </w:r>
          </w:p>
        </w:tc>
        <w:tc>
          <w:tcPr>
            <w:tcW w:w="1651" w:type="dxa"/>
            <w:vAlign w:val="center"/>
          </w:tcPr>
          <w:p w14:paraId="6FD86D5F" w14:textId="77777777" w:rsidR="009B3BF5" w:rsidRPr="009508F2" w:rsidRDefault="009B3BF5" w:rsidP="00EF54D9">
            <w:pPr>
              <w:jc w:val="center"/>
              <w:rPr>
                <w:color w:val="000000"/>
              </w:rPr>
            </w:pPr>
            <w:r w:rsidRPr="009508F2">
              <w:rPr>
                <w:color w:val="000000"/>
              </w:rPr>
              <w:t>7</w:t>
            </w:r>
          </w:p>
        </w:tc>
        <w:tc>
          <w:tcPr>
            <w:tcW w:w="1378" w:type="dxa"/>
          </w:tcPr>
          <w:p w14:paraId="5CE8C920" w14:textId="77777777" w:rsidR="009B3BF5" w:rsidRPr="009508F2" w:rsidRDefault="009B3BF5" w:rsidP="00EF54D9">
            <w:pPr>
              <w:jc w:val="center"/>
              <w:rPr>
                <w:color w:val="000000"/>
              </w:rPr>
            </w:pPr>
            <w:r>
              <w:rPr>
                <w:color w:val="000000"/>
              </w:rPr>
              <w:t>2</w:t>
            </w:r>
          </w:p>
        </w:tc>
      </w:tr>
      <w:tr w:rsidR="009B3BF5" w:rsidRPr="009508F2" w14:paraId="3648737E" w14:textId="77777777" w:rsidTr="00EF54D9">
        <w:tc>
          <w:tcPr>
            <w:tcW w:w="1544" w:type="dxa"/>
          </w:tcPr>
          <w:p w14:paraId="56C2D6CC" w14:textId="77777777" w:rsidR="009B3BF5" w:rsidRPr="009508F2" w:rsidRDefault="009B3BF5" w:rsidP="00EF54D9">
            <w:pPr>
              <w:jc w:val="both"/>
            </w:pPr>
            <w:r w:rsidRPr="009508F2">
              <w:t>Uluslararası</w:t>
            </w:r>
          </w:p>
        </w:tc>
        <w:tc>
          <w:tcPr>
            <w:tcW w:w="1624" w:type="dxa"/>
            <w:vAlign w:val="center"/>
          </w:tcPr>
          <w:p w14:paraId="0BB72801" w14:textId="77777777" w:rsidR="009B3BF5" w:rsidRPr="009508F2" w:rsidRDefault="009B3BF5" w:rsidP="00EF54D9">
            <w:pPr>
              <w:jc w:val="center"/>
              <w:rPr>
                <w:color w:val="000000"/>
              </w:rPr>
            </w:pPr>
            <w:r w:rsidRPr="009508F2">
              <w:rPr>
                <w:color w:val="000000"/>
              </w:rPr>
              <w:t>14</w:t>
            </w:r>
          </w:p>
        </w:tc>
        <w:tc>
          <w:tcPr>
            <w:tcW w:w="1537" w:type="dxa"/>
            <w:vAlign w:val="center"/>
          </w:tcPr>
          <w:p w14:paraId="0C866451" w14:textId="77777777" w:rsidR="009B3BF5" w:rsidRPr="009508F2" w:rsidRDefault="009B3BF5" w:rsidP="00EF54D9">
            <w:pPr>
              <w:jc w:val="center"/>
              <w:rPr>
                <w:color w:val="000000"/>
              </w:rPr>
            </w:pPr>
            <w:r w:rsidRPr="009508F2">
              <w:rPr>
                <w:color w:val="000000"/>
              </w:rPr>
              <w:t>-</w:t>
            </w:r>
          </w:p>
        </w:tc>
        <w:tc>
          <w:tcPr>
            <w:tcW w:w="1651" w:type="dxa"/>
            <w:vAlign w:val="center"/>
          </w:tcPr>
          <w:p w14:paraId="1AC32283" w14:textId="77777777" w:rsidR="009B3BF5" w:rsidRPr="009508F2" w:rsidRDefault="009B3BF5" w:rsidP="00EF54D9">
            <w:pPr>
              <w:jc w:val="center"/>
              <w:rPr>
                <w:color w:val="000000"/>
              </w:rPr>
            </w:pPr>
            <w:r w:rsidRPr="009508F2">
              <w:rPr>
                <w:color w:val="000000"/>
              </w:rPr>
              <w:t>-</w:t>
            </w:r>
          </w:p>
        </w:tc>
        <w:tc>
          <w:tcPr>
            <w:tcW w:w="1378" w:type="dxa"/>
          </w:tcPr>
          <w:p w14:paraId="4B0FC013" w14:textId="77777777" w:rsidR="009B3BF5" w:rsidRPr="009508F2" w:rsidRDefault="009B3BF5" w:rsidP="00EF54D9">
            <w:pPr>
              <w:jc w:val="center"/>
              <w:rPr>
                <w:color w:val="000000"/>
              </w:rPr>
            </w:pPr>
            <w:r>
              <w:rPr>
                <w:color w:val="000000"/>
              </w:rPr>
              <w:t>3</w:t>
            </w:r>
          </w:p>
        </w:tc>
      </w:tr>
      <w:tr w:rsidR="009B3BF5" w:rsidRPr="009508F2" w14:paraId="29A61E59" w14:textId="77777777" w:rsidTr="00EF54D9">
        <w:tc>
          <w:tcPr>
            <w:tcW w:w="1544" w:type="dxa"/>
          </w:tcPr>
          <w:p w14:paraId="14837368" w14:textId="77777777" w:rsidR="009B3BF5" w:rsidRPr="009508F2" w:rsidRDefault="009B3BF5" w:rsidP="00EF54D9">
            <w:pPr>
              <w:jc w:val="both"/>
            </w:pPr>
            <w:r w:rsidRPr="009508F2">
              <w:t>Toplam</w:t>
            </w:r>
          </w:p>
        </w:tc>
        <w:tc>
          <w:tcPr>
            <w:tcW w:w="1624" w:type="dxa"/>
            <w:vAlign w:val="center"/>
          </w:tcPr>
          <w:p w14:paraId="11EF0CF7" w14:textId="77777777" w:rsidR="009B3BF5" w:rsidRPr="009508F2" w:rsidRDefault="009B3BF5" w:rsidP="00EF54D9">
            <w:pPr>
              <w:jc w:val="center"/>
              <w:rPr>
                <w:color w:val="000000"/>
              </w:rPr>
            </w:pPr>
            <w:r w:rsidRPr="009508F2">
              <w:rPr>
                <w:color w:val="000000"/>
              </w:rPr>
              <w:t>16</w:t>
            </w:r>
          </w:p>
        </w:tc>
        <w:tc>
          <w:tcPr>
            <w:tcW w:w="1537" w:type="dxa"/>
            <w:vAlign w:val="center"/>
          </w:tcPr>
          <w:p w14:paraId="1AD10B57" w14:textId="77777777" w:rsidR="009B3BF5" w:rsidRPr="009508F2" w:rsidRDefault="009B3BF5" w:rsidP="00EF54D9">
            <w:pPr>
              <w:jc w:val="center"/>
              <w:rPr>
                <w:color w:val="000000"/>
              </w:rPr>
            </w:pPr>
            <w:r w:rsidRPr="009508F2">
              <w:rPr>
                <w:color w:val="000000"/>
              </w:rPr>
              <w:t>-</w:t>
            </w:r>
          </w:p>
        </w:tc>
        <w:tc>
          <w:tcPr>
            <w:tcW w:w="1651" w:type="dxa"/>
            <w:vAlign w:val="center"/>
          </w:tcPr>
          <w:p w14:paraId="60ACD781" w14:textId="77777777" w:rsidR="009B3BF5" w:rsidRPr="009508F2" w:rsidRDefault="009B3BF5" w:rsidP="00EF54D9">
            <w:pPr>
              <w:jc w:val="center"/>
              <w:rPr>
                <w:color w:val="000000"/>
              </w:rPr>
            </w:pPr>
            <w:r w:rsidRPr="009508F2">
              <w:rPr>
                <w:color w:val="000000"/>
              </w:rPr>
              <w:t>7</w:t>
            </w:r>
          </w:p>
        </w:tc>
        <w:tc>
          <w:tcPr>
            <w:tcW w:w="1378" w:type="dxa"/>
          </w:tcPr>
          <w:p w14:paraId="61D453F7" w14:textId="77777777" w:rsidR="009B3BF5" w:rsidRPr="009508F2" w:rsidRDefault="009B3BF5" w:rsidP="00EF54D9">
            <w:pPr>
              <w:jc w:val="center"/>
              <w:rPr>
                <w:color w:val="000000"/>
              </w:rPr>
            </w:pPr>
            <w:r>
              <w:rPr>
                <w:color w:val="000000"/>
              </w:rPr>
              <w:t>5</w:t>
            </w:r>
          </w:p>
        </w:tc>
      </w:tr>
    </w:tbl>
    <w:p w14:paraId="64E6FA39" w14:textId="77777777" w:rsidR="009B3BF5" w:rsidRDefault="009B3BF5" w:rsidP="009B3BF5">
      <w:pPr>
        <w:jc w:val="both"/>
      </w:pPr>
    </w:p>
    <w:p w14:paraId="0C1A37E6" w14:textId="77777777" w:rsidR="009B3BF5" w:rsidRDefault="009B3BF5" w:rsidP="009B3BF5">
      <w:pPr>
        <w:pStyle w:val="ListeParagraf"/>
        <w:numPr>
          <w:ilvl w:val="0"/>
          <w:numId w:val="27"/>
        </w:numPr>
        <w:jc w:val="both"/>
      </w:pPr>
      <w:r>
        <w:t>2020-2021 Akademik yılı faaliyetleri aşağıda yer almaktadır</w:t>
      </w:r>
    </w:p>
    <w:p w14:paraId="64DF2834" w14:textId="77777777" w:rsidR="009B3BF5" w:rsidRDefault="009B3BF5" w:rsidP="009B3BF5">
      <w:pPr>
        <w:pStyle w:val="ListeParagraf"/>
        <w:jc w:val="both"/>
      </w:pPr>
      <w:r>
        <w:rPr>
          <w:noProof/>
          <w:lang w:eastAsia="tr-TR"/>
        </w:rPr>
        <w:drawing>
          <wp:inline distT="0" distB="0" distL="0" distR="0" wp14:anchorId="68060381" wp14:editId="49C15AD5">
            <wp:extent cx="5194935" cy="1033460"/>
            <wp:effectExtent l="0" t="0" r="571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1551" cy="1048702"/>
                    </a:xfrm>
                    <a:prstGeom prst="rect">
                      <a:avLst/>
                    </a:prstGeom>
                    <a:noFill/>
                  </pic:spPr>
                </pic:pic>
              </a:graphicData>
            </a:graphic>
          </wp:inline>
        </w:drawing>
      </w:r>
    </w:p>
    <w:p w14:paraId="60162ED3" w14:textId="77777777" w:rsidR="009B3BF5" w:rsidRDefault="009B3BF5" w:rsidP="009B3BF5">
      <w:pPr>
        <w:pStyle w:val="ListeParagraf"/>
        <w:numPr>
          <w:ilvl w:val="0"/>
          <w:numId w:val="27"/>
        </w:numPr>
        <w:jc w:val="both"/>
      </w:pPr>
      <w:r>
        <w:t>2021-2022 Akademik yılı faaliyetleri aşağıda yer almaktadır</w:t>
      </w:r>
    </w:p>
    <w:p w14:paraId="4E0F4FFC" w14:textId="77777777" w:rsidR="009B3BF5" w:rsidRPr="008D04C4" w:rsidRDefault="009B3BF5" w:rsidP="009B3BF5">
      <w:pPr>
        <w:pStyle w:val="ListeParagraf"/>
        <w:jc w:val="both"/>
      </w:pPr>
      <w:r>
        <w:rPr>
          <w:noProof/>
          <w:lang w:eastAsia="tr-TR"/>
        </w:rPr>
        <w:drawing>
          <wp:inline distT="0" distB="0" distL="0" distR="0" wp14:anchorId="19C67798" wp14:editId="6DE6D05E">
            <wp:extent cx="4999990" cy="873157"/>
            <wp:effectExtent l="0" t="0" r="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91208" cy="889087"/>
                    </a:xfrm>
                    <a:prstGeom prst="rect">
                      <a:avLst/>
                    </a:prstGeom>
                    <a:noFill/>
                  </pic:spPr>
                </pic:pic>
              </a:graphicData>
            </a:graphic>
          </wp:inline>
        </w:drawing>
      </w:r>
    </w:p>
    <w:p w14:paraId="3C7C4FA3" w14:textId="77777777" w:rsidR="009B3BF5" w:rsidRDefault="009B3BF5" w:rsidP="009B3BF5">
      <w:pPr>
        <w:pStyle w:val="ListeParagraf"/>
        <w:numPr>
          <w:ilvl w:val="0"/>
          <w:numId w:val="27"/>
        </w:numPr>
        <w:jc w:val="both"/>
      </w:pPr>
      <w:r>
        <w:t xml:space="preserve">2022 yılı itibariyle </w:t>
      </w:r>
      <w:r w:rsidRPr="008D04C4">
        <w:t xml:space="preserve">2 öğretim üyemizin Avrupa Birliği destekli </w:t>
      </w:r>
      <w:r>
        <w:t xml:space="preserve">uluslararası ortaklı </w:t>
      </w:r>
      <w:r w:rsidRPr="008D04C4">
        <w:t>çalışması bulunmaktadır.</w:t>
      </w:r>
      <w:r>
        <w:t xml:space="preserve"> Araştırma bilgilerine aşağıdaki bağlantıdan ulaşılabilir: </w:t>
      </w:r>
    </w:p>
    <w:p w14:paraId="0807F8EF" w14:textId="77777777" w:rsidR="009B3BF5" w:rsidRPr="00466CF6" w:rsidRDefault="009B3BF5" w:rsidP="009B3BF5">
      <w:pPr>
        <w:pStyle w:val="ListeParagraf"/>
        <w:jc w:val="both"/>
      </w:pPr>
      <w:hyperlink r:id="rId70" w:history="1">
        <w:r w:rsidRPr="00C3024D">
          <w:rPr>
            <w:rStyle w:val="Kpr"/>
          </w:rPr>
          <w:t>https://docs.google.com/spreadsheets/d/1HnfSb6r_zncXf2Hs5BiO0ULngSKcCr-B/edit?usp=sharing&amp;ouid=106370153641269286145&amp;rtpof=true&amp;sd=true</w:t>
        </w:r>
      </w:hyperlink>
      <w:r>
        <w:t xml:space="preserve"> </w:t>
      </w:r>
    </w:p>
    <w:p w14:paraId="34E59EB3" w14:textId="77777777" w:rsidR="009B3BF5" w:rsidRPr="002C53F9" w:rsidRDefault="009B3BF5" w:rsidP="009B3BF5">
      <w:pPr>
        <w:pStyle w:val="ListeParagraf"/>
        <w:numPr>
          <w:ilvl w:val="0"/>
          <w:numId w:val="27"/>
        </w:numPr>
        <w:jc w:val="both"/>
      </w:pPr>
      <w:r w:rsidRPr="008D04C4">
        <w:t xml:space="preserve">Bölüm bazında araştırma bütçeleri ile ilgili standart uygulamalar dışında uygulama yoktur. Araştırmalar Başkent Üniversitesi tarafından mali olarak desteklenir. </w:t>
      </w:r>
    </w:p>
    <w:p w14:paraId="1A6E1484" w14:textId="77777777" w:rsidR="00FA051D" w:rsidRPr="00C540C2" w:rsidRDefault="00FA051D" w:rsidP="00C540C2">
      <w:pPr>
        <w:jc w:val="both"/>
        <w:rPr>
          <w:b/>
          <w:i/>
          <w:color w:val="425EA9" w:themeColor="accent5" w:themeShade="BF"/>
          <w:u w:val="single"/>
        </w:rPr>
      </w:pPr>
    </w:p>
    <w:p w14:paraId="0C15C93F" w14:textId="148FCE0C" w:rsidR="00FA051D" w:rsidRDefault="00FA051D" w:rsidP="0098519C">
      <w:pPr>
        <w:jc w:val="both"/>
        <w:rPr>
          <w:b/>
          <w:i/>
          <w:color w:val="425EA9" w:themeColor="accent5" w:themeShade="BF"/>
          <w:u w:val="single"/>
        </w:rPr>
      </w:pPr>
      <w:r w:rsidRPr="00C540C2">
        <w:rPr>
          <w:b/>
          <w:i/>
          <w:color w:val="425EA9" w:themeColor="accent5" w:themeShade="BF"/>
          <w:u w:val="single"/>
        </w:rPr>
        <w:t>C.2. Araştırma Yetkinliği, İş Birlikleri ve Destekler</w:t>
      </w:r>
    </w:p>
    <w:p w14:paraId="33A2F254" w14:textId="77777777" w:rsidR="00B91F54" w:rsidRPr="00B91F54" w:rsidRDefault="00B91F54" w:rsidP="00B91F54">
      <w:pPr>
        <w:numPr>
          <w:ilvl w:val="0"/>
          <w:numId w:val="27"/>
        </w:numPr>
        <w:spacing w:before="0" w:after="160" w:line="259" w:lineRule="auto"/>
        <w:contextualSpacing/>
        <w:jc w:val="both"/>
        <w:rPr>
          <w:color w:val="auto"/>
        </w:rPr>
      </w:pPr>
      <w:r w:rsidRPr="00B91F54">
        <w:rPr>
          <w:color w:val="auto"/>
        </w:rPr>
        <w:t xml:space="preserve">Bölümümüzde doktora derecesine sahip 8 araştırmacı bulunmaktadır. Araştırmacı isimleri ve doktora derecesinin alındığı kurumlara aşağıdaki bağlantıdan ulaşılabilir: </w:t>
      </w:r>
    </w:p>
    <w:p w14:paraId="0D374514" w14:textId="77777777" w:rsidR="00B91F54" w:rsidRPr="00B91F54" w:rsidRDefault="00B91F54" w:rsidP="00B91F54">
      <w:pPr>
        <w:spacing w:before="0" w:after="160" w:line="259" w:lineRule="auto"/>
        <w:ind w:left="720"/>
        <w:contextualSpacing/>
        <w:jc w:val="both"/>
        <w:rPr>
          <w:color w:val="auto"/>
        </w:rPr>
      </w:pPr>
      <w:hyperlink r:id="rId71" w:history="1">
        <w:r w:rsidRPr="00B91F54">
          <w:rPr>
            <w:color w:val="auto"/>
          </w:rPr>
          <w:t>http://ftr.baskent.edu.tr/kw/akademik_kadro.php?dil=TR&amp;birim=248&amp;menu_id=13</w:t>
        </w:r>
      </w:hyperlink>
      <w:r w:rsidRPr="00B91F54">
        <w:rPr>
          <w:color w:val="auto"/>
        </w:rPr>
        <w:t xml:space="preserve">   </w:t>
      </w:r>
    </w:p>
    <w:p w14:paraId="1C61CB76"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t xml:space="preserve">Bölümümüzde tüm öğretim elemanlarımız doktora derecelerini Fizyoterapi ve Rehabilitasyon alanında tamamlamışlardır. </w:t>
      </w:r>
    </w:p>
    <w:p w14:paraId="6EC7345F"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lastRenderedPageBreak/>
        <w:t xml:space="preserve">2022 yılında akademik personelimiz araştırma ve geliştirme yetkinliğini geliştirmek üzere eğitim, </w:t>
      </w:r>
      <w:proofErr w:type="spellStart"/>
      <w:r w:rsidRPr="00B91F54">
        <w:rPr>
          <w:color w:val="000000" w:themeColor="text1"/>
        </w:rPr>
        <w:t>çalıştay</w:t>
      </w:r>
      <w:proofErr w:type="spellEnd"/>
      <w:r w:rsidRPr="00B91F54">
        <w:rPr>
          <w:color w:val="000000" w:themeColor="text1"/>
        </w:rPr>
        <w:t xml:space="preserve">, proje pazarlarına katılmamışlardır. </w:t>
      </w:r>
    </w:p>
    <w:p w14:paraId="6B311DCA"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t xml:space="preserve">Bölümümüzde 2 öğretim üyesi AB destekli projelerde ortak olarak görev yapmaktadır. Bu projeler ile ilgili bilgilere aşağıdaki bağlantılardan ulaşılabilir: </w:t>
      </w:r>
    </w:p>
    <w:p w14:paraId="5650C332" w14:textId="77777777" w:rsidR="00B91F54" w:rsidRPr="00B91F54" w:rsidRDefault="00B91F54" w:rsidP="00B91F54">
      <w:pPr>
        <w:spacing w:before="0" w:after="160" w:line="259" w:lineRule="auto"/>
        <w:ind w:left="720"/>
        <w:contextualSpacing/>
        <w:jc w:val="both"/>
        <w:rPr>
          <w:color w:val="000000" w:themeColor="text1"/>
        </w:rPr>
      </w:pPr>
      <w:hyperlink r:id="rId72" w:history="1">
        <w:r w:rsidRPr="00B91F54">
          <w:rPr>
            <w:color w:val="835D00" w:themeColor="accent3" w:themeShade="80"/>
            <w:u w:val="single"/>
          </w:rPr>
          <w:t>http://ck4stim.eu/</w:t>
        </w:r>
      </w:hyperlink>
      <w:r w:rsidRPr="00B91F54">
        <w:rPr>
          <w:color w:val="000000" w:themeColor="text1"/>
        </w:rPr>
        <w:t xml:space="preserve"> </w:t>
      </w:r>
    </w:p>
    <w:p w14:paraId="735D35E5" w14:textId="77777777" w:rsidR="00B91F54" w:rsidRPr="00B91F54" w:rsidRDefault="00B91F54" w:rsidP="00B91F54">
      <w:pPr>
        <w:spacing w:before="0" w:after="160" w:line="259" w:lineRule="auto"/>
        <w:ind w:left="720"/>
        <w:contextualSpacing/>
        <w:jc w:val="both"/>
        <w:rPr>
          <w:color w:val="000000" w:themeColor="text1"/>
        </w:rPr>
      </w:pPr>
      <w:hyperlink r:id="rId73" w:history="1">
        <w:r w:rsidRPr="00B91F54">
          <w:rPr>
            <w:color w:val="835D00" w:themeColor="accent3" w:themeShade="80"/>
            <w:u w:val="single"/>
          </w:rPr>
          <w:t>http://ftr.baskent.edu.tr/kw/menu_icerik.php?dil=TR&amp;birim=248&amp;menu_id=17</w:t>
        </w:r>
      </w:hyperlink>
      <w:r w:rsidRPr="00B91F54">
        <w:rPr>
          <w:color w:val="000000" w:themeColor="text1"/>
        </w:rPr>
        <w:t xml:space="preserve"> </w:t>
      </w:r>
    </w:p>
    <w:p w14:paraId="6BE05276" w14:textId="77777777" w:rsidR="00B91F54" w:rsidRPr="00C540C2" w:rsidRDefault="00B91F54" w:rsidP="0098519C">
      <w:pPr>
        <w:jc w:val="both"/>
        <w:rPr>
          <w:b/>
          <w:i/>
          <w:color w:val="425EA9" w:themeColor="accent5" w:themeShade="BF"/>
          <w:u w:val="single"/>
        </w:rPr>
      </w:pPr>
    </w:p>
    <w:p w14:paraId="73BB24CF" w14:textId="77777777" w:rsidR="00FA051D" w:rsidRPr="00C540C2" w:rsidRDefault="00FA051D" w:rsidP="003D212A">
      <w:pPr>
        <w:jc w:val="both"/>
        <w:rPr>
          <w:b/>
          <w:i/>
          <w:color w:val="425EA9" w:themeColor="accent5" w:themeShade="BF"/>
          <w:u w:val="single"/>
        </w:rPr>
      </w:pPr>
      <w:r w:rsidRPr="00C540C2">
        <w:rPr>
          <w:b/>
          <w:i/>
          <w:color w:val="425EA9" w:themeColor="accent5" w:themeShade="BF"/>
          <w:u w:val="single"/>
        </w:rPr>
        <w:t>C.3. Araştırma Performansı</w:t>
      </w:r>
    </w:p>
    <w:p w14:paraId="51B5BC9B"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t xml:space="preserve">Bölüm/Programın araştırma faaliyetleri yıllık </w:t>
      </w:r>
      <w:proofErr w:type="gramStart"/>
      <w:r w:rsidRPr="00B91F54">
        <w:rPr>
          <w:color w:val="000000" w:themeColor="text1"/>
        </w:rPr>
        <w:t>bazda</w:t>
      </w:r>
      <w:proofErr w:type="gramEnd"/>
      <w:r w:rsidRPr="00B91F54">
        <w:rPr>
          <w:color w:val="000000" w:themeColor="text1"/>
        </w:rPr>
        <w:t xml:space="preserve"> kalite komisyonu tarafından izlenmektedir. 2022 Güz-2023 Bahar akademik yılı için hedefimiz bölümde en az 5 adet uluslararası ve 5 adet ulusal makalenin yayınlanması ve en az 5 </w:t>
      </w:r>
      <w:proofErr w:type="gramStart"/>
      <w:r w:rsidRPr="00B91F54">
        <w:rPr>
          <w:color w:val="000000" w:themeColor="text1"/>
        </w:rPr>
        <w:t>uluslar arası</w:t>
      </w:r>
      <w:proofErr w:type="gramEnd"/>
      <w:r w:rsidRPr="00B91F54">
        <w:rPr>
          <w:color w:val="000000" w:themeColor="text1"/>
        </w:rPr>
        <w:t xml:space="preserve"> ve 5 ulusal bildirinin farklı toplantılarda sunulması idi. 2022 Ocak-Aralık tarihleri arasında 8 SCI kapsamında uluslararası, 14 diğer indekslerde taranan uluslararası ve 2 ulusal makale yayınlanmıştır. Ayrıca 3 uluslararası bildiri ve 2 adet ulusal bildiri yapılmıştır. Öğretim elemanlarımızın 7 adet kitap bölümü yazarlığı bulunmaktadır. Hedef 2022 Güz-2023 Bahar akademik yılını kapsadığından süreç devam etmektedir. Genel olarak hem bölüm hem bireysel başarının yüksek olduğu bir bölüm olmaktan kaynaklı hedeflerin karşılanma oranı %100’dür. </w:t>
      </w:r>
    </w:p>
    <w:p w14:paraId="44116312" w14:textId="77777777" w:rsidR="00B91F54" w:rsidRPr="00B91F54" w:rsidRDefault="00B91F54" w:rsidP="00B91F54">
      <w:pPr>
        <w:spacing w:before="0" w:after="160" w:line="259" w:lineRule="auto"/>
        <w:ind w:left="720"/>
        <w:contextualSpacing/>
        <w:jc w:val="both"/>
        <w:rPr>
          <w:color w:val="000000" w:themeColor="text1"/>
        </w:rPr>
      </w:pPr>
      <w:r w:rsidRPr="00B91F54">
        <w:rPr>
          <w:color w:val="000000" w:themeColor="text1"/>
        </w:rPr>
        <w:t xml:space="preserve">Kalite komisyonu raporlarına aşağıdaki bağlantıdan ulaşılabilir: </w:t>
      </w:r>
    </w:p>
    <w:p w14:paraId="6A127E6E" w14:textId="77777777" w:rsidR="00B91F54" w:rsidRPr="00B91F54" w:rsidRDefault="00B91F54" w:rsidP="00B91F54">
      <w:pPr>
        <w:spacing w:before="0" w:after="160" w:line="259" w:lineRule="auto"/>
        <w:ind w:left="720"/>
        <w:contextualSpacing/>
        <w:jc w:val="both"/>
        <w:rPr>
          <w:color w:val="000000" w:themeColor="text1"/>
        </w:rPr>
      </w:pPr>
      <w:hyperlink r:id="rId74" w:history="1">
        <w:r w:rsidRPr="00B91F54">
          <w:rPr>
            <w:color w:val="835D00" w:themeColor="accent3" w:themeShade="80"/>
            <w:u w:val="single"/>
          </w:rPr>
          <w:t>http://ftr.baskent.edu.tr/kw/menu_icerik.php?dil=TR&amp;birim=248&amp;menu_id=13</w:t>
        </w:r>
      </w:hyperlink>
      <w:r w:rsidRPr="00B91F54">
        <w:rPr>
          <w:color w:val="000000" w:themeColor="text1"/>
        </w:rPr>
        <w:t xml:space="preserve"> </w:t>
      </w:r>
    </w:p>
    <w:p w14:paraId="62893A72"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t>Bölüm Fizyoterapi ve Rehabilitasyon alanına özel araştırma yapar.</w:t>
      </w:r>
    </w:p>
    <w:p w14:paraId="45940440" w14:textId="77777777" w:rsidR="00B91F54" w:rsidRPr="00B91F54" w:rsidRDefault="00B91F54" w:rsidP="00B91F54">
      <w:pPr>
        <w:numPr>
          <w:ilvl w:val="0"/>
          <w:numId w:val="22"/>
        </w:numPr>
        <w:spacing w:before="0" w:after="160" w:line="259" w:lineRule="auto"/>
        <w:contextualSpacing/>
        <w:jc w:val="both"/>
        <w:rPr>
          <w:color w:val="000000" w:themeColor="text1"/>
        </w:rPr>
      </w:pPr>
      <w:r w:rsidRPr="00B91F54">
        <w:rPr>
          <w:color w:val="000000" w:themeColor="text1"/>
        </w:rPr>
        <w:t xml:space="preserve">Öğretim elemanlarının ve bölümün araştırma performansı Başkent Üniversitesi Kurumsal performans analizi sistemine dayanmaktadır. Bölümümüze özgü bir uygulama yoktur. 2020-2021 yılı sonuçlarına göre Fizyoterapi ve Rehabilitasyon Bölümü araştırma performansı açısından tüm bölümler arasından 4. Sıradadır. 2019-2020 akademik yılında ise 5 sıradadır. Bu sonuç bölüm bazında akademik performansın geliştiğini göstermektedir. Bireysel sıralamada ise 2019-2020 akademik yılında 4 öğretim üyemiz, 2020-2021 yılında ise 6 öğretim üyemiz ödüle hak kazanmıştır. Bu sonuç da bireysel başarının arttığını göstermektedir. </w:t>
      </w:r>
    </w:p>
    <w:p w14:paraId="5A73E71C" w14:textId="77777777" w:rsidR="00B91F54" w:rsidRPr="00B91F54" w:rsidRDefault="00B91F54" w:rsidP="00B91F54">
      <w:pPr>
        <w:spacing w:before="0" w:after="160" w:line="259" w:lineRule="auto"/>
        <w:ind w:left="720"/>
        <w:contextualSpacing/>
        <w:jc w:val="both"/>
        <w:rPr>
          <w:color w:val="000000" w:themeColor="text1"/>
        </w:rPr>
      </w:pPr>
      <w:r w:rsidRPr="00B91F54">
        <w:rPr>
          <w:color w:val="000000" w:themeColor="text1"/>
        </w:rPr>
        <w:t>Performans sıralamaları ile ilgili bilgilere aşağıdaki bağlantıdan ulaşılabilir:</w:t>
      </w:r>
    </w:p>
    <w:p w14:paraId="2B761189" w14:textId="77777777" w:rsidR="00B91F54" w:rsidRPr="00B91F54" w:rsidRDefault="00B91F54" w:rsidP="00B91F54">
      <w:pPr>
        <w:spacing w:before="0" w:after="160" w:line="259" w:lineRule="auto"/>
        <w:ind w:left="720"/>
        <w:contextualSpacing/>
        <w:jc w:val="both"/>
        <w:rPr>
          <w:color w:val="000000" w:themeColor="text1"/>
        </w:rPr>
      </w:pPr>
      <w:hyperlink r:id="rId75" w:history="1">
        <w:r w:rsidRPr="00B91F54">
          <w:rPr>
            <w:color w:val="835D00" w:themeColor="accent3" w:themeShade="80"/>
            <w:u w:val="single"/>
          </w:rPr>
          <w:t>http://performans.baskent.edu.tr/</w:t>
        </w:r>
      </w:hyperlink>
      <w:r w:rsidRPr="00B91F54">
        <w:rPr>
          <w:color w:val="000000" w:themeColor="text1"/>
        </w:rPr>
        <w:t xml:space="preserve"> </w:t>
      </w:r>
    </w:p>
    <w:p w14:paraId="47C749C2" w14:textId="77777777" w:rsidR="00FA051D" w:rsidRDefault="00FA051D" w:rsidP="00FA051D">
      <w:pPr>
        <w:spacing w:after="0" w:line="240" w:lineRule="auto"/>
        <w:jc w:val="both"/>
        <w:rPr>
          <w:color w:val="FF0000"/>
        </w:rPr>
      </w:pPr>
    </w:p>
    <w:p w14:paraId="161BF639" w14:textId="77777777" w:rsidR="00583570" w:rsidRDefault="00583570" w:rsidP="00B91F54">
      <w:pPr>
        <w:pStyle w:val="ListeParagraf"/>
        <w:numPr>
          <w:ilvl w:val="0"/>
          <w:numId w:val="27"/>
        </w:numPr>
      </w:pPr>
      <w:r>
        <w:t xml:space="preserve">2022 yılı araştırma geliştirme faaliyetlerine aşağıdaki bağlantıdan ulaşılabilir: </w:t>
      </w:r>
    </w:p>
    <w:p w14:paraId="49C199A3" w14:textId="77777777" w:rsidR="00583570" w:rsidRDefault="003104DE" w:rsidP="00583570">
      <w:hyperlink r:id="rId76" w:history="1">
        <w:r w:rsidR="00583570" w:rsidRPr="00FC4B93">
          <w:rPr>
            <w:rStyle w:val="Kpr"/>
          </w:rPr>
          <w:t>https://drive.google.com/drive/folders/11ev3xeFf-TWwHoOCwYlYIlrZMtUfxsJb?usp=share_link</w:t>
        </w:r>
      </w:hyperlink>
      <w:r w:rsidR="00583570">
        <w:t xml:space="preserve"> </w:t>
      </w:r>
    </w:p>
    <w:p w14:paraId="232FE426" w14:textId="77777777" w:rsidR="00583570" w:rsidRDefault="00583570" w:rsidP="00583570">
      <w:r>
        <w:t xml:space="preserve">Öğretim elemanlarının 2021 ve 2022 yılları karşılaştırmalı araştırma performansı </w:t>
      </w:r>
    </w:p>
    <w:p w14:paraId="7F5048C9" w14:textId="77777777" w:rsidR="00583570" w:rsidRDefault="00583570" w:rsidP="00583570"/>
    <w:tbl>
      <w:tblPr>
        <w:tblStyle w:val="TabloKlavuzu"/>
        <w:tblW w:w="0" w:type="auto"/>
        <w:tblLook w:val="04A0" w:firstRow="1" w:lastRow="0" w:firstColumn="1" w:lastColumn="0" w:noHBand="0" w:noVBand="1"/>
      </w:tblPr>
      <w:tblGrid>
        <w:gridCol w:w="1411"/>
        <w:gridCol w:w="1278"/>
        <w:gridCol w:w="1278"/>
        <w:gridCol w:w="1017"/>
        <w:gridCol w:w="1278"/>
        <w:gridCol w:w="1017"/>
        <w:gridCol w:w="1017"/>
      </w:tblGrid>
      <w:tr w:rsidR="00583570" w14:paraId="5682D10B" w14:textId="77777777" w:rsidTr="003104DE">
        <w:tc>
          <w:tcPr>
            <w:tcW w:w="1200" w:type="dxa"/>
          </w:tcPr>
          <w:p w14:paraId="4605560F" w14:textId="77777777" w:rsidR="00583570" w:rsidRPr="00163003" w:rsidRDefault="00583570" w:rsidP="003104DE">
            <w:pPr>
              <w:rPr>
                <w:b/>
                <w:bCs/>
              </w:rPr>
            </w:pPr>
            <w:r w:rsidRPr="00163003">
              <w:rPr>
                <w:b/>
                <w:bCs/>
              </w:rPr>
              <w:t xml:space="preserve">Öğretim elemanları </w:t>
            </w:r>
          </w:p>
        </w:tc>
        <w:tc>
          <w:tcPr>
            <w:tcW w:w="1303" w:type="dxa"/>
          </w:tcPr>
          <w:p w14:paraId="55C34DD9" w14:textId="77777777" w:rsidR="00583570" w:rsidRDefault="00583570" w:rsidP="003104DE">
            <w:pPr>
              <w:rPr>
                <w:b/>
                <w:bCs/>
              </w:rPr>
            </w:pPr>
            <w:r w:rsidRPr="00163003">
              <w:rPr>
                <w:b/>
                <w:bCs/>
              </w:rPr>
              <w:t>Uluslararası (SCI-</w:t>
            </w:r>
            <w:proofErr w:type="spellStart"/>
            <w:r w:rsidRPr="00163003">
              <w:rPr>
                <w:b/>
                <w:bCs/>
              </w:rPr>
              <w:t>exp</w:t>
            </w:r>
            <w:proofErr w:type="spellEnd"/>
            <w:r w:rsidRPr="00163003">
              <w:rPr>
                <w:b/>
                <w:bCs/>
              </w:rPr>
              <w:t>) makale</w:t>
            </w:r>
          </w:p>
          <w:p w14:paraId="408E53DA" w14:textId="77777777" w:rsidR="00583570" w:rsidRPr="00163003" w:rsidRDefault="00583570" w:rsidP="003104DE">
            <w:pPr>
              <w:rPr>
                <w:b/>
                <w:bCs/>
              </w:rPr>
            </w:pPr>
            <w:r>
              <w:rPr>
                <w:b/>
                <w:bCs/>
              </w:rPr>
              <w:t>2021/2022</w:t>
            </w:r>
          </w:p>
        </w:tc>
        <w:tc>
          <w:tcPr>
            <w:tcW w:w="1303" w:type="dxa"/>
          </w:tcPr>
          <w:p w14:paraId="2F3399C1" w14:textId="77777777" w:rsidR="00583570" w:rsidRDefault="00583570" w:rsidP="003104DE">
            <w:pPr>
              <w:rPr>
                <w:b/>
                <w:bCs/>
              </w:rPr>
            </w:pPr>
            <w:r w:rsidRPr="00163003">
              <w:rPr>
                <w:b/>
                <w:bCs/>
              </w:rPr>
              <w:t>Uluslararası diğer indekslerde makale</w:t>
            </w:r>
          </w:p>
          <w:p w14:paraId="699E467F" w14:textId="77777777" w:rsidR="00583570" w:rsidRPr="00163003" w:rsidRDefault="00583570" w:rsidP="003104DE">
            <w:pPr>
              <w:rPr>
                <w:b/>
                <w:bCs/>
              </w:rPr>
            </w:pPr>
            <w:r w:rsidRPr="00163003">
              <w:rPr>
                <w:b/>
                <w:bCs/>
              </w:rPr>
              <w:lastRenderedPageBreak/>
              <w:t>2021/2022</w:t>
            </w:r>
          </w:p>
        </w:tc>
        <w:tc>
          <w:tcPr>
            <w:tcW w:w="1203" w:type="dxa"/>
          </w:tcPr>
          <w:p w14:paraId="7803579E" w14:textId="77777777" w:rsidR="00583570" w:rsidRDefault="00583570" w:rsidP="003104DE">
            <w:pPr>
              <w:rPr>
                <w:b/>
                <w:bCs/>
              </w:rPr>
            </w:pPr>
            <w:r w:rsidRPr="00163003">
              <w:rPr>
                <w:b/>
                <w:bCs/>
              </w:rPr>
              <w:lastRenderedPageBreak/>
              <w:t>Ulusal makale</w:t>
            </w:r>
          </w:p>
          <w:p w14:paraId="33452E4D" w14:textId="77777777" w:rsidR="00583570" w:rsidRPr="00163003" w:rsidRDefault="00583570" w:rsidP="003104DE">
            <w:pPr>
              <w:rPr>
                <w:b/>
                <w:bCs/>
              </w:rPr>
            </w:pPr>
            <w:r w:rsidRPr="00163003">
              <w:rPr>
                <w:b/>
                <w:bCs/>
              </w:rPr>
              <w:t>2021/2022</w:t>
            </w:r>
          </w:p>
        </w:tc>
        <w:tc>
          <w:tcPr>
            <w:tcW w:w="1303" w:type="dxa"/>
          </w:tcPr>
          <w:p w14:paraId="000E1B04" w14:textId="77777777" w:rsidR="00583570" w:rsidRDefault="00583570" w:rsidP="003104DE">
            <w:pPr>
              <w:rPr>
                <w:b/>
                <w:bCs/>
              </w:rPr>
            </w:pPr>
            <w:r w:rsidRPr="00163003">
              <w:rPr>
                <w:b/>
                <w:bCs/>
              </w:rPr>
              <w:t xml:space="preserve">Uluslararası bildiri </w:t>
            </w:r>
          </w:p>
          <w:p w14:paraId="382F102A" w14:textId="77777777" w:rsidR="00583570" w:rsidRPr="00163003" w:rsidRDefault="00583570" w:rsidP="003104DE">
            <w:pPr>
              <w:rPr>
                <w:b/>
                <w:bCs/>
              </w:rPr>
            </w:pPr>
            <w:r w:rsidRPr="00163003">
              <w:rPr>
                <w:b/>
                <w:bCs/>
              </w:rPr>
              <w:t>2021/2022</w:t>
            </w:r>
          </w:p>
        </w:tc>
        <w:tc>
          <w:tcPr>
            <w:tcW w:w="1203" w:type="dxa"/>
          </w:tcPr>
          <w:p w14:paraId="008BFF71" w14:textId="77777777" w:rsidR="00583570" w:rsidRDefault="00583570" w:rsidP="003104DE">
            <w:pPr>
              <w:rPr>
                <w:b/>
                <w:bCs/>
              </w:rPr>
            </w:pPr>
            <w:r w:rsidRPr="00163003">
              <w:rPr>
                <w:b/>
                <w:bCs/>
              </w:rPr>
              <w:t xml:space="preserve">Ulusal bildiri </w:t>
            </w:r>
          </w:p>
          <w:p w14:paraId="15D34D8C" w14:textId="77777777" w:rsidR="00583570" w:rsidRPr="00163003" w:rsidRDefault="00583570" w:rsidP="003104DE">
            <w:pPr>
              <w:rPr>
                <w:b/>
                <w:bCs/>
              </w:rPr>
            </w:pPr>
            <w:r w:rsidRPr="00163003">
              <w:rPr>
                <w:b/>
                <w:bCs/>
              </w:rPr>
              <w:t>2021/2022</w:t>
            </w:r>
          </w:p>
        </w:tc>
        <w:tc>
          <w:tcPr>
            <w:tcW w:w="1203" w:type="dxa"/>
          </w:tcPr>
          <w:p w14:paraId="6652AFE0" w14:textId="77777777" w:rsidR="00583570" w:rsidRDefault="00583570" w:rsidP="003104DE">
            <w:pPr>
              <w:rPr>
                <w:b/>
                <w:bCs/>
              </w:rPr>
            </w:pPr>
            <w:r w:rsidRPr="00163003">
              <w:rPr>
                <w:b/>
                <w:bCs/>
              </w:rPr>
              <w:t>Kitap bölümü</w:t>
            </w:r>
          </w:p>
          <w:p w14:paraId="0D321CAD" w14:textId="77777777" w:rsidR="00583570" w:rsidRPr="00163003" w:rsidRDefault="00583570" w:rsidP="003104DE">
            <w:pPr>
              <w:rPr>
                <w:b/>
                <w:bCs/>
              </w:rPr>
            </w:pPr>
            <w:r w:rsidRPr="00163003">
              <w:rPr>
                <w:b/>
                <w:bCs/>
              </w:rPr>
              <w:t>2021/2022</w:t>
            </w:r>
          </w:p>
        </w:tc>
      </w:tr>
      <w:tr w:rsidR="00583570" w14:paraId="35B143C7" w14:textId="77777777" w:rsidTr="003104DE">
        <w:tc>
          <w:tcPr>
            <w:tcW w:w="1200" w:type="dxa"/>
          </w:tcPr>
          <w:p w14:paraId="739A75AD" w14:textId="77777777" w:rsidR="00583570" w:rsidRPr="00163003" w:rsidRDefault="00583570" w:rsidP="003104DE">
            <w:pPr>
              <w:rPr>
                <w:b/>
                <w:bCs/>
              </w:rPr>
            </w:pPr>
            <w:r w:rsidRPr="00A96F9A">
              <w:rPr>
                <w:b/>
                <w:bCs/>
              </w:rPr>
              <w:lastRenderedPageBreak/>
              <w:t>Prof. Dr. HAYRİ BARAN YOSMAOĞLU</w:t>
            </w:r>
          </w:p>
        </w:tc>
        <w:tc>
          <w:tcPr>
            <w:tcW w:w="1303" w:type="dxa"/>
          </w:tcPr>
          <w:p w14:paraId="07A15028" w14:textId="77777777" w:rsidR="00583570" w:rsidRDefault="00583570" w:rsidP="003104DE">
            <w:pPr>
              <w:jc w:val="center"/>
            </w:pPr>
            <w:r>
              <w:t>1/4</w:t>
            </w:r>
          </w:p>
        </w:tc>
        <w:tc>
          <w:tcPr>
            <w:tcW w:w="1303" w:type="dxa"/>
          </w:tcPr>
          <w:p w14:paraId="528CCDFF" w14:textId="77777777" w:rsidR="00583570" w:rsidRDefault="00583570" w:rsidP="003104DE">
            <w:pPr>
              <w:jc w:val="center"/>
            </w:pPr>
            <w:r>
              <w:t>1/3</w:t>
            </w:r>
          </w:p>
        </w:tc>
        <w:tc>
          <w:tcPr>
            <w:tcW w:w="1203" w:type="dxa"/>
          </w:tcPr>
          <w:p w14:paraId="7EC783B4" w14:textId="77777777" w:rsidR="00583570" w:rsidRDefault="00583570" w:rsidP="003104DE">
            <w:pPr>
              <w:jc w:val="center"/>
            </w:pPr>
            <w:r>
              <w:t>-</w:t>
            </w:r>
          </w:p>
        </w:tc>
        <w:tc>
          <w:tcPr>
            <w:tcW w:w="1303" w:type="dxa"/>
          </w:tcPr>
          <w:p w14:paraId="471488F3" w14:textId="77777777" w:rsidR="00583570" w:rsidRDefault="00583570" w:rsidP="003104DE">
            <w:pPr>
              <w:jc w:val="center"/>
            </w:pPr>
            <w:r>
              <w:t>-</w:t>
            </w:r>
          </w:p>
        </w:tc>
        <w:tc>
          <w:tcPr>
            <w:tcW w:w="1203" w:type="dxa"/>
          </w:tcPr>
          <w:p w14:paraId="79D6B627" w14:textId="77777777" w:rsidR="00583570" w:rsidRDefault="00583570" w:rsidP="003104DE">
            <w:pPr>
              <w:jc w:val="center"/>
            </w:pPr>
            <w:r>
              <w:t>1/0</w:t>
            </w:r>
          </w:p>
        </w:tc>
        <w:tc>
          <w:tcPr>
            <w:tcW w:w="1203" w:type="dxa"/>
          </w:tcPr>
          <w:p w14:paraId="3D16FB3E" w14:textId="77777777" w:rsidR="00583570" w:rsidRDefault="00583570" w:rsidP="003104DE">
            <w:pPr>
              <w:jc w:val="center"/>
            </w:pPr>
            <w:r>
              <w:t>-</w:t>
            </w:r>
          </w:p>
        </w:tc>
      </w:tr>
      <w:tr w:rsidR="00583570" w14:paraId="0C2736F3" w14:textId="77777777" w:rsidTr="003104DE">
        <w:tc>
          <w:tcPr>
            <w:tcW w:w="1200" w:type="dxa"/>
          </w:tcPr>
          <w:p w14:paraId="6C82035B" w14:textId="77777777" w:rsidR="00583570" w:rsidRPr="00163003" w:rsidRDefault="00583570" w:rsidP="003104DE">
            <w:pPr>
              <w:rPr>
                <w:b/>
                <w:bCs/>
              </w:rPr>
            </w:pPr>
            <w:r w:rsidRPr="00864D7D">
              <w:rPr>
                <w:b/>
                <w:bCs/>
              </w:rPr>
              <w:t>Prof. Dr. NESLİHAN DURUTÜRK</w:t>
            </w:r>
          </w:p>
        </w:tc>
        <w:tc>
          <w:tcPr>
            <w:tcW w:w="1303" w:type="dxa"/>
          </w:tcPr>
          <w:p w14:paraId="52C7A0A2" w14:textId="77777777" w:rsidR="00583570" w:rsidRDefault="00583570" w:rsidP="003104DE">
            <w:pPr>
              <w:jc w:val="center"/>
            </w:pPr>
            <w:r>
              <w:t>1/0</w:t>
            </w:r>
          </w:p>
        </w:tc>
        <w:tc>
          <w:tcPr>
            <w:tcW w:w="1303" w:type="dxa"/>
          </w:tcPr>
          <w:p w14:paraId="4F6A5A51" w14:textId="77777777" w:rsidR="00583570" w:rsidRDefault="00583570" w:rsidP="003104DE">
            <w:pPr>
              <w:jc w:val="center"/>
            </w:pPr>
            <w:r>
              <w:t>1/3</w:t>
            </w:r>
          </w:p>
        </w:tc>
        <w:tc>
          <w:tcPr>
            <w:tcW w:w="1203" w:type="dxa"/>
          </w:tcPr>
          <w:p w14:paraId="3E17ABBE" w14:textId="77777777" w:rsidR="00583570" w:rsidRDefault="00583570" w:rsidP="003104DE">
            <w:pPr>
              <w:jc w:val="center"/>
            </w:pPr>
            <w:r>
              <w:t>-</w:t>
            </w:r>
          </w:p>
        </w:tc>
        <w:tc>
          <w:tcPr>
            <w:tcW w:w="1303" w:type="dxa"/>
          </w:tcPr>
          <w:p w14:paraId="2D247B74" w14:textId="77777777" w:rsidR="00583570" w:rsidRDefault="00583570" w:rsidP="003104DE">
            <w:pPr>
              <w:jc w:val="center"/>
            </w:pPr>
            <w:r>
              <w:t>-</w:t>
            </w:r>
          </w:p>
        </w:tc>
        <w:tc>
          <w:tcPr>
            <w:tcW w:w="1203" w:type="dxa"/>
          </w:tcPr>
          <w:p w14:paraId="6BA0EC67" w14:textId="77777777" w:rsidR="00583570" w:rsidRDefault="00583570" w:rsidP="003104DE">
            <w:pPr>
              <w:jc w:val="center"/>
            </w:pPr>
            <w:r>
              <w:t>7/1</w:t>
            </w:r>
          </w:p>
        </w:tc>
        <w:tc>
          <w:tcPr>
            <w:tcW w:w="1203" w:type="dxa"/>
          </w:tcPr>
          <w:p w14:paraId="179A0E67" w14:textId="77777777" w:rsidR="00583570" w:rsidRDefault="00583570" w:rsidP="003104DE">
            <w:pPr>
              <w:jc w:val="center"/>
            </w:pPr>
            <w:r>
              <w:t>4/0</w:t>
            </w:r>
          </w:p>
        </w:tc>
      </w:tr>
      <w:tr w:rsidR="00583570" w14:paraId="72556A22" w14:textId="77777777" w:rsidTr="003104DE">
        <w:tc>
          <w:tcPr>
            <w:tcW w:w="1200" w:type="dxa"/>
          </w:tcPr>
          <w:p w14:paraId="5773BE3A" w14:textId="77777777" w:rsidR="00583570" w:rsidRPr="00163003" w:rsidRDefault="00583570" w:rsidP="003104DE">
            <w:pPr>
              <w:rPr>
                <w:b/>
                <w:bCs/>
              </w:rPr>
            </w:pPr>
            <w:r w:rsidRPr="00864D7D">
              <w:rPr>
                <w:b/>
                <w:bCs/>
              </w:rPr>
              <w:t>Prof. Dr. ZELİHA ÖZLEM YÜRÜK</w:t>
            </w:r>
          </w:p>
        </w:tc>
        <w:tc>
          <w:tcPr>
            <w:tcW w:w="1303" w:type="dxa"/>
          </w:tcPr>
          <w:p w14:paraId="0E558885" w14:textId="77777777" w:rsidR="00583570" w:rsidRDefault="00583570" w:rsidP="003104DE">
            <w:pPr>
              <w:jc w:val="center"/>
            </w:pPr>
            <w:r>
              <w:t>1/0</w:t>
            </w:r>
          </w:p>
        </w:tc>
        <w:tc>
          <w:tcPr>
            <w:tcW w:w="1303" w:type="dxa"/>
          </w:tcPr>
          <w:p w14:paraId="02631ACE" w14:textId="77777777" w:rsidR="00583570" w:rsidRDefault="00583570" w:rsidP="003104DE">
            <w:pPr>
              <w:jc w:val="center"/>
            </w:pPr>
            <w:r>
              <w:t>-</w:t>
            </w:r>
          </w:p>
        </w:tc>
        <w:tc>
          <w:tcPr>
            <w:tcW w:w="1203" w:type="dxa"/>
          </w:tcPr>
          <w:p w14:paraId="2F080510" w14:textId="77777777" w:rsidR="00583570" w:rsidRDefault="00583570" w:rsidP="003104DE">
            <w:pPr>
              <w:jc w:val="center"/>
            </w:pPr>
            <w:r>
              <w:t>-</w:t>
            </w:r>
          </w:p>
        </w:tc>
        <w:tc>
          <w:tcPr>
            <w:tcW w:w="1303" w:type="dxa"/>
          </w:tcPr>
          <w:p w14:paraId="61B70171" w14:textId="77777777" w:rsidR="00583570" w:rsidRDefault="00583570" w:rsidP="003104DE">
            <w:pPr>
              <w:jc w:val="center"/>
            </w:pPr>
            <w:r>
              <w:t>0/1</w:t>
            </w:r>
          </w:p>
        </w:tc>
        <w:tc>
          <w:tcPr>
            <w:tcW w:w="1203" w:type="dxa"/>
          </w:tcPr>
          <w:p w14:paraId="44BF3999" w14:textId="77777777" w:rsidR="00583570" w:rsidRDefault="00583570" w:rsidP="003104DE">
            <w:pPr>
              <w:jc w:val="center"/>
            </w:pPr>
            <w:r>
              <w:t>1/3</w:t>
            </w:r>
          </w:p>
        </w:tc>
        <w:tc>
          <w:tcPr>
            <w:tcW w:w="1203" w:type="dxa"/>
          </w:tcPr>
          <w:p w14:paraId="77116B7C" w14:textId="77777777" w:rsidR="00583570" w:rsidRDefault="00583570" w:rsidP="003104DE">
            <w:pPr>
              <w:jc w:val="center"/>
            </w:pPr>
            <w:r>
              <w:t>4/3</w:t>
            </w:r>
          </w:p>
        </w:tc>
      </w:tr>
      <w:tr w:rsidR="00583570" w14:paraId="3C36721F" w14:textId="77777777" w:rsidTr="003104DE">
        <w:tc>
          <w:tcPr>
            <w:tcW w:w="1200" w:type="dxa"/>
          </w:tcPr>
          <w:p w14:paraId="51D57E61" w14:textId="77777777" w:rsidR="00583570" w:rsidRPr="00163003" w:rsidRDefault="00583570" w:rsidP="003104DE">
            <w:pPr>
              <w:rPr>
                <w:b/>
                <w:bCs/>
              </w:rPr>
            </w:pPr>
            <w:r w:rsidRPr="00864D7D">
              <w:rPr>
                <w:b/>
                <w:bCs/>
              </w:rPr>
              <w:t>Prof. Dr. NİHAN ÖZÜNLÜ PEKYAVAŞ</w:t>
            </w:r>
          </w:p>
        </w:tc>
        <w:tc>
          <w:tcPr>
            <w:tcW w:w="1303" w:type="dxa"/>
          </w:tcPr>
          <w:p w14:paraId="065E3BF7" w14:textId="77777777" w:rsidR="00583570" w:rsidRDefault="00583570" w:rsidP="003104DE">
            <w:pPr>
              <w:jc w:val="center"/>
            </w:pPr>
            <w:r>
              <w:t>3/1</w:t>
            </w:r>
          </w:p>
        </w:tc>
        <w:tc>
          <w:tcPr>
            <w:tcW w:w="1303" w:type="dxa"/>
          </w:tcPr>
          <w:p w14:paraId="682F1558" w14:textId="77777777" w:rsidR="00583570" w:rsidRDefault="00583570" w:rsidP="003104DE">
            <w:pPr>
              <w:jc w:val="center"/>
            </w:pPr>
            <w:r>
              <w:t>2/3</w:t>
            </w:r>
          </w:p>
        </w:tc>
        <w:tc>
          <w:tcPr>
            <w:tcW w:w="1203" w:type="dxa"/>
          </w:tcPr>
          <w:p w14:paraId="7152CE05" w14:textId="77777777" w:rsidR="00583570" w:rsidRDefault="00583570" w:rsidP="003104DE">
            <w:pPr>
              <w:jc w:val="center"/>
            </w:pPr>
            <w:r>
              <w:t>0/1</w:t>
            </w:r>
          </w:p>
        </w:tc>
        <w:tc>
          <w:tcPr>
            <w:tcW w:w="1303" w:type="dxa"/>
          </w:tcPr>
          <w:p w14:paraId="10B69C17" w14:textId="77777777" w:rsidR="00583570" w:rsidRDefault="00583570" w:rsidP="003104DE">
            <w:pPr>
              <w:jc w:val="center"/>
            </w:pPr>
            <w:r>
              <w:t>-</w:t>
            </w:r>
          </w:p>
        </w:tc>
        <w:tc>
          <w:tcPr>
            <w:tcW w:w="1203" w:type="dxa"/>
          </w:tcPr>
          <w:p w14:paraId="488EE503" w14:textId="77777777" w:rsidR="00583570" w:rsidRDefault="00583570" w:rsidP="003104DE">
            <w:pPr>
              <w:jc w:val="center"/>
            </w:pPr>
            <w:r>
              <w:t>3/0</w:t>
            </w:r>
          </w:p>
        </w:tc>
        <w:tc>
          <w:tcPr>
            <w:tcW w:w="1203" w:type="dxa"/>
          </w:tcPr>
          <w:p w14:paraId="2CF488F2" w14:textId="77777777" w:rsidR="00583570" w:rsidRDefault="00583570" w:rsidP="003104DE">
            <w:pPr>
              <w:jc w:val="center"/>
            </w:pPr>
            <w:r>
              <w:t>0/3</w:t>
            </w:r>
          </w:p>
        </w:tc>
      </w:tr>
      <w:tr w:rsidR="00583570" w14:paraId="3D386BA5" w14:textId="77777777" w:rsidTr="003104DE">
        <w:tc>
          <w:tcPr>
            <w:tcW w:w="1200" w:type="dxa"/>
          </w:tcPr>
          <w:p w14:paraId="0FC4F0AC" w14:textId="77777777" w:rsidR="00583570" w:rsidRPr="00864D7D" w:rsidRDefault="00583570" w:rsidP="003104DE">
            <w:pPr>
              <w:rPr>
                <w:b/>
                <w:bCs/>
              </w:rPr>
            </w:pPr>
            <w:r w:rsidRPr="00154163">
              <w:rPr>
                <w:b/>
                <w:bCs/>
              </w:rPr>
              <w:t>Doç. Dr. ÖZGE ÇINAR MEDENİ</w:t>
            </w:r>
          </w:p>
        </w:tc>
        <w:tc>
          <w:tcPr>
            <w:tcW w:w="1303" w:type="dxa"/>
          </w:tcPr>
          <w:p w14:paraId="1151AF0F" w14:textId="77777777" w:rsidR="00583570" w:rsidRDefault="00583570" w:rsidP="003104DE">
            <w:pPr>
              <w:jc w:val="center"/>
            </w:pPr>
            <w:r>
              <w:t>-</w:t>
            </w:r>
          </w:p>
        </w:tc>
        <w:tc>
          <w:tcPr>
            <w:tcW w:w="1303" w:type="dxa"/>
          </w:tcPr>
          <w:p w14:paraId="05B58B40" w14:textId="77777777" w:rsidR="00583570" w:rsidRDefault="00583570" w:rsidP="003104DE">
            <w:pPr>
              <w:jc w:val="center"/>
            </w:pPr>
            <w:r>
              <w:t>1/0</w:t>
            </w:r>
          </w:p>
        </w:tc>
        <w:tc>
          <w:tcPr>
            <w:tcW w:w="1203" w:type="dxa"/>
          </w:tcPr>
          <w:p w14:paraId="20ABBD97" w14:textId="77777777" w:rsidR="00583570" w:rsidRDefault="00583570" w:rsidP="003104DE">
            <w:pPr>
              <w:jc w:val="center"/>
            </w:pPr>
            <w:r>
              <w:t>-</w:t>
            </w:r>
          </w:p>
        </w:tc>
        <w:tc>
          <w:tcPr>
            <w:tcW w:w="1303" w:type="dxa"/>
          </w:tcPr>
          <w:p w14:paraId="77950B31" w14:textId="77777777" w:rsidR="00583570" w:rsidRDefault="00583570" w:rsidP="003104DE">
            <w:pPr>
              <w:jc w:val="center"/>
            </w:pPr>
            <w:r>
              <w:t>-</w:t>
            </w:r>
          </w:p>
        </w:tc>
        <w:tc>
          <w:tcPr>
            <w:tcW w:w="1203" w:type="dxa"/>
          </w:tcPr>
          <w:p w14:paraId="2BDB3FA1" w14:textId="77777777" w:rsidR="00583570" w:rsidRDefault="00583570" w:rsidP="003104DE">
            <w:pPr>
              <w:jc w:val="center"/>
            </w:pPr>
            <w:r>
              <w:t>1/0</w:t>
            </w:r>
          </w:p>
        </w:tc>
        <w:tc>
          <w:tcPr>
            <w:tcW w:w="1203" w:type="dxa"/>
          </w:tcPr>
          <w:p w14:paraId="1524BB76" w14:textId="77777777" w:rsidR="00583570" w:rsidRDefault="00583570" w:rsidP="003104DE">
            <w:pPr>
              <w:jc w:val="center"/>
            </w:pPr>
            <w:r>
              <w:t>0/1</w:t>
            </w:r>
          </w:p>
        </w:tc>
      </w:tr>
      <w:tr w:rsidR="00583570" w14:paraId="3855A9B3" w14:textId="77777777" w:rsidTr="003104DE">
        <w:tc>
          <w:tcPr>
            <w:tcW w:w="1200" w:type="dxa"/>
          </w:tcPr>
          <w:p w14:paraId="3886613F" w14:textId="77777777" w:rsidR="00583570" w:rsidRPr="00864D7D" w:rsidRDefault="00583570" w:rsidP="003104DE">
            <w:pPr>
              <w:rPr>
                <w:b/>
                <w:bCs/>
              </w:rPr>
            </w:pPr>
            <w:r w:rsidRPr="00154163">
              <w:rPr>
                <w:b/>
                <w:bCs/>
              </w:rPr>
              <w:t>Dr. Öğr. Üyesi ASLICAN ÇAĞLAR</w:t>
            </w:r>
          </w:p>
        </w:tc>
        <w:tc>
          <w:tcPr>
            <w:tcW w:w="1303" w:type="dxa"/>
          </w:tcPr>
          <w:p w14:paraId="164D9298" w14:textId="77777777" w:rsidR="00583570" w:rsidRDefault="00583570" w:rsidP="003104DE">
            <w:pPr>
              <w:jc w:val="center"/>
            </w:pPr>
            <w:r>
              <w:t>-</w:t>
            </w:r>
          </w:p>
        </w:tc>
        <w:tc>
          <w:tcPr>
            <w:tcW w:w="1303" w:type="dxa"/>
          </w:tcPr>
          <w:p w14:paraId="38FD897E" w14:textId="77777777" w:rsidR="00583570" w:rsidRDefault="00583570" w:rsidP="003104DE">
            <w:pPr>
              <w:jc w:val="center"/>
            </w:pPr>
            <w:r>
              <w:t>-</w:t>
            </w:r>
          </w:p>
        </w:tc>
        <w:tc>
          <w:tcPr>
            <w:tcW w:w="1203" w:type="dxa"/>
          </w:tcPr>
          <w:p w14:paraId="71906A0E" w14:textId="77777777" w:rsidR="00583570" w:rsidRDefault="00583570" w:rsidP="003104DE">
            <w:pPr>
              <w:jc w:val="center"/>
            </w:pPr>
            <w:r>
              <w:t>-</w:t>
            </w:r>
          </w:p>
        </w:tc>
        <w:tc>
          <w:tcPr>
            <w:tcW w:w="1303" w:type="dxa"/>
          </w:tcPr>
          <w:p w14:paraId="4C419FA2" w14:textId="77777777" w:rsidR="00583570" w:rsidRDefault="00583570" w:rsidP="003104DE">
            <w:pPr>
              <w:jc w:val="center"/>
            </w:pPr>
            <w:r>
              <w:t>-</w:t>
            </w:r>
          </w:p>
        </w:tc>
        <w:tc>
          <w:tcPr>
            <w:tcW w:w="1203" w:type="dxa"/>
          </w:tcPr>
          <w:p w14:paraId="0C95F022" w14:textId="77777777" w:rsidR="00583570" w:rsidRDefault="00583570" w:rsidP="003104DE">
            <w:pPr>
              <w:jc w:val="center"/>
            </w:pPr>
            <w:r>
              <w:t>-</w:t>
            </w:r>
          </w:p>
        </w:tc>
        <w:tc>
          <w:tcPr>
            <w:tcW w:w="1203" w:type="dxa"/>
          </w:tcPr>
          <w:p w14:paraId="6F29F981" w14:textId="77777777" w:rsidR="00583570" w:rsidRDefault="00583570" w:rsidP="003104DE">
            <w:pPr>
              <w:jc w:val="center"/>
            </w:pPr>
            <w:r>
              <w:t>-</w:t>
            </w:r>
          </w:p>
        </w:tc>
      </w:tr>
      <w:tr w:rsidR="00583570" w14:paraId="3BB21574" w14:textId="77777777" w:rsidTr="003104DE">
        <w:tc>
          <w:tcPr>
            <w:tcW w:w="1200" w:type="dxa"/>
          </w:tcPr>
          <w:p w14:paraId="495BF7CB" w14:textId="77777777" w:rsidR="00583570" w:rsidRPr="00163003" w:rsidRDefault="00583570" w:rsidP="003104DE">
            <w:pPr>
              <w:rPr>
                <w:b/>
                <w:bCs/>
              </w:rPr>
            </w:pPr>
            <w:r w:rsidRPr="00A96F9A">
              <w:rPr>
                <w:b/>
                <w:bCs/>
              </w:rPr>
              <w:t>Dr. Öğr. Üyesi MANOLYA ACAR</w:t>
            </w:r>
          </w:p>
        </w:tc>
        <w:tc>
          <w:tcPr>
            <w:tcW w:w="1303" w:type="dxa"/>
          </w:tcPr>
          <w:p w14:paraId="683DF053" w14:textId="77777777" w:rsidR="00583570" w:rsidRDefault="00583570" w:rsidP="003104DE">
            <w:pPr>
              <w:jc w:val="center"/>
            </w:pPr>
            <w:r>
              <w:t>1/3</w:t>
            </w:r>
          </w:p>
        </w:tc>
        <w:tc>
          <w:tcPr>
            <w:tcW w:w="1303" w:type="dxa"/>
          </w:tcPr>
          <w:p w14:paraId="2B39883B" w14:textId="77777777" w:rsidR="00583570" w:rsidRDefault="00583570" w:rsidP="003104DE">
            <w:pPr>
              <w:jc w:val="center"/>
            </w:pPr>
            <w:r>
              <w:t>0/2</w:t>
            </w:r>
          </w:p>
        </w:tc>
        <w:tc>
          <w:tcPr>
            <w:tcW w:w="1203" w:type="dxa"/>
          </w:tcPr>
          <w:p w14:paraId="592BFE5F" w14:textId="77777777" w:rsidR="00583570" w:rsidRDefault="00583570" w:rsidP="003104DE">
            <w:pPr>
              <w:jc w:val="center"/>
            </w:pPr>
            <w:r>
              <w:t>0/1</w:t>
            </w:r>
          </w:p>
        </w:tc>
        <w:tc>
          <w:tcPr>
            <w:tcW w:w="1303" w:type="dxa"/>
          </w:tcPr>
          <w:p w14:paraId="07CA7289" w14:textId="77777777" w:rsidR="00583570" w:rsidRDefault="00583570" w:rsidP="003104DE">
            <w:pPr>
              <w:jc w:val="center"/>
            </w:pPr>
            <w:r>
              <w:t>1/2</w:t>
            </w:r>
          </w:p>
        </w:tc>
        <w:tc>
          <w:tcPr>
            <w:tcW w:w="1203" w:type="dxa"/>
          </w:tcPr>
          <w:p w14:paraId="7C989415" w14:textId="77777777" w:rsidR="00583570" w:rsidRDefault="00583570" w:rsidP="003104DE">
            <w:pPr>
              <w:jc w:val="center"/>
            </w:pPr>
            <w:r>
              <w:t>2/2</w:t>
            </w:r>
          </w:p>
        </w:tc>
        <w:tc>
          <w:tcPr>
            <w:tcW w:w="1203" w:type="dxa"/>
          </w:tcPr>
          <w:p w14:paraId="0475F12E" w14:textId="77777777" w:rsidR="00583570" w:rsidRDefault="00583570" w:rsidP="003104DE">
            <w:pPr>
              <w:jc w:val="center"/>
            </w:pPr>
            <w:r>
              <w:t>1/0</w:t>
            </w:r>
          </w:p>
        </w:tc>
      </w:tr>
      <w:tr w:rsidR="00583570" w14:paraId="1731D4CF" w14:textId="77777777" w:rsidTr="003104DE">
        <w:tc>
          <w:tcPr>
            <w:tcW w:w="1200" w:type="dxa"/>
          </w:tcPr>
          <w:p w14:paraId="39EDCF45" w14:textId="77777777" w:rsidR="00583570" w:rsidRPr="00163003" w:rsidRDefault="00583570" w:rsidP="003104DE">
            <w:pPr>
              <w:rPr>
                <w:b/>
                <w:bCs/>
              </w:rPr>
            </w:pPr>
            <w:proofErr w:type="spellStart"/>
            <w:proofErr w:type="gramStart"/>
            <w:r w:rsidRPr="00A96F9A">
              <w:rPr>
                <w:b/>
                <w:bCs/>
              </w:rPr>
              <w:t>Araş.Gör</w:t>
            </w:r>
            <w:proofErr w:type="spellEnd"/>
            <w:proofErr w:type="gramEnd"/>
            <w:r w:rsidRPr="00A96F9A">
              <w:rPr>
                <w:b/>
                <w:bCs/>
              </w:rPr>
              <w:t>. HALİME CEREN TEZEREN</w:t>
            </w:r>
          </w:p>
        </w:tc>
        <w:tc>
          <w:tcPr>
            <w:tcW w:w="1303" w:type="dxa"/>
          </w:tcPr>
          <w:p w14:paraId="73355285" w14:textId="77777777" w:rsidR="00583570" w:rsidRDefault="00583570" w:rsidP="003104DE">
            <w:pPr>
              <w:jc w:val="center"/>
            </w:pPr>
            <w:r>
              <w:t>0/1</w:t>
            </w:r>
          </w:p>
        </w:tc>
        <w:tc>
          <w:tcPr>
            <w:tcW w:w="1303" w:type="dxa"/>
          </w:tcPr>
          <w:p w14:paraId="5FABAAF5" w14:textId="77777777" w:rsidR="00583570" w:rsidRDefault="00583570" w:rsidP="003104DE">
            <w:pPr>
              <w:jc w:val="center"/>
            </w:pPr>
            <w:r>
              <w:t>-</w:t>
            </w:r>
          </w:p>
        </w:tc>
        <w:tc>
          <w:tcPr>
            <w:tcW w:w="1203" w:type="dxa"/>
          </w:tcPr>
          <w:p w14:paraId="57CA4F8C" w14:textId="77777777" w:rsidR="00583570" w:rsidRDefault="00583570" w:rsidP="003104DE">
            <w:pPr>
              <w:jc w:val="center"/>
            </w:pPr>
            <w:r>
              <w:t>-</w:t>
            </w:r>
          </w:p>
        </w:tc>
        <w:tc>
          <w:tcPr>
            <w:tcW w:w="1303" w:type="dxa"/>
          </w:tcPr>
          <w:p w14:paraId="075A7FD6" w14:textId="77777777" w:rsidR="00583570" w:rsidRDefault="00583570" w:rsidP="003104DE">
            <w:pPr>
              <w:jc w:val="center"/>
            </w:pPr>
            <w:r>
              <w:t>-</w:t>
            </w:r>
          </w:p>
        </w:tc>
        <w:tc>
          <w:tcPr>
            <w:tcW w:w="1203" w:type="dxa"/>
          </w:tcPr>
          <w:p w14:paraId="35E6DD48" w14:textId="77777777" w:rsidR="00583570" w:rsidRDefault="00583570" w:rsidP="003104DE">
            <w:pPr>
              <w:jc w:val="center"/>
            </w:pPr>
            <w:r>
              <w:t>2/-</w:t>
            </w:r>
          </w:p>
        </w:tc>
        <w:tc>
          <w:tcPr>
            <w:tcW w:w="1203" w:type="dxa"/>
          </w:tcPr>
          <w:p w14:paraId="74C3D0E5" w14:textId="77777777" w:rsidR="00583570" w:rsidRDefault="00583570" w:rsidP="003104DE">
            <w:pPr>
              <w:jc w:val="center"/>
            </w:pPr>
            <w:r>
              <w:t>0/2</w:t>
            </w:r>
          </w:p>
        </w:tc>
      </w:tr>
      <w:tr w:rsidR="00583570" w14:paraId="109921A6" w14:textId="77777777" w:rsidTr="003104DE">
        <w:tc>
          <w:tcPr>
            <w:tcW w:w="1200" w:type="dxa"/>
          </w:tcPr>
          <w:p w14:paraId="6DBDC72A" w14:textId="77777777" w:rsidR="00583570" w:rsidRPr="00163003" w:rsidRDefault="00583570" w:rsidP="003104DE">
            <w:pPr>
              <w:rPr>
                <w:b/>
                <w:bCs/>
              </w:rPr>
            </w:pPr>
            <w:proofErr w:type="spellStart"/>
            <w:proofErr w:type="gramStart"/>
            <w:r w:rsidRPr="00163003">
              <w:rPr>
                <w:b/>
                <w:bCs/>
              </w:rPr>
              <w:t>Araş.Gör</w:t>
            </w:r>
            <w:proofErr w:type="spellEnd"/>
            <w:proofErr w:type="gramEnd"/>
            <w:r w:rsidRPr="00163003">
              <w:rPr>
                <w:b/>
                <w:bCs/>
              </w:rPr>
              <w:t>. İLKNUR EZGİ DOĞAN</w:t>
            </w:r>
          </w:p>
        </w:tc>
        <w:tc>
          <w:tcPr>
            <w:tcW w:w="1303" w:type="dxa"/>
          </w:tcPr>
          <w:p w14:paraId="248E786A" w14:textId="77777777" w:rsidR="00583570" w:rsidRDefault="00583570" w:rsidP="003104DE">
            <w:pPr>
              <w:jc w:val="center"/>
            </w:pPr>
            <w:r>
              <w:t>-</w:t>
            </w:r>
          </w:p>
        </w:tc>
        <w:tc>
          <w:tcPr>
            <w:tcW w:w="1303" w:type="dxa"/>
          </w:tcPr>
          <w:p w14:paraId="08AE528D" w14:textId="77777777" w:rsidR="00583570" w:rsidRDefault="00583570" w:rsidP="003104DE">
            <w:pPr>
              <w:jc w:val="center"/>
            </w:pPr>
            <w:r>
              <w:t>2/0</w:t>
            </w:r>
          </w:p>
        </w:tc>
        <w:tc>
          <w:tcPr>
            <w:tcW w:w="1203" w:type="dxa"/>
          </w:tcPr>
          <w:p w14:paraId="22A1AF1C" w14:textId="77777777" w:rsidR="00583570" w:rsidRDefault="00583570" w:rsidP="003104DE">
            <w:pPr>
              <w:jc w:val="center"/>
            </w:pPr>
            <w:r>
              <w:t>0/1</w:t>
            </w:r>
          </w:p>
        </w:tc>
        <w:tc>
          <w:tcPr>
            <w:tcW w:w="1303" w:type="dxa"/>
          </w:tcPr>
          <w:p w14:paraId="2FC78E61" w14:textId="77777777" w:rsidR="00583570" w:rsidRDefault="00583570" w:rsidP="003104DE">
            <w:pPr>
              <w:jc w:val="center"/>
            </w:pPr>
            <w:r>
              <w:t>-</w:t>
            </w:r>
          </w:p>
        </w:tc>
        <w:tc>
          <w:tcPr>
            <w:tcW w:w="1203" w:type="dxa"/>
          </w:tcPr>
          <w:p w14:paraId="15ADE47A" w14:textId="77777777" w:rsidR="00583570" w:rsidRDefault="00583570" w:rsidP="003104DE">
            <w:pPr>
              <w:jc w:val="center"/>
            </w:pPr>
            <w:r>
              <w:t>0/1</w:t>
            </w:r>
          </w:p>
        </w:tc>
        <w:tc>
          <w:tcPr>
            <w:tcW w:w="1203" w:type="dxa"/>
          </w:tcPr>
          <w:p w14:paraId="4B22C980" w14:textId="77777777" w:rsidR="00583570" w:rsidRDefault="00583570" w:rsidP="003104DE">
            <w:pPr>
              <w:jc w:val="center"/>
            </w:pPr>
            <w:r>
              <w:t>1/0</w:t>
            </w:r>
          </w:p>
        </w:tc>
      </w:tr>
      <w:tr w:rsidR="00583570" w14:paraId="7823D359" w14:textId="77777777" w:rsidTr="003104DE">
        <w:tc>
          <w:tcPr>
            <w:tcW w:w="1200" w:type="dxa"/>
          </w:tcPr>
          <w:p w14:paraId="5DAC913A" w14:textId="77777777" w:rsidR="00583570" w:rsidRPr="00163003" w:rsidRDefault="00583570" w:rsidP="003104DE">
            <w:pPr>
              <w:rPr>
                <w:b/>
                <w:bCs/>
              </w:rPr>
            </w:pPr>
            <w:proofErr w:type="spellStart"/>
            <w:proofErr w:type="gramStart"/>
            <w:r w:rsidRPr="00163003">
              <w:rPr>
                <w:b/>
                <w:bCs/>
              </w:rPr>
              <w:t>Araş.Gör</w:t>
            </w:r>
            <w:proofErr w:type="spellEnd"/>
            <w:proofErr w:type="gramEnd"/>
            <w:r w:rsidRPr="00163003">
              <w:rPr>
                <w:b/>
                <w:bCs/>
              </w:rPr>
              <w:t>. ŞEYMA MUTLU</w:t>
            </w:r>
          </w:p>
        </w:tc>
        <w:tc>
          <w:tcPr>
            <w:tcW w:w="1303" w:type="dxa"/>
          </w:tcPr>
          <w:p w14:paraId="404C598D" w14:textId="77777777" w:rsidR="00583570" w:rsidRDefault="00583570" w:rsidP="003104DE">
            <w:pPr>
              <w:jc w:val="center"/>
            </w:pPr>
            <w:r>
              <w:t>-</w:t>
            </w:r>
          </w:p>
        </w:tc>
        <w:tc>
          <w:tcPr>
            <w:tcW w:w="1303" w:type="dxa"/>
          </w:tcPr>
          <w:p w14:paraId="4C145D40" w14:textId="77777777" w:rsidR="00583570" w:rsidRDefault="00583570" w:rsidP="003104DE">
            <w:pPr>
              <w:jc w:val="center"/>
            </w:pPr>
            <w:r>
              <w:t>-</w:t>
            </w:r>
          </w:p>
        </w:tc>
        <w:tc>
          <w:tcPr>
            <w:tcW w:w="1203" w:type="dxa"/>
          </w:tcPr>
          <w:p w14:paraId="444A30B9" w14:textId="77777777" w:rsidR="00583570" w:rsidRDefault="00583570" w:rsidP="003104DE">
            <w:pPr>
              <w:jc w:val="center"/>
            </w:pPr>
            <w:r>
              <w:t>-</w:t>
            </w:r>
          </w:p>
        </w:tc>
        <w:tc>
          <w:tcPr>
            <w:tcW w:w="1303" w:type="dxa"/>
          </w:tcPr>
          <w:p w14:paraId="6D3C0631" w14:textId="77777777" w:rsidR="00583570" w:rsidRDefault="00583570" w:rsidP="003104DE">
            <w:pPr>
              <w:jc w:val="center"/>
            </w:pPr>
            <w:r>
              <w:t>-</w:t>
            </w:r>
          </w:p>
        </w:tc>
        <w:tc>
          <w:tcPr>
            <w:tcW w:w="1203" w:type="dxa"/>
          </w:tcPr>
          <w:p w14:paraId="32C66F9A" w14:textId="77777777" w:rsidR="00583570" w:rsidRDefault="00583570" w:rsidP="003104DE">
            <w:pPr>
              <w:jc w:val="center"/>
            </w:pPr>
            <w:r>
              <w:t>1/1</w:t>
            </w:r>
          </w:p>
        </w:tc>
        <w:tc>
          <w:tcPr>
            <w:tcW w:w="1203" w:type="dxa"/>
          </w:tcPr>
          <w:p w14:paraId="01B42CB5" w14:textId="77777777" w:rsidR="00583570" w:rsidRDefault="00583570" w:rsidP="003104DE">
            <w:pPr>
              <w:jc w:val="center"/>
            </w:pPr>
            <w:r>
              <w:t>-</w:t>
            </w:r>
          </w:p>
        </w:tc>
      </w:tr>
      <w:tr w:rsidR="00583570" w14:paraId="3D10FF08" w14:textId="77777777" w:rsidTr="003104DE">
        <w:tc>
          <w:tcPr>
            <w:tcW w:w="1200" w:type="dxa"/>
          </w:tcPr>
          <w:p w14:paraId="116FF4FF" w14:textId="77777777" w:rsidR="00583570" w:rsidRPr="00163003" w:rsidRDefault="00583570" w:rsidP="003104DE">
            <w:pPr>
              <w:rPr>
                <w:b/>
                <w:bCs/>
              </w:rPr>
            </w:pPr>
            <w:proofErr w:type="spellStart"/>
            <w:proofErr w:type="gramStart"/>
            <w:r w:rsidRPr="00163003">
              <w:rPr>
                <w:b/>
                <w:bCs/>
              </w:rPr>
              <w:t>Araş.Gör</w:t>
            </w:r>
            <w:proofErr w:type="spellEnd"/>
            <w:proofErr w:type="gramEnd"/>
            <w:r w:rsidRPr="00163003">
              <w:rPr>
                <w:b/>
                <w:bCs/>
              </w:rPr>
              <w:t>. HİLAL YAZİCİ İLHAN</w:t>
            </w:r>
          </w:p>
        </w:tc>
        <w:tc>
          <w:tcPr>
            <w:tcW w:w="1303" w:type="dxa"/>
          </w:tcPr>
          <w:p w14:paraId="0F16A831" w14:textId="77777777" w:rsidR="00583570" w:rsidRDefault="00583570" w:rsidP="003104DE">
            <w:pPr>
              <w:jc w:val="center"/>
            </w:pPr>
            <w:r>
              <w:t>-</w:t>
            </w:r>
          </w:p>
        </w:tc>
        <w:tc>
          <w:tcPr>
            <w:tcW w:w="1303" w:type="dxa"/>
          </w:tcPr>
          <w:p w14:paraId="733F1333" w14:textId="77777777" w:rsidR="00583570" w:rsidRDefault="00583570" w:rsidP="003104DE">
            <w:pPr>
              <w:jc w:val="center"/>
            </w:pPr>
            <w:r>
              <w:t>-</w:t>
            </w:r>
          </w:p>
        </w:tc>
        <w:tc>
          <w:tcPr>
            <w:tcW w:w="1203" w:type="dxa"/>
          </w:tcPr>
          <w:p w14:paraId="55D07C98" w14:textId="77777777" w:rsidR="00583570" w:rsidRDefault="00583570" w:rsidP="003104DE">
            <w:pPr>
              <w:jc w:val="center"/>
            </w:pPr>
            <w:r>
              <w:t>-</w:t>
            </w:r>
          </w:p>
        </w:tc>
        <w:tc>
          <w:tcPr>
            <w:tcW w:w="1303" w:type="dxa"/>
          </w:tcPr>
          <w:p w14:paraId="3A48B0CE" w14:textId="77777777" w:rsidR="00583570" w:rsidRDefault="00583570" w:rsidP="003104DE">
            <w:pPr>
              <w:jc w:val="center"/>
            </w:pPr>
            <w:r>
              <w:t>-</w:t>
            </w:r>
          </w:p>
        </w:tc>
        <w:tc>
          <w:tcPr>
            <w:tcW w:w="1203" w:type="dxa"/>
          </w:tcPr>
          <w:p w14:paraId="11B3A3A8" w14:textId="77777777" w:rsidR="00583570" w:rsidRDefault="00583570" w:rsidP="003104DE">
            <w:pPr>
              <w:jc w:val="center"/>
            </w:pPr>
            <w:r>
              <w:t>-</w:t>
            </w:r>
          </w:p>
        </w:tc>
        <w:tc>
          <w:tcPr>
            <w:tcW w:w="1203" w:type="dxa"/>
          </w:tcPr>
          <w:p w14:paraId="339A2F2F" w14:textId="77777777" w:rsidR="00583570" w:rsidRDefault="00583570" w:rsidP="003104DE">
            <w:pPr>
              <w:jc w:val="center"/>
            </w:pPr>
            <w:r>
              <w:t>-</w:t>
            </w:r>
          </w:p>
        </w:tc>
      </w:tr>
    </w:tbl>
    <w:p w14:paraId="5014B165" w14:textId="77777777" w:rsidR="00583570" w:rsidRDefault="00583570" w:rsidP="00583570"/>
    <w:p w14:paraId="4AC199FB" w14:textId="3D423B72" w:rsidR="00C540C2" w:rsidRDefault="00C540C2" w:rsidP="00FA051D">
      <w:pPr>
        <w:spacing w:after="0" w:line="240" w:lineRule="auto"/>
        <w:jc w:val="both"/>
        <w:rPr>
          <w:color w:val="FF0000"/>
        </w:rPr>
      </w:pPr>
    </w:p>
    <w:p w14:paraId="003D1432" w14:textId="77777777" w:rsidR="00FA051D" w:rsidRPr="00B26B08" w:rsidRDefault="00FA051D" w:rsidP="00B51593">
      <w:pPr>
        <w:pStyle w:val="ListeParagraf"/>
        <w:numPr>
          <w:ilvl w:val="0"/>
          <w:numId w:val="34"/>
        </w:numPr>
        <w:ind w:left="426" w:hanging="426"/>
        <w:jc w:val="both"/>
        <w:rPr>
          <w:b/>
          <w:color w:val="00B0F0"/>
        </w:rPr>
      </w:pPr>
      <w:r w:rsidRPr="00914CA7">
        <w:rPr>
          <w:b/>
          <w:color w:val="00B0F0"/>
        </w:rPr>
        <w:t>TOPLUMSAL KATKI</w:t>
      </w:r>
    </w:p>
    <w:p w14:paraId="423C65C1" w14:textId="77777777" w:rsidR="00FA051D" w:rsidRPr="00C540C2" w:rsidRDefault="00FA051D" w:rsidP="007A03FE">
      <w:pPr>
        <w:jc w:val="both"/>
        <w:rPr>
          <w:b/>
          <w:i/>
          <w:color w:val="425EA9" w:themeColor="accent5" w:themeShade="BF"/>
          <w:u w:val="single"/>
        </w:rPr>
      </w:pPr>
      <w:r w:rsidRPr="00C540C2">
        <w:rPr>
          <w:b/>
          <w:i/>
          <w:color w:val="425EA9" w:themeColor="accent5" w:themeShade="BF"/>
          <w:u w:val="single"/>
        </w:rPr>
        <w:lastRenderedPageBreak/>
        <w:t xml:space="preserve">D.1. Toplumsal Katkı </w:t>
      </w:r>
      <w:r w:rsidR="007A03FE" w:rsidRPr="00C540C2">
        <w:rPr>
          <w:b/>
          <w:i/>
          <w:color w:val="425EA9" w:themeColor="accent5" w:themeShade="BF"/>
          <w:u w:val="single"/>
        </w:rPr>
        <w:t xml:space="preserve">Faaliyetleri ve Performansı </w:t>
      </w:r>
    </w:p>
    <w:p w14:paraId="318AE322" w14:textId="77777777" w:rsidR="00B91F54" w:rsidRPr="00B91F54" w:rsidRDefault="00B91F54" w:rsidP="00B91F54">
      <w:pPr>
        <w:numPr>
          <w:ilvl w:val="0"/>
          <w:numId w:val="27"/>
        </w:numPr>
        <w:spacing w:before="0" w:after="160" w:line="259" w:lineRule="auto"/>
        <w:contextualSpacing/>
        <w:jc w:val="both"/>
        <w:rPr>
          <w:color w:val="auto"/>
        </w:rPr>
      </w:pPr>
      <w:r w:rsidRPr="00B91F54">
        <w:rPr>
          <w:b/>
          <w:i/>
          <w:color w:val="auto"/>
        </w:rPr>
        <w:t>Toplumsal katkı faaliyeti 1:</w:t>
      </w:r>
      <w:r w:rsidRPr="00B91F54">
        <w:rPr>
          <w:color w:val="auto"/>
        </w:rPr>
        <w:t xml:space="preserve"> 10-16 Mayıs Engelliler Haftası Sporda Engelleri Aşanlar Semineri</w:t>
      </w:r>
    </w:p>
    <w:p w14:paraId="383857BC" w14:textId="77777777" w:rsidR="00B91F54" w:rsidRPr="00B91F54" w:rsidRDefault="00B91F54" w:rsidP="00B91F54">
      <w:pPr>
        <w:numPr>
          <w:ilvl w:val="0"/>
          <w:numId w:val="27"/>
        </w:numPr>
        <w:spacing w:before="0" w:after="160" w:line="259" w:lineRule="auto"/>
        <w:contextualSpacing/>
        <w:jc w:val="both"/>
        <w:rPr>
          <w:color w:val="auto"/>
        </w:rPr>
      </w:pPr>
      <w:r w:rsidRPr="00B91F54">
        <w:rPr>
          <w:color w:val="auto"/>
        </w:rPr>
        <w:t xml:space="preserve">10-16 Mayıs Engelliler Haftası Sporda Engelleri Aşanlar Semineri, 11 Mayıs 2022 tarihinde Başkent Üniversitesi Avni Akyol Konferans Salonu’nda gerçekleşmiştir. </w:t>
      </w:r>
    </w:p>
    <w:p w14:paraId="648A8C9B" w14:textId="060B26CC" w:rsidR="00B91F54" w:rsidRDefault="00B91F54" w:rsidP="00B91F54">
      <w:pPr>
        <w:numPr>
          <w:ilvl w:val="0"/>
          <w:numId w:val="27"/>
        </w:numPr>
        <w:spacing w:before="0" w:after="160" w:line="259" w:lineRule="auto"/>
        <w:contextualSpacing/>
        <w:jc w:val="both"/>
        <w:rPr>
          <w:color w:val="auto"/>
        </w:rPr>
      </w:pPr>
      <w:proofErr w:type="gramStart"/>
      <w:r w:rsidRPr="00B91F54">
        <w:rPr>
          <w:color w:val="auto"/>
        </w:rPr>
        <w:t xml:space="preserve">Rektörümüz Sayın Prof. Dr. Ali HABERAL, Rektör Yardımcımız Sayın Prof. Dr. Füsun EYİDOĞAN, Sağlık Bilimleri Fakültesi Dekanı Sayın Prof. Dr. Berna Simten MALHAN, Sağlık Bilimleri Fakültesi Dekanı Yardımcısı ve Fizyoterapi ve Rehabilitasyon Bölümü Bölüm Başkanı Prof. Dr. HAYRİ BARAN YOSMAOĞLU katılımı ile gerçekleşen seminerde Doç. Dr. Bahar ANAFOROĞLU bedensel engellilerde spor hakkında kıymetli bilgileri öğrencilerimize aktarmıştır. </w:t>
      </w:r>
      <w:proofErr w:type="spellStart"/>
      <w:proofErr w:type="gramEnd"/>
      <w:r w:rsidRPr="00B91F54">
        <w:rPr>
          <w:color w:val="auto"/>
        </w:rPr>
        <w:t>Karagücü</w:t>
      </w:r>
      <w:proofErr w:type="spellEnd"/>
      <w:r w:rsidRPr="00B91F54">
        <w:rPr>
          <w:color w:val="auto"/>
        </w:rPr>
        <w:t xml:space="preserve"> Engelliler Tekerlekli Sandalye Basketbol Spor Kulübü Baş Antrenörü ve Eski A Milli Tekerlekli Sandalye Basketbol Oyuncusu Selim DEMİRBAĞ, A Milli Tekerlekli Sandalye Basketbol Takım Oyuncusu Volkan GÜLEN ve Avrupa ve Dünya Şampiyonu Milli </w:t>
      </w:r>
      <w:proofErr w:type="spellStart"/>
      <w:r w:rsidRPr="00B91F54">
        <w:rPr>
          <w:color w:val="auto"/>
        </w:rPr>
        <w:t>Paralimpik</w:t>
      </w:r>
      <w:proofErr w:type="spellEnd"/>
      <w:r w:rsidRPr="00B91F54">
        <w:rPr>
          <w:color w:val="auto"/>
        </w:rPr>
        <w:t xml:space="preserve"> Yüzücü </w:t>
      </w:r>
      <w:proofErr w:type="spellStart"/>
      <w:r w:rsidRPr="00B91F54">
        <w:rPr>
          <w:color w:val="auto"/>
        </w:rPr>
        <w:t>Beytullah</w:t>
      </w:r>
      <w:proofErr w:type="spellEnd"/>
      <w:r w:rsidRPr="00B91F54">
        <w:rPr>
          <w:color w:val="auto"/>
        </w:rPr>
        <w:t xml:space="preserve"> EROĞLU engellilerde sporu, sporcu gözünden anlatmıştır. </w:t>
      </w:r>
    </w:p>
    <w:p w14:paraId="4C17C8CB" w14:textId="77777777" w:rsidR="00762857" w:rsidRPr="00B91F54" w:rsidRDefault="00762857" w:rsidP="00762857">
      <w:pPr>
        <w:numPr>
          <w:ilvl w:val="0"/>
          <w:numId w:val="27"/>
        </w:numPr>
        <w:spacing w:before="0" w:after="160" w:line="259" w:lineRule="auto"/>
        <w:contextualSpacing/>
        <w:jc w:val="both"/>
        <w:rPr>
          <w:color w:val="000000" w:themeColor="text1"/>
        </w:rPr>
      </w:pPr>
      <w:r w:rsidRPr="00B91F54">
        <w:rPr>
          <w:color w:val="000000" w:themeColor="text1"/>
        </w:rPr>
        <w:t xml:space="preserve">Bu faaliyet üniversitemizin kendi imkanları </w:t>
      </w:r>
      <w:proofErr w:type="gramStart"/>
      <w:r w:rsidRPr="00B91F54">
        <w:rPr>
          <w:color w:val="000000" w:themeColor="text1"/>
        </w:rPr>
        <w:t>dahilinde</w:t>
      </w:r>
      <w:proofErr w:type="gramEnd"/>
      <w:r w:rsidRPr="00B91F54">
        <w:rPr>
          <w:color w:val="000000" w:themeColor="text1"/>
        </w:rPr>
        <w:t xml:space="preserve"> yapılmıştır. </w:t>
      </w:r>
    </w:p>
    <w:p w14:paraId="74DC06FF" w14:textId="77777777" w:rsidR="00762857" w:rsidRDefault="00762857" w:rsidP="00762857">
      <w:pPr>
        <w:spacing w:before="0" w:after="160" w:line="259" w:lineRule="auto"/>
        <w:ind w:left="720"/>
        <w:contextualSpacing/>
        <w:jc w:val="both"/>
        <w:rPr>
          <w:color w:val="auto"/>
        </w:rPr>
      </w:pPr>
      <w:bookmarkStart w:id="0" w:name="_GoBack"/>
      <w:bookmarkEnd w:id="0"/>
    </w:p>
    <w:p w14:paraId="6A04A427" w14:textId="77777777" w:rsidR="00B91F54" w:rsidRPr="00B91F54" w:rsidRDefault="00B91F54" w:rsidP="00B91F54">
      <w:pPr>
        <w:spacing w:before="0" w:after="160" w:line="259" w:lineRule="auto"/>
        <w:ind w:left="720"/>
        <w:contextualSpacing/>
        <w:jc w:val="both"/>
        <w:rPr>
          <w:color w:val="auto"/>
        </w:rPr>
      </w:pPr>
    </w:p>
    <w:p w14:paraId="3240F0D3" w14:textId="77777777" w:rsidR="00B91F54" w:rsidRPr="00B91F54" w:rsidRDefault="00B91F54" w:rsidP="00B91F54">
      <w:pPr>
        <w:numPr>
          <w:ilvl w:val="0"/>
          <w:numId w:val="27"/>
        </w:numPr>
        <w:spacing w:before="0" w:after="160" w:line="259" w:lineRule="auto"/>
        <w:contextualSpacing/>
        <w:jc w:val="both"/>
        <w:rPr>
          <w:b/>
          <w:i/>
          <w:color w:val="425EA9" w:themeColor="accent5" w:themeShade="BF"/>
          <w:u w:val="single"/>
        </w:rPr>
      </w:pPr>
      <w:r w:rsidRPr="00B91F54">
        <w:rPr>
          <w:b/>
          <w:i/>
          <w:color w:val="auto"/>
        </w:rPr>
        <w:t>Toplumsal katkı faaliyeti 2:</w:t>
      </w:r>
      <w:r w:rsidRPr="00B91F54">
        <w:rPr>
          <w:color w:val="auto"/>
        </w:rPr>
        <w:t xml:space="preserve"> </w:t>
      </w:r>
      <w:r w:rsidRPr="00B91F54">
        <w:rPr>
          <w:b/>
          <w:i/>
          <w:color w:val="auto"/>
        </w:rPr>
        <w:t xml:space="preserve"> </w:t>
      </w:r>
      <w:r w:rsidRPr="00B91F54">
        <w:rPr>
          <w:color w:val="000000" w:themeColor="text1"/>
        </w:rPr>
        <w:t>Başkent Üniversitesi 29 Ekim Cumhuriyet Bisiklet Turu</w:t>
      </w:r>
    </w:p>
    <w:p w14:paraId="00639251"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FTR Bölümü, FTR Öğrenci Topluluğu ve Spor Hizmetleri Müdürlüğü 29 Ekim 2022 tarihinde “Başkent Üniversitesi 29 Ekim Cumhuriyet Bisiklet Turu” etkinliği düzenlemiştir. </w:t>
      </w:r>
    </w:p>
    <w:p w14:paraId="06F0E1BB" w14:textId="5FB5873A" w:rsid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Etkinlik, Sayın Rektörümüz, Sayın Önceki Rektörümüz, Sayın Rektör Yardımcılarımız, Sayın Genel Sekreterimiz, Sayın Genel Sekreter Yardımcımız, Sayın Daire Başkanı, Sayın Dekanlar ve Sayın Bölüm Başkanlarının katılımlarıyla gerçekleştirilmiştir. Kültür Hizmetleri Müdürlüğü Müzik Topluluğu öğrencilerinin canlı performansıyla başlayan etkinlik FTR Bölümü öğrencilerinin yaptırmış olduğu ısınma hareketlerinden sonra, uzunluğu 3,7 Km parkurun </w:t>
      </w:r>
      <w:proofErr w:type="gramStart"/>
      <w:r w:rsidRPr="00B91F54">
        <w:rPr>
          <w:color w:val="000000" w:themeColor="text1"/>
        </w:rPr>
        <w:t>startını</w:t>
      </w:r>
      <w:proofErr w:type="gramEnd"/>
      <w:r w:rsidRPr="00B91F54">
        <w:rPr>
          <w:color w:val="000000" w:themeColor="text1"/>
        </w:rPr>
        <w:t xml:space="preserve"> Sayın Rektörümüz Prof. Dr. İ. Haldun Müderrisoğlu’nun vermesiyle birlikte başlamıştır. Etkinlik 60 kişinin katılımıyla gerçekleştirilmiştir.</w:t>
      </w:r>
    </w:p>
    <w:p w14:paraId="52119EE6" w14:textId="3E3AB9C9" w:rsidR="00762857" w:rsidRPr="00B91F54" w:rsidRDefault="00762857" w:rsidP="00762857">
      <w:pPr>
        <w:numPr>
          <w:ilvl w:val="0"/>
          <w:numId w:val="26"/>
        </w:numPr>
        <w:spacing w:before="0" w:after="160" w:line="259" w:lineRule="auto"/>
        <w:contextualSpacing/>
        <w:jc w:val="both"/>
        <w:rPr>
          <w:color w:val="000000" w:themeColor="text1"/>
        </w:rPr>
      </w:pPr>
      <w:r w:rsidRPr="00B91F54">
        <w:rPr>
          <w:color w:val="000000" w:themeColor="text1"/>
        </w:rPr>
        <w:t xml:space="preserve">Bu faaliyet üniversitemizin kendi imkanları </w:t>
      </w:r>
      <w:proofErr w:type="gramStart"/>
      <w:r w:rsidRPr="00B91F54">
        <w:rPr>
          <w:color w:val="000000" w:themeColor="text1"/>
        </w:rPr>
        <w:t>dahilinde</w:t>
      </w:r>
      <w:proofErr w:type="gramEnd"/>
      <w:r w:rsidRPr="00B91F54">
        <w:rPr>
          <w:color w:val="000000" w:themeColor="text1"/>
        </w:rPr>
        <w:t xml:space="preserve"> yapılmıştır. </w:t>
      </w:r>
    </w:p>
    <w:p w14:paraId="62106E2B" w14:textId="56C89E1A" w:rsid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Toplumsal katkı ile ilgili etkinlik bilgilerine aşağıdaki adresten ulaşılabilir: </w:t>
      </w:r>
      <w:hyperlink r:id="rId77" w:history="1">
        <w:r w:rsidRPr="00B91F54">
          <w:rPr>
            <w:color w:val="835D00" w:themeColor="accent3" w:themeShade="80"/>
            <w:u w:val="single"/>
          </w:rPr>
          <w:t>http://sporm.baskent.edu.tr/kw/menu_icerik.php?birim=9986&amp;menu_id=187&amp;dil=TR</w:t>
        </w:r>
      </w:hyperlink>
      <w:r w:rsidRPr="00B91F54">
        <w:rPr>
          <w:color w:val="000000" w:themeColor="text1"/>
        </w:rPr>
        <w:t xml:space="preserve"> </w:t>
      </w:r>
    </w:p>
    <w:p w14:paraId="69662D26" w14:textId="1DF46235" w:rsidR="00762857" w:rsidRDefault="00762857" w:rsidP="00762857">
      <w:pPr>
        <w:spacing w:before="0" w:after="160" w:line="259" w:lineRule="auto"/>
        <w:ind w:left="720"/>
        <w:contextualSpacing/>
        <w:jc w:val="both"/>
        <w:rPr>
          <w:color w:val="000000" w:themeColor="text1"/>
        </w:rPr>
      </w:pPr>
      <w:r>
        <w:rPr>
          <w:noProof/>
          <w:color w:val="000000" w:themeColor="text1"/>
          <w:lang w:eastAsia="tr-TR"/>
        </w:rPr>
        <w:lastRenderedPageBreak/>
        <w:drawing>
          <wp:inline distT="0" distB="0" distL="0" distR="0" wp14:anchorId="3E09D8E0" wp14:editId="1AD1D5A8">
            <wp:extent cx="1724025" cy="215633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7711" cy="2173451"/>
                    </a:xfrm>
                    <a:prstGeom prst="rect">
                      <a:avLst/>
                    </a:prstGeom>
                    <a:noFill/>
                  </pic:spPr>
                </pic:pic>
              </a:graphicData>
            </a:graphic>
          </wp:inline>
        </w:drawing>
      </w:r>
    </w:p>
    <w:p w14:paraId="436859C7" w14:textId="02F59563" w:rsidR="00762857" w:rsidRDefault="00762857" w:rsidP="00762857">
      <w:pPr>
        <w:spacing w:before="0" w:after="160" w:line="259" w:lineRule="auto"/>
        <w:ind w:left="720"/>
        <w:contextualSpacing/>
        <w:jc w:val="both"/>
        <w:rPr>
          <w:color w:val="000000" w:themeColor="text1"/>
        </w:rPr>
      </w:pPr>
    </w:p>
    <w:p w14:paraId="2270B0E3" w14:textId="291EE9C8" w:rsidR="00762857" w:rsidRDefault="00762857" w:rsidP="00762857">
      <w:pPr>
        <w:spacing w:before="0" w:after="160" w:line="259" w:lineRule="auto"/>
        <w:ind w:left="720"/>
        <w:contextualSpacing/>
        <w:jc w:val="both"/>
        <w:rPr>
          <w:color w:val="000000" w:themeColor="text1"/>
        </w:rPr>
      </w:pPr>
      <w:r>
        <w:rPr>
          <w:noProof/>
          <w:color w:val="000000" w:themeColor="text1"/>
          <w:lang w:eastAsia="tr-TR"/>
        </w:rPr>
        <w:drawing>
          <wp:inline distT="0" distB="0" distL="0" distR="0" wp14:anchorId="2F870690" wp14:editId="5EF01022">
            <wp:extent cx="1713230" cy="1286510"/>
            <wp:effectExtent l="0" t="0" r="127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r>
        <w:rPr>
          <w:noProof/>
          <w:color w:val="000000" w:themeColor="text1"/>
          <w:lang w:eastAsia="tr-TR"/>
        </w:rPr>
        <w:drawing>
          <wp:inline distT="0" distB="0" distL="0" distR="0" wp14:anchorId="0CB28775" wp14:editId="7FFF8DCE">
            <wp:extent cx="1725295" cy="1298575"/>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5295" cy="1298575"/>
                    </a:xfrm>
                    <a:prstGeom prst="rect">
                      <a:avLst/>
                    </a:prstGeom>
                    <a:noFill/>
                  </pic:spPr>
                </pic:pic>
              </a:graphicData>
            </a:graphic>
          </wp:inline>
        </w:drawing>
      </w:r>
      <w:r>
        <w:rPr>
          <w:noProof/>
          <w:color w:val="000000" w:themeColor="text1"/>
          <w:lang w:eastAsia="tr-TR"/>
        </w:rPr>
        <w:drawing>
          <wp:inline distT="0" distB="0" distL="0" distR="0" wp14:anchorId="21FB6C8F" wp14:editId="458067B1">
            <wp:extent cx="1689099" cy="1266825"/>
            <wp:effectExtent l="0" t="0" r="698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1446" cy="1306085"/>
                    </a:xfrm>
                    <a:prstGeom prst="rect">
                      <a:avLst/>
                    </a:prstGeom>
                    <a:noFill/>
                  </pic:spPr>
                </pic:pic>
              </a:graphicData>
            </a:graphic>
          </wp:inline>
        </w:drawing>
      </w:r>
    </w:p>
    <w:p w14:paraId="0EDCF3B6" w14:textId="4F89EA8A" w:rsidR="00762857" w:rsidRDefault="00762857" w:rsidP="00762857">
      <w:pPr>
        <w:spacing w:before="0" w:after="160" w:line="259" w:lineRule="auto"/>
        <w:ind w:left="720"/>
        <w:contextualSpacing/>
        <w:jc w:val="both"/>
        <w:rPr>
          <w:color w:val="000000" w:themeColor="text1"/>
        </w:rPr>
      </w:pPr>
    </w:p>
    <w:p w14:paraId="4379D2A6" w14:textId="7FED615F" w:rsidR="00762857" w:rsidRPr="00B91F54" w:rsidRDefault="00762857" w:rsidP="00762857">
      <w:pPr>
        <w:spacing w:before="0" w:after="160" w:line="259" w:lineRule="auto"/>
        <w:contextualSpacing/>
        <w:jc w:val="both"/>
        <w:rPr>
          <w:color w:val="000000" w:themeColor="text1"/>
        </w:rPr>
      </w:pPr>
    </w:p>
    <w:p w14:paraId="61F7F5E8" w14:textId="77777777" w:rsidR="00B91F54" w:rsidRPr="00B91F54" w:rsidRDefault="00B91F54" w:rsidP="00B91F54">
      <w:pPr>
        <w:numPr>
          <w:ilvl w:val="0"/>
          <w:numId w:val="49"/>
        </w:numPr>
        <w:spacing w:before="0" w:after="160" w:line="259" w:lineRule="auto"/>
        <w:contextualSpacing/>
        <w:jc w:val="both"/>
        <w:rPr>
          <w:color w:val="000000" w:themeColor="text1"/>
        </w:rPr>
      </w:pPr>
      <w:r w:rsidRPr="00B91F54">
        <w:rPr>
          <w:b/>
          <w:i/>
          <w:color w:val="auto"/>
        </w:rPr>
        <w:t xml:space="preserve">Toplumsal katkı faaliyeti 3: </w:t>
      </w:r>
      <w:r w:rsidRPr="00B91F54">
        <w:rPr>
          <w:color w:val="000000" w:themeColor="text1"/>
        </w:rPr>
        <w:t>Tekerlekli Sandalye Basketbol Gösteri Maçı</w:t>
      </w:r>
    </w:p>
    <w:p w14:paraId="00A1A904"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Bölümümüzde 3 Aralık Dünya Engelliler Günü Kapsamında Türk Silahlı Kuvvetleri Genç Engelliler Tekerli Basketbol Takımı Gösteri Maçı düzenlenmiştir.</w:t>
      </w:r>
    </w:p>
    <w:p w14:paraId="54DDA8DD"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3 Aralık Dünya Engelliler Günü kapsamında Türk Silahlı Kuvvetleri Genç Engelliler Tekerlekli Basketbol Takımı Gösteri Maçı etkinliği 29 Kasım 2022 tarihinde Başkent Üniversitesi Kapalı Spor Salonu'nda yapıldı. Etkinlik Sağlık Bilimleri Fakültesi Dekanı Sayın Prof. Dr. Berna Simten </w:t>
      </w:r>
      <w:proofErr w:type="spellStart"/>
      <w:r w:rsidRPr="00B91F54">
        <w:rPr>
          <w:color w:val="000000" w:themeColor="text1"/>
        </w:rPr>
        <w:t>MALHAN’ın</w:t>
      </w:r>
      <w:proofErr w:type="spellEnd"/>
      <w:r w:rsidRPr="00B91F54">
        <w:rPr>
          <w:color w:val="000000" w:themeColor="text1"/>
        </w:rPr>
        <w:t xml:space="preserve">, Fizyoterapi ve Rehabilitasyon Bölümü öğretim elemanları ve Doç. Dr. Bahar </w:t>
      </w:r>
      <w:proofErr w:type="spellStart"/>
      <w:r w:rsidRPr="00B91F54">
        <w:rPr>
          <w:color w:val="000000" w:themeColor="text1"/>
        </w:rPr>
        <w:t>ANAFOROĞLU’nun</w:t>
      </w:r>
      <w:proofErr w:type="spellEnd"/>
      <w:r w:rsidRPr="00B91F54">
        <w:rPr>
          <w:color w:val="000000" w:themeColor="text1"/>
        </w:rPr>
        <w:t xml:space="preserve"> katılımı ile gerçekleşmiştir.</w:t>
      </w:r>
    </w:p>
    <w:p w14:paraId="735388ED"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Bu faaliyet üniversitemizin kendi imkanları </w:t>
      </w:r>
      <w:proofErr w:type="gramStart"/>
      <w:r w:rsidRPr="00B91F54">
        <w:rPr>
          <w:color w:val="000000" w:themeColor="text1"/>
        </w:rPr>
        <w:t>dahilinde</w:t>
      </w:r>
      <w:proofErr w:type="gramEnd"/>
      <w:r w:rsidRPr="00B91F54">
        <w:rPr>
          <w:color w:val="000000" w:themeColor="text1"/>
        </w:rPr>
        <w:t xml:space="preserve"> yapılmıştır. </w:t>
      </w:r>
    </w:p>
    <w:p w14:paraId="66B8D1A0"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Toplumsal katkı ile ilgili etkinlik bilgilerine aşağıdaki adresten ulaşılabilir: </w:t>
      </w:r>
      <w:hyperlink r:id="rId82" w:history="1">
        <w:r w:rsidRPr="00B91F54">
          <w:rPr>
            <w:color w:val="835D00" w:themeColor="accent3" w:themeShade="80"/>
            <w:u w:val="single"/>
          </w:rPr>
          <w:t>http://ftr.baskent.edu.tr/kw/menu_icerik.php?dil=TR&amp;birim=248&amp;menu_id=17</w:t>
        </w:r>
      </w:hyperlink>
    </w:p>
    <w:p w14:paraId="14040A0A" w14:textId="77777777" w:rsidR="00B91F54" w:rsidRDefault="00B91F54" w:rsidP="00B91F54">
      <w:pPr>
        <w:spacing w:before="0" w:after="160" w:line="259" w:lineRule="auto"/>
        <w:ind w:left="720"/>
        <w:contextualSpacing/>
        <w:jc w:val="both"/>
        <w:rPr>
          <w:color w:val="000000" w:themeColor="text1"/>
        </w:rPr>
      </w:pPr>
    </w:p>
    <w:p w14:paraId="560D52CE" w14:textId="77777777" w:rsidR="00B91F54" w:rsidRPr="00B91F54" w:rsidRDefault="00B91F54" w:rsidP="00B91F54">
      <w:pPr>
        <w:numPr>
          <w:ilvl w:val="0"/>
          <w:numId w:val="26"/>
        </w:numPr>
        <w:spacing w:before="0" w:after="160" w:line="259" w:lineRule="auto"/>
        <w:contextualSpacing/>
        <w:jc w:val="both"/>
        <w:rPr>
          <w:color w:val="000000" w:themeColor="text1"/>
        </w:rPr>
      </w:pPr>
      <w:r w:rsidRPr="00B91F54">
        <w:rPr>
          <w:color w:val="000000" w:themeColor="text1"/>
        </w:rPr>
        <w:t xml:space="preserve">Toplumsal katkı ile ilgili etkinlik bilgilerine aşağıdaki adresten ulaşılabilir: </w:t>
      </w:r>
      <w:hyperlink r:id="rId83" w:history="1">
        <w:r w:rsidRPr="00B91F54">
          <w:rPr>
            <w:color w:val="835D00" w:themeColor="accent3" w:themeShade="80"/>
            <w:u w:val="single"/>
          </w:rPr>
          <w:t>http://ftr.baskent.edu.tr/kw/menu_icerik.php?dil=TR&amp;birim=248&amp;menu_id=17</w:t>
        </w:r>
      </w:hyperlink>
    </w:p>
    <w:p w14:paraId="582E7D94" w14:textId="77777777" w:rsidR="00B91F54" w:rsidRPr="00B91F54" w:rsidRDefault="00B91F54" w:rsidP="00B91F54">
      <w:pPr>
        <w:ind w:firstLine="360"/>
        <w:jc w:val="both"/>
        <w:rPr>
          <w:color w:val="000000" w:themeColor="text1"/>
        </w:rPr>
      </w:pPr>
      <w:r w:rsidRPr="00B91F54">
        <w:rPr>
          <w:color w:val="000000" w:themeColor="text1"/>
        </w:rPr>
        <w:t>Etkinlik afişi ve fotoğraflar:</w:t>
      </w:r>
    </w:p>
    <w:p w14:paraId="0A948151" w14:textId="77777777" w:rsidR="00B91F54" w:rsidRPr="00B91F54" w:rsidRDefault="00B91F54" w:rsidP="00B91F54">
      <w:pPr>
        <w:jc w:val="both"/>
        <w:rPr>
          <w:color w:val="000000" w:themeColor="text1"/>
        </w:rPr>
      </w:pPr>
    </w:p>
    <w:p w14:paraId="7E31BF23" w14:textId="77777777" w:rsidR="00B91F54" w:rsidRPr="00B91F54" w:rsidRDefault="00B91F54" w:rsidP="00B91F54">
      <w:pPr>
        <w:jc w:val="both"/>
        <w:rPr>
          <w:color w:val="000000" w:themeColor="text1"/>
        </w:rPr>
      </w:pPr>
      <w:r w:rsidRPr="00B91F54">
        <w:rPr>
          <w:noProof/>
          <w:lang w:eastAsia="tr-TR"/>
        </w:rPr>
        <mc:AlternateContent>
          <mc:Choice Requires="wps">
            <w:drawing>
              <wp:inline distT="0" distB="0" distL="0" distR="0" wp14:anchorId="6691B4C1" wp14:editId="7ED02B39">
                <wp:extent cx="304800" cy="304800"/>
                <wp:effectExtent l="0" t="0" r="0" b="0"/>
                <wp:docPr id="16" name="AutoShape 1" descr="blob:https://web.whatsapp.com/4c64e7ca-0b6f-46b9-bda7-55a3c16e78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FAC17" id="AutoShape 1" o:spid="_x0000_s1026" alt="blob:https://web.whatsapp.com/4c64e7ca-0b6f-46b9-bda7-55a3c16e78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ZXbRr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B91F54">
        <w:rPr>
          <w:noProof/>
          <w:color w:val="000000" w:themeColor="text1"/>
          <w:lang w:eastAsia="tr-TR"/>
        </w:rPr>
        <w:drawing>
          <wp:inline distT="0" distB="0" distL="0" distR="0" wp14:anchorId="1317251E" wp14:editId="0133EF4F">
            <wp:extent cx="1657350" cy="2342307"/>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9827" cy="2359941"/>
                    </a:xfrm>
                    <a:prstGeom prst="rect">
                      <a:avLst/>
                    </a:prstGeom>
                    <a:noFill/>
                  </pic:spPr>
                </pic:pic>
              </a:graphicData>
            </a:graphic>
          </wp:inline>
        </w:drawing>
      </w:r>
    </w:p>
    <w:p w14:paraId="557EA331" w14:textId="77777777" w:rsidR="00B91F54" w:rsidRPr="00B91F54" w:rsidRDefault="00B91F54" w:rsidP="00B91F54">
      <w:pPr>
        <w:jc w:val="both"/>
        <w:rPr>
          <w:noProof/>
          <w:lang w:eastAsia="tr-TR"/>
        </w:rPr>
      </w:pPr>
      <w:r w:rsidRPr="00B91F54">
        <w:rPr>
          <w:noProof/>
          <w:color w:val="000000" w:themeColor="text1"/>
          <w:lang w:eastAsia="tr-TR"/>
        </w:rPr>
        <mc:AlternateContent>
          <mc:Choice Requires="wps">
            <w:drawing>
              <wp:inline distT="0" distB="0" distL="0" distR="0" wp14:anchorId="2D34E0AF" wp14:editId="609C7236">
                <wp:extent cx="304800" cy="304800"/>
                <wp:effectExtent l="0" t="0" r="0" b="0"/>
                <wp:docPr id="17" name="Dikdörtgen 17" descr="blob:https://web.whatsapp.com/25ea52f1-3337-419b-bfc6-e568a35176e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EDFF7" id="Dikdörtgen 17" o:spid="_x0000_s1026" alt="blob:https://web.whatsapp.com/25ea52f1-3337-419b-bfc6-e568a35176e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aP32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B91F54">
        <w:rPr>
          <w:noProof/>
          <w:lang w:eastAsia="tr-TR"/>
        </w:rPr>
        <w:t xml:space="preserve"> </w:t>
      </w:r>
      <w:r w:rsidRPr="00B91F54">
        <w:rPr>
          <w:noProof/>
          <w:lang w:eastAsia="tr-TR"/>
        </w:rPr>
        <w:drawing>
          <wp:inline distT="0" distB="0" distL="0" distR="0" wp14:anchorId="6CD67D3F" wp14:editId="44507FFD">
            <wp:extent cx="2438400" cy="18288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45297" cy="1833973"/>
                    </a:xfrm>
                    <a:prstGeom prst="rect">
                      <a:avLst/>
                    </a:prstGeom>
                    <a:noFill/>
                  </pic:spPr>
                </pic:pic>
              </a:graphicData>
            </a:graphic>
          </wp:inline>
        </w:drawing>
      </w:r>
    </w:p>
    <w:p w14:paraId="764763D7" w14:textId="77777777" w:rsidR="00B91F54" w:rsidRPr="00B91F54" w:rsidRDefault="00B91F54" w:rsidP="00B91F54">
      <w:pPr>
        <w:jc w:val="both"/>
        <w:rPr>
          <w:color w:val="000000" w:themeColor="text1"/>
        </w:rPr>
      </w:pPr>
      <w:r w:rsidRPr="00B91F54">
        <w:rPr>
          <w:noProof/>
          <w:lang w:eastAsia="tr-TR"/>
        </w:rPr>
        <mc:AlternateContent>
          <mc:Choice Requires="wps">
            <w:drawing>
              <wp:inline distT="0" distB="0" distL="0" distR="0" wp14:anchorId="56FF4980" wp14:editId="1AB39848">
                <wp:extent cx="304800" cy="304800"/>
                <wp:effectExtent l="0" t="0" r="0" b="0"/>
                <wp:docPr id="18" name="AutoShape 8" descr="blob:https://web.whatsapp.com/6c6a4bca-2fea-485b-b75c-e6e6cf5e4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765E7" id="AutoShape 8" o:spid="_x0000_s1026" alt="blob:https://web.whatsapp.com/6c6a4bca-2fea-485b-b75c-e6e6cf5e40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8PmwSuMCAAAD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B91F54">
        <w:rPr>
          <w:noProof/>
          <w:color w:val="000000" w:themeColor="text1"/>
          <w:lang w:eastAsia="tr-TR"/>
        </w:rPr>
        <w:drawing>
          <wp:inline distT="0" distB="0" distL="0" distR="0" wp14:anchorId="76E5C165" wp14:editId="1EC0CD56">
            <wp:extent cx="2524125" cy="1309038"/>
            <wp:effectExtent l="0" t="0" r="0"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5074" r="9985" b="29582"/>
                    <a:stretch/>
                  </pic:blipFill>
                  <pic:spPr bwMode="auto">
                    <a:xfrm>
                      <a:off x="0" y="0"/>
                      <a:ext cx="2536476" cy="1315443"/>
                    </a:xfrm>
                    <a:prstGeom prst="rect">
                      <a:avLst/>
                    </a:prstGeom>
                    <a:noFill/>
                    <a:ln>
                      <a:noFill/>
                    </a:ln>
                    <a:extLst>
                      <a:ext uri="{53640926-AAD7-44D8-BBD7-CCE9431645EC}">
                        <a14:shadowObscured xmlns:a14="http://schemas.microsoft.com/office/drawing/2010/main"/>
                      </a:ext>
                    </a:extLst>
                  </pic:spPr>
                </pic:pic>
              </a:graphicData>
            </a:graphic>
          </wp:inline>
        </w:drawing>
      </w:r>
    </w:p>
    <w:p w14:paraId="2BCE3587" w14:textId="77777777" w:rsidR="00B91F54" w:rsidRPr="00B91F54" w:rsidRDefault="00B91F54" w:rsidP="00B91F54">
      <w:pPr>
        <w:jc w:val="both"/>
        <w:rPr>
          <w:noProof/>
          <w:lang w:eastAsia="tr-TR"/>
        </w:rPr>
      </w:pPr>
      <w:r w:rsidRPr="00B91F54">
        <w:rPr>
          <w:noProof/>
          <w:lang w:eastAsia="tr-TR"/>
        </w:rPr>
        <mc:AlternateContent>
          <mc:Choice Requires="wps">
            <w:drawing>
              <wp:inline distT="0" distB="0" distL="0" distR="0" wp14:anchorId="1655B3FB" wp14:editId="70E66777">
                <wp:extent cx="304800" cy="304800"/>
                <wp:effectExtent l="0" t="0" r="0" b="0"/>
                <wp:docPr id="19" name="AutoShape 9" descr="blob:https://web.whatsapp.com/787b8dc8-4ff8-4b20-95eb-f0d78ae456b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DCBA7" id="AutoShape 9" o:spid="_x0000_s1026" alt="blob:https://web.whatsapp.com/787b8dc8-4ff8-4b20-95eb-f0d78ae456b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IKH3/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B91F54">
        <w:rPr>
          <w:noProof/>
          <w:lang w:eastAsia="tr-TR"/>
        </w:rPr>
        <w:t xml:space="preserve"> </w:t>
      </w:r>
      <w:r w:rsidRPr="00B91F54">
        <w:rPr>
          <w:noProof/>
          <w:lang w:eastAsia="tr-TR"/>
        </w:rPr>
        <w:drawing>
          <wp:inline distT="0" distB="0" distL="0" distR="0" wp14:anchorId="521C44C7" wp14:editId="00578610">
            <wp:extent cx="1685925" cy="2247899"/>
            <wp:effectExtent l="0" t="0" r="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7523" cy="2276696"/>
                    </a:xfrm>
                    <a:prstGeom prst="rect">
                      <a:avLst/>
                    </a:prstGeom>
                    <a:noFill/>
                  </pic:spPr>
                </pic:pic>
              </a:graphicData>
            </a:graphic>
          </wp:inline>
        </w:drawing>
      </w:r>
    </w:p>
    <w:p w14:paraId="5B918A39" w14:textId="3515E718" w:rsidR="00B91F54" w:rsidRDefault="00B91F54" w:rsidP="00D363CE"/>
    <w:p w14:paraId="77DB426F" w14:textId="060727E1" w:rsidR="00D363CE" w:rsidRDefault="00D363CE" w:rsidP="00B91F54">
      <w:pPr>
        <w:pStyle w:val="ListeParagraf"/>
        <w:numPr>
          <w:ilvl w:val="0"/>
          <w:numId w:val="50"/>
        </w:numPr>
      </w:pPr>
      <w:r>
        <w:t xml:space="preserve">Toplumsal katkı faaliyetlerinin kurum ve BM sürdürülebilir kalkınma amaçları ile ilgili uyum tablosu: </w:t>
      </w:r>
    </w:p>
    <w:tbl>
      <w:tblPr>
        <w:tblStyle w:val="TabloKlavuzu"/>
        <w:tblW w:w="0" w:type="auto"/>
        <w:tblLook w:val="04A0" w:firstRow="1" w:lastRow="0" w:firstColumn="1" w:lastColumn="0" w:noHBand="0" w:noVBand="1"/>
      </w:tblPr>
      <w:tblGrid>
        <w:gridCol w:w="2738"/>
        <w:gridCol w:w="2804"/>
        <w:gridCol w:w="2754"/>
      </w:tblGrid>
      <w:tr w:rsidR="00D363CE" w14:paraId="611471C4" w14:textId="77777777" w:rsidTr="003104DE">
        <w:tc>
          <w:tcPr>
            <w:tcW w:w="3070" w:type="dxa"/>
          </w:tcPr>
          <w:p w14:paraId="319092C9" w14:textId="77777777" w:rsidR="00D363CE" w:rsidRPr="00065FC9" w:rsidRDefault="00D363CE" w:rsidP="003104DE">
            <w:pPr>
              <w:rPr>
                <w:b/>
                <w:bCs/>
              </w:rPr>
            </w:pPr>
            <w:r w:rsidRPr="00065FC9">
              <w:rPr>
                <w:b/>
                <w:bCs/>
              </w:rPr>
              <w:t xml:space="preserve">Faaliyet </w:t>
            </w:r>
          </w:p>
        </w:tc>
        <w:tc>
          <w:tcPr>
            <w:tcW w:w="3071" w:type="dxa"/>
          </w:tcPr>
          <w:p w14:paraId="125C099B" w14:textId="77777777" w:rsidR="00D363CE" w:rsidRPr="00065FC9" w:rsidRDefault="00D363CE" w:rsidP="003104DE">
            <w:pPr>
              <w:jc w:val="center"/>
              <w:rPr>
                <w:b/>
                <w:bCs/>
              </w:rPr>
            </w:pPr>
            <w:r w:rsidRPr="00065FC9">
              <w:rPr>
                <w:b/>
                <w:bCs/>
              </w:rPr>
              <w:t>Üniversite Stratejik Amaçları</w:t>
            </w:r>
          </w:p>
        </w:tc>
        <w:tc>
          <w:tcPr>
            <w:tcW w:w="3071" w:type="dxa"/>
          </w:tcPr>
          <w:p w14:paraId="6FE937F4" w14:textId="77777777" w:rsidR="00D363CE" w:rsidRPr="00065FC9" w:rsidRDefault="00D363CE" w:rsidP="003104DE">
            <w:pPr>
              <w:jc w:val="center"/>
              <w:rPr>
                <w:b/>
                <w:bCs/>
              </w:rPr>
            </w:pPr>
            <w:r w:rsidRPr="00065FC9">
              <w:rPr>
                <w:b/>
                <w:bCs/>
              </w:rPr>
              <w:t>BM Sürdürülebilir Kalkınma Amaçları</w:t>
            </w:r>
          </w:p>
        </w:tc>
      </w:tr>
      <w:tr w:rsidR="00D363CE" w14:paraId="1D8CFD0B" w14:textId="77777777" w:rsidTr="003104DE">
        <w:tc>
          <w:tcPr>
            <w:tcW w:w="3070" w:type="dxa"/>
          </w:tcPr>
          <w:p w14:paraId="685D5C38" w14:textId="77777777" w:rsidR="00D363CE" w:rsidRDefault="00D363CE" w:rsidP="003104DE">
            <w:r w:rsidRPr="00065FC9">
              <w:t>SPORDA ENGELLERİ AŞANLAR SEMİNERİ</w:t>
            </w:r>
          </w:p>
        </w:tc>
        <w:tc>
          <w:tcPr>
            <w:tcW w:w="3071" w:type="dxa"/>
          </w:tcPr>
          <w:p w14:paraId="60A7BF63" w14:textId="77777777" w:rsidR="00D363CE" w:rsidRDefault="00D363CE" w:rsidP="003104DE">
            <w:r w:rsidRPr="005E3F99">
              <w:t>A2</w:t>
            </w:r>
            <w:r>
              <w:t>-</w:t>
            </w:r>
            <w:r w:rsidRPr="005E3F99">
              <w:t>Disiplinler arası çalışmaları yaygınlaştırmak.</w:t>
            </w:r>
          </w:p>
          <w:p w14:paraId="1E661A26" w14:textId="77777777" w:rsidR="00D363CE" w:rsidRDefault="00D363CE" w:rsidP="003104DE">
            <w:r w:rsidRPr="005E3F99">
              <w:t>A15</w:t>
            </w:r>
            <w:r>
              <w:t>-</w:t>
            </w:r>
            <w:r w:rsidRPr="005E3F99">
              <w:t>Özel kesimde ve kamu kesiminde yer alan kuruluşlarla işbirliği yaparak toplumun gereksinmelerine yanıt vermek.</w:t>
            </w:r>
          </w:p>
          <w:p w14:paraId="4E05EDD5" w14:textId="77777777" w:rsidR="00D363CE" w:rsidRDefault="00D363CE" w:rsidP="003104DE">
            <w:r w:rsidRPr="005E3F99">
              <w:t>A16- Toplumumuzdaki yaşam kalitesini geliştirebilmek için yaşam boyu öğrenme çabalarına destek vermek.</w:t>
            </w:r>
          </w:p>
        </w:tc>
        <w:tc>
          <w:tcPr>
            <w:tcW w:w="3071" w:type="dxa"/>
          </w:tcPr>
          <w:p w14:paraId="5481EFE6" w14:textId="77777777" w:rsidR="00D363CE" w:rsidRDefault="00D363CE" w:rsidP="003104DE">
            <w:r>
              <w:t>3-Sağlıklı Bireyler</w:t>
            </w:r>
          </w:p>
          <w:p w14:paraId="17DD3D7F" w14:textId="77777777" w:rsidR="00D363CE" w:rsidRDefault="00D363CE" w:rsidP="003104DE">
            <w:r>
              <w:t xml:space="preserve">10-Eşitsizliklerin azaltılması </w:t>
            </w:r>
          </w:p>
        </w:tc>
      </w:tr>
      <w:tr w:rsidR="00D363CE" w14:paraId="26557DE1" w14:textId="77777777" w:rsidTr="003104DE">
        <w:tc>
          <w:tcPr>
            <w:tcW w:w="3070" w:type="dxa"/>
          </w:tcPr>
          <w:p w14:paraId="44D4428C" w14:textId="77777777" w:rsidR="00D363CE" w:rsidRDefault="00D363CE" w:rsidP="003104DE">
            <w:r>
              <w:t xml:space="preserve">29 EKİM BİSİKLET TURU </w:t>
            </w:r>
          </w:p>
        </w:tc>
        <w:tc>
          <w:tcPr>
            <w:tcW w:w="3071" w:type="dxa"/>
          </w:tcPr>
          <w:p w14:paraId="1E09CD80" w14:textId="77777777" w:rsidR="00D363CE" w:rsidRDefault="00D363CE" w:rsidP="003104DE">
            <w:r w:rsidRPr="005E3F99">
              <w:t>A16</w:t>
            </w:r>
            <w:r>
              <w:t>-</w:t>
            </w:r>
            <w:r w:rsidRPr="005E3F99">
              <w:t xml:space="preserve"> Toplumumuzdaki yaşam kalitesini geliştirebilmek için yaşam boyu öğrenme çabalarına destek vermek.</w:t>
            </w:r>
          </w:p>
        </w:tc>
        <w:tc>
          <w:tcPr>
            <w:tcW w:w="3071" w:type="dxa"/>
          </w:tcPr>
          <w:p w14:paraId="791D7CC4" w14:textId="77777777" w:rsidR="00D363CE" w:rsidRDefault="00D363CE" w:rsidP="003104DE">
            <w:r w:rsidRPr="005E3F99">
              <w:t>3-Sağlıklı Bireyler</w:t>
            </w:r>
          </w:p>
          <w:p w14:paraId="7B48602A" w14:textId="77777777" w:rsidR="00D363CE" w:rsidRDefault="00D363CE" w:rsidP="003104DE">
            <w:r>
              <w:t xml:space="preserve">11-Sürdürülebilir Şehir ve Yaşam alanları </w:t>
            </w:r>
          </w:p>
          <w:p w14:paraId="229E19EE" w14:textId="77777777" w:rsidR="00D363CE" w:rsidRDefault="00D363CE" w:rsidP="003104DE">
            <w:r>
              <w:t xml:space="preserve">13-İklim Eylemi </w:t>
            </w:r>
          </w:p>
        </w:tc>
      </w:tr>
      <w:tr w:rsidR="00D363CE" w14:paraId="145B49F2" w14:textId="77777777" w:rsidTr="003104DE">
        <w:tc>
          <w:tcPr>
            <w:tcW w:w="3070" w:type="dxa"/>
          </w:tcPr>
          <w:p w14:paraId="38CADFFB" w14:textId="77777777" w:rsidR="00D363CE" w:rsidRDefault="00D363CE" w:rsidP="003104DE">
            <w:r w:rsidRPr="00065FC9">
              <w:t>DÜNYA ENGELLİLER GÜNÜ KAPSAMINDA TÜRK SİLAHLI KUVVETLERİ GENÇ ENGELLİLER TEKERLİ BASKETBOL TAKIMI GÖSTERİ MAÇI</w:t>
            </w:r>
          </w:p>
        </w:tc>
        <w:tc>
          <w:tcPr>
            <w:tcW w:w="3071" w:type="dxa"/>
          </w:tcPr>
          <w:p w14:paraId="59FF5F59" w14:textId="77777777" w:rsidR="00D363CE" w:rsidRDefault="00D363CE" w:rsidP="003104DE">
            <w:r>
              <w:t>A2-Disiplinler arası çalışmaları yaygınlaştırmak.</w:t>
            </w:r>
          </w:p>
          <w:p w14:paraId="34F9B7E4" w14:textId="77777777" w:rsidR="00D363CE" w:rsidRDefault="00D363CE" w:rsidP="003104DE">
            <w:r>
              <w:t>A15-Özel kesimde ve kamu kesiminde yer alan kuruluşlarla işbirliği yaparak toplumun gereksinmelerine yanıt vermek.</w:t>
            </w:r>
          </w:p>
          <w:p w14:paraId="6B108882" w14:textId="77777777" w:rsidR="00D363CE" w:rsidRDefault="00D363CE" w:rsidP="003104DE">
            <w:r>
              <w:t>A16- Toplumumuzdaki yaşam kalitesini geliştirebilmek için yaşam boyu öğrenme çabalarına destek vermek.</w:t>
            </w:r>
          </w:p>
        </w:tc>
        <w:tc>
          <w:tcPr>
            <w:tcW w:w="3071" w:type="dxa"/>
          </w:tcPr>
          <w:p w14:paraId="7451C588" w14:textId="77777777" w:rsidR="00D363CE" w:rsidRDefault="00D363CE" w:rsidP="003104DE">
            <w:r>
              <w:t>3-Sağlıklı Bireyler</w:t>
            </w:r>
          </w:p>
          <w:p w14:paraId="0013D83D" w14:textId="77777777" w:rsidR="00D363CE" w:rsidRDefault="00D363CE" w:rsidP="003104DE">
            <w:r>
              <w:t>10-Eşitsizliklerin azaltılması</w:t>
            </w:r>
          </w:p>
        </w:tc>
      </w:tr>
    </w:tbl>
    <w:p w14:paraId="0D307BB8" w14:textId="77777777" w:rsidR="00D363CE" w:rsidRDefault="00D363CE" w:rsidP="00D363CE"/>
    <w:p w14:paraId="180708D3" w14:textId="77777777" w:rsidR="00D363CE" w:rsidRDefault="00D363CE" w:rsidP="00D363CE"/>
    <w:p w14:paraId="60EA32CD" w14:textId="77777777" w:rsidR="00D363CE" w:rsidRDefault="00D363CE" w:rsidP="00B91F54">
      <w:pPr>
        <w:pStyle w:val="ListeParagraf"/>
        <w:numPr>
          <w:ilvl w:val="0"/>
          <w:numId w:val="48"/>
        </w:numPr>
      </w:pPr>
      <w:r>
        <w:t xml:space="preserve">2021 yılında toplumsal katkı faaliyeti amaçlı tek bir faaliyet “29 Ekim 2021 tarihinde Ağaç Dikme Etkinliği” gerçekleştirilmiştir. 2022 yılında ise 3 farklı faaliyet düzenlenmiştir. Bölüm bazında toplumsal katkı faaliyetleri açısından iyileştirme sağlanmıştır. </w:t>
      </w:r>
    </w:p>
    <w:p w14:paraId="13ABDA4E" w14:textId="77777777" w:rsidR="00D363CE" w:rsidRDefault="00D363CE" w:rsidP="00B91F54">
      <w:pPr>
        <w:pStyle w:val="ListeParagraf"/>
        <w:numPr>
          <w:ilvl w:val="0"/>
          <w:numId w:val="48"/>
        </w:numPr>
      </w:pPr>
      <w:r>
        <w:t>2021 ve 2022 yılı toplumsal katkı faaliyeti ile ilgili bilgilere aşağıdaki bağlantılardan ulaşılabilir:</w:t>
      </w:r>
    </w:p>
    <w:p w14:paraId="42E29EF4" w14:textId="77777777" w:rsidR="00D363CE" w:rsidRDefault="003104DE" w:rsidP="00D363CE">
      <w:hyperlink r:id="rId88" w:history="1">
        <w:r w:rsidR="00D363CE" w:rsidRPr="00802712">
          <w:rPr>
            <w:rStyle w:val="Kpr"/>
          </w:rPr>
          <w:t>https://drive.google.com/drive/folders/1I-wauocvdKdrcmLxih-UN2JnbfWq1eiD?usp=share_link</w:t>
        </w:r>
      </w:hyperlink>
      <w:r w:rsidR="00D363CE">
        <w:t xml:space="preserve"> </w:t>
      </w:r>
    </w:p>
    <w:p w14:paraId="0AF8CE76" w14:textId="77777777" w:rsidR="00D363CE" w:rsidRDefault="003104DE" w:rsidP="00D363CE">
      <w:hyperlink r:id="rId89" w:history="1">
        <w:r w:rsidR="00D363CE" w:rsidRPr="00802712">
          <w:rPr>
            <w:rStyle w:val="Kpr"/>
          </w:rPr>
          <w:t>http://ftr.baskent.edu.tr/kw/menu_icerik.php?birim=248&amp;menu_id=16</w:t>
        </w:r>
      </w:hyperlink>
      <w:r w:rsidR="00D363CE">
        <w:t xml:space="preserve"> </w:t>
      </w:r>
    </w:p>
    <w:p w14:paraId="061533DA" w14:textId="77777777" w:rsidR="00D363CE" w:rsidRDefault="003104DE" w:rsidP="00D363CE">
      <w:pPr>
        <w:rPr>
          <w:rStyle w:val="Kpr"/>
        </w:rPr>
      </w:pPr>
      <w:hyperlink r:id="rId90" w:history="1">
        <w:r w:rsidR="00D363CE" w:rsidRPr="00AA7B96">
          <w:rPr>
            <w:rStyle w:val="Kpr"/>
          </w:rPr>
          <w:t>http://ftr.baskent.edu.tr/kw/menu_icerik.php?birim=248&amp;menu_id=17</w:t>
        </w:r>
      </w:hyperlink>
    </w:p>
    <w:p w14:paraId="7672E166" w14:textId="77777777" w:rsidR="00D363CE" w:rsidRPr="00692FA2" w:rsidRDefault="003104DE" w:rsidP="00D363CE">
      <w:pPr>
        <w:rPr>
          <w:color w:val="EB8803" w:themeColor="hyperlink"/>
          <w:u w:val="single"/>
        </w:rPr>
      </w:pPr>
      <w:hyperlink r:id="rId91" w:history="1">
        <w:r w:rsidR="00D363CE" w:rsidRPr="00802712">
          <w:rPr>
            <w:rStyle w:val="Kpr"/>
          </w:rPr>
          <w:t>https://www.instagram.com/baskentftrogrencitoplulugu/</w:t>
        </w:r>
      </w:hyperlink>
      <w:r w:rsidR="00D363CE">
        <w:t xml:space="preserve"> </w:t>
      </w:r>
    </w:p>
    <w:p w14:paraId="03C8F09F" w14:textId="77777777" w:rsidR="00C6554A" w:rsidRDefault="00C6554A" w:rsidP="00C6554A">
      <w:pPr>
        <w:pStyle w:val="letiimBilgileri"/>
      </w:pPr>
    </w:p>
    <w:sectPr w:rsidR="00C6554A" w:rsidSect="00F27A93">
      <w:footerReference w:type="default" r:id="rId92"/>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463D8" w14:textId="77777777" w:rsidR="00777A4E" w:rsidRDefault="00777A4E" w:rsidP="00C6554A">
      <w:pPr>
        <w:spacing w:before="0" w:after="0" w:line="240" w:lineRule="auto"/>
      </w:pPr>
      <w:r>
        <w:separator/>
      </w:r>
    </w:p>
  </w:endnote>
  <w:endnote w:type="continuationSeparator" w:id="0">
    <w:p w14:paraId="1899CF08" w14:textId="77777777" w:rsidR="00777A4E" w:rsidRDefault="00777A4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 w:name="STXinwei">
    <w:altName w:val="华文新魏"/>
    <w:panose1 w:val="00000000000000000000"/>
    <w:charset w:val="86"/>
    <w:family w:val="roman"/>
    <w:notTrueType/>
    <w:pitch w:val="default"/>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D75A" w14:textId="15E24116" w:rsidR="003104DE" w:rsidRDefault="003104DE">
    <w:pPr>
      <w:pStyle w:val="AltBilgi"/>
      <w:rPr>
        <w:noProof/>
      </w:rPr>
    </w:pPr>
    <w:r>
      <w:rPr>
        <w:noProof/>
        <w:lang w:bidi="tr-TR"/>
      </w:rPr>
      <w:t xml:space="preserve">Sayfa </w:t>
    </w:r>
    <w:r>
      <w:rPr>
        <w:noProof/>
        <w:lang w:bidi="tr-TR"/>
      </w:rPr>
      <w:fldChar w:fldCharType="begin"/>
    </w:r>
    <w:r>
      <w:rPr>
        <w:noProof/>
        <w:lang w:bidi="tr-TR"/>
      </w:rPr>
      <w:instrText xml:space="preserve"> PAGE  \* Arabic  \* MERGEFORMAT </w:instrText>
    </w:r>
    <w:r>
      <w:rPr>
        <w:noProof/>
        <w:lang w:bidi="tr-TR"/>
      </w:rPr>
      <w:fldChar w:fldCharType="separate"/>
    </w:r>
    <w:r w:rsidR="00762857">
      <w:rPr>
        <w:noProof/>
        <w:lang w:bidi="tr-TR"/>
      </w:rPr>
      <w:t>29</w:t>
    </w:r>
    <w:r>
      <w:rPr>
        <w:noProof/>
        <w:lang w:bidi="tr-T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477D0" w14:textId="77777777" w:rsidR="00777A4E" w:rsidRDefault="00777A4E" w:rsidP="00C6554A">
      <w:pPr>
        <w:spacing w:before="0" w:after="0" w:line="240" w:lineRule="auto"/>
      </w:pPr>
      <w:r>
        <w:separator/>
      </w:r>
    </w:p>
  </w:footnote>
  <w:footnote w:type="continuationSeparator" w:id="0">
    <w:p w14:paraId="6A13E39A" w14:textId="77777777" w:rsidR="00777A4E" w:rsidRDefault="00777A4E"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eMaddemi"/>
      <w:lvlText w:val="−"/>
      <w:lvlJc w:val="left"/>
      <w:pPr>
        <w:ind w:left="720" w:hanging="360"/>
      </w:pPr>
      <w:rPr>
        <w:rFonts w:ascii="Century Gothic" w:hAnsi="Century Gothic" w:hint="default"/>
        <w:color w:val="0D0D0D" w:themeColor="text1" w:themeTint="F2"/>
      </w:rPr>
    </w:lvl>
  </w:abstractNum>
  <w:abstractNum w:abstractNumId="10" w15:restartNumberingAfterBreak="0">
    <w:nsid w:val="00EE6B37"/>
    <w:multiLevelType w:val="hybridMultilevel"/>
    <w:tmpl w:val="D26C2D18"/>
    <w:lvl w:ilvl="0" w:tplc="DFF667E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0938C8"/>
    <w:multiLevelType w:val="hybridMultilevel"/>
    <w:tmpl w:val="D1A2DA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4DE61EC"/>
    <w:multiLevelType w:val="hybridMultilevel"/>
    <w:tmpl w:val="BA2EF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E94C89"/>
    <w:multiLevelType w:val="hybridMultilevel"/>
    <w:tmpl w:val="F6B65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AFE62CD"/>
    <w:multiLevelType w:val="hybridMultilevel"/>
    <w:tmpl w:val="5FE41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D483622"/>
    <w:multiLevelType w:val="multilevel"/>
    <w:tmpl w:val="04090023"/>
    <w:lvl w:ilvl="0">
      <w:start w:val="1"/>
      <w:numFmt w:val="upperRoman"/>
      <w:lvlText w:val="Makal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2EF0EFD"/>
    <w:multiLevelType w:val="hybridMultilevel"/>
    <w:tmpl w:val="C694B222"/>
    <w:lvl w:ilvl="0" w:tplc="B304246C">
      <w:start w:val="3"/>
      <w:numFmt w:val="upp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8" w15:restartNumberingAfterBreak="0">
    <w:nsid w:val="14924E72"/>
    <w:multiLevelType w:val="hybridMultilevel"/>
    <w:tmpl w:val="860AC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8576878"/>
    <w:multiLevelType w:val="hybridMultilevel"/>
    <w:tmpl w:val="9FD64E16"/>
    <w:lvl w:ilvl="0" w:tplc="FCB2CD7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BB0730D"/>
    <w:multiLevelType w:val="hybridMultilevel"/>
    <w:tmpl w:val="1038A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BB10749"/>
    <w:multiLevelType w:val="hybridMultilevel"/>
    <w:tmpl w:val="6B9CB9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1BDE4F81"/>
    <w:multiLevelType w:val="hybridMultilevel"/>
    <w:tmpl w:val="83EA1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D686105"/>
    <w:multiLevelType w:val="hybridMultilevel"/>
    <w:tmpl w:val="4DECD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FDF64D0"/>
    <w:multiLevelType w:val="hybridMultilevel"/>
    <w:tmpl w:val="BE2E6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28C0B3A"/>
    <w:multiLevelType w:val="hybridMultilevel"/>
    <w:tmpl w:val="E1CA8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059056D"/>
    <w:multiLevelType w:val="hybridMultilevel"/>
    <w:tmpl w:val="AFF01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0F55E7D"/>
    <w:multiLevelType w:val="hybridMultilevel"/>
    <w:tmpl w:val="636CA4FE"/>
    <w:lvl w:ilvl="0" w:tplc="FCB2CD7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13036E1"/>
    <w:multiLevelType w:val="hybridMultilevel"/>
    <w:tmpl w:val="3AFC68B0"/>
    <w:lvl w:ilvl="0" w:tplc="041F0015">
      <w:start w:val="1"/>
      <w:numFmt w:val="upperLetter"/>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9" w15:restartNumberingAfterBreak="0">
    <w:nsid w:val="319D1746"/>
    <w:multiLevelType w:val="hybridMultilevel"/>
    <w:tmpl w:val="4F40D2D8"/>
    <w:lvl w:ilvl="0" w:tplc="4712EB7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72E15ED"/>
    <w:multiLevelType w:val="hybridMultilevel"/>
    <w:tmpl w:val="6AE68492"/>
    <w:lvl w:ilvl="0" w:tplc="FCB2CD7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A562754"/>
    <w:multiLevelType w:val="hybridMultilevel"/>
    <w:tmpl w:val="E0245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AC60668"/>
    <w:multiLevelType w:val="hybridMultilevel"/>
    <w:tmpl w:val="2EDC0360"/>
    <w:lvl w:ilvl="0" w:tplc="FCB2CD7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4634530"/>
    <w:multiLevelType w:val="hybridMultilevel"/>
    <w:tmpl w:val="FD1A9A5C"/>
    <w:lvl w:ilvl="0" w:tplc="DFF667E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56577F0"/>
    <w:multiLevelType w:val="hybridMultilevel"/>
    <w:tmpl w:val="03EAA2B8"/>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35" w15:restartNumberingAfterBreak="0">
    <w:nsid w:val="460F75D6"/>
    <w:multiLevelType w:val="hybridMultilevel"/>
    <w:tmpl w:val="04660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4F599B"/>
    <w:multiLevelType w:val="hybridMultilevel"/>
    <w:tmpl w:val="C27EF828"/>
    <w:lvl w:ilvl="0" w:tplc="DAAE064C">
      <w:start w:val="1"/>
      <w:numFmt w:val="bullet"/>
      <w:lvlText w:val="•"/>
      <w:lvlJc w:val="left"/>
      <w:pPr>
        <w:tabs>
          <w:tab w:val="num" w:pos="720"/>
        </w:tabs>
        <w:ind w:left="720" w:hanging="360"/>
      </w:pPr>
      <w:rPr>
        <w:rFonts w:ascii="Arial" w:hAnsi="Arial" w:hint="default"/>
      </w:rPr>
    </w:lvl>
    <w:lvl w:ilvl="1" w:tplc="FC9EF328" w:tentative="1">
      <w:start w:val="1"/>
      <w:numFmt w:val="bullet"/>
      <w:lvlText w:val="•"/>
      <w:lvlJc w:val="left"/>
      <w:pPr>
        <w:tabs>
          <w:tab w:val="num" w:pos="1440"/>
        </w:tabs>
        <w:ind w:left="1440" w:hanging="360"/>
      </w:pPr>
      <w:rPr>
        <w:rFonts w:ascii="Arial" w:hAnsi="Arial" w:hint="default"/>
      </w:rPr>
    </w:lvl>
    <w:lvl w:ilvl="2" w:tplc="EBB2BB46" w:tentative="1">
      <w:start w:val="1"/>
      <w:numFmt w:val="bullet"/>
      <w:lvlText w:val="•"/>
      <w:lvlJc w:val="left"/>
      <w:pPr>
        <w:tabs>
          <w:tab w:val="num" w:pos="2160"/>
        </w:tabs>
        <w:ind w:left="2160" w:hanging="360"/>
      </w:pPr>
      <w:rPr>
        <w:rFonts w:ascii="Arial" w:hAnsi="Arial" w:hint="default"/>
      </w:rPr>
    </w:lvl>
    <w:lvl w:ilvl="3" w:tplc="252C53BC" w:tentative="1">
      <w:start w:val="1"/>
      <w:numFmt w:val="bullet"/>
      <w:lvlText w:val="•"/>
      <w:lvlJc w:val="left"/>
      <w:pPr>
        <w:tabs>
          <w:tab w:val="num" w:pos="2880"/>
        </w:tabs>
        <w:ind w:left="2880" w:hanging="360"/>
      </w:pPr>
      <w:rPr>
        <w:rFonts w:ascii="Arial" w:hAnsi="Arial" w:hint="default"/>
      </w:rPr>
    </w:lvl>
    <w:lvl w:ilvl="4" w:tplc="B3F2CBD0" w:tentative="1">
      <w:start w:val="1"/>
      <w:numFmt w:val="bullet"/>
      <w:lvlText w:val="•"/>
      <w:lvlJc w:val="left"/>
      <w:pPr>
        <w:tabs>
          <w:tab w:val="num" w:pos="3600"/>
        </w:tabs>
        <w:ind w:left="3600" w:hanging="360"/>
      </w:pPr>
      <w:rPr>
        <w:rFonts w:ascii="Arial" w:hAnsi="Arial" w:hint="default"/>
      </w:rPr>
    </w:lvl>
    <w:lvl w:ilvl="5" w:tplc="8CCE5A7E" w:tentative="1">
      <w:start w:val="1"/>
      <w:numFmt w:val="bullet"/>
      <w:lvlText w:val="•"/>
      <w:lvlJc w:val="left"/>
      <w:pPr>
        <w:tabs>
          <w:tab w:val="num" w:pos="4320"/>
        </w:tabs>
        <w:ind w:left="4320" w:hanging="360"/>
      </w:pPr>
      <w:rPr>
        <w:rFonts w:ascii="Arial" w:hAnsi="Arial" w:hint="default"/>
      </w:rPr>
    </w:lvl>
    <w:lvl w:ilvl="6" w:tplc="1772D240" w:tentative="1">
      <w:start w:val="1"/>
      <w:numFmt w:val="bullet"/>
      <w:lvlText w:val="•"/>
      <w:lvlJc w:val="left"/>
      <w:pPr>
        <w:tabs>
          <w:tab w:val="num" w:pos="5040"/>
        </w:tabs>
        <w:ind w:left="5040" w:hanging="360"/>
      </w:pPr>
      <w:rPr>
        <w:rFonts w:ascii="Arial" w:hAnsi="Arial" w:hint="default"/>
      </w:rPr>
    </w:lvl>
    <w:lvl w:ilvl="7" w:tplc="61E05FBC" w:tentative="1">
      <w:start w:val="1"/>
      <w:numFmt w:val="bullet"/>
      <w:lvlText w:val="•"/>
      <w:lvlJc w:val="left"/>
      <w:pPr>
        <w:tabs>
          <w:tab w:val="num" w:pos="5760"/>
        </w:tabs>
        <w:ind w:left="5760" w:hanging="360"/>
      </w:pPr>
      <w:rPr>
        <w:rFonts w:ascii="Arial" w:hAnsi="Arial" w:hint="default"/>
      </w:rPr>
    </w:lvl>
    <w:lvl w:ilvl="8" w:tplc="220CAA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4297097"/>
    <w:multiLevelType w:val="hybridMultilevel"/>
    <w:tmpl w:val="291C7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9E14696"/>
    <w:multiLevelType w:val="hybridMultilevel"/>
    <w:tmpl w:val="46EAF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F854DD7"/>
    <w:multiLevelType w:val="hybridMultilevel"/>
    <w:tmpl w:val="04C2CC0A"/>
    <w:lvl w:ilvl="0" w:tplc="5BBEEBD6">
      <w:start w:val="3"/>
      <w:numFmt w:val="low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1" w15:restartNumberingAfterBreak="0">
    <w:nsid w:val="64611D46"/>
    <w:multiLevelType w:val="hybridMultilevel"/>
    <w:tmpl w:val="60ECD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48872FE"/>
    <w:multiLevelType w:val="hybridMultilevel"/>
    <w:tmpl w:val="09845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5EF5A53"/>
    <w:multiLevelType w:val="hybridMultilevel"/>
    <w:tmpl w:val="DF4A9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7ED403D"/>
    <w:multiLevelType w:val="hybridMultilevel"/>
    <w:tmpl w:val="25E63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C1418E4"/>
    <w:multiLevelType w:val="multilevel"/>
    <w:tmpl w:val="28B064BE"/>
    <w:lvl w:ilvl="0">
      <w:start w:val="5"/>
      <w:numFmt w:val="decimal"/>
      <w:lvlText w:val="%1"/>
      <w:lvlJc w:val="left"/>
      <w:pPr>
        <w:ind w:left="1063" w:hanging="365"/>
      </w:pPr>
      <w:rPr>
        <w:rFonts w:hint="default"/>
      </w:rPr>
    </w:lvl>
    <w:lvl w:ilvl="1">
      <w:start w:val="2"/>
      <w:numFmt w:val="decimal"/>
      <w:lvlText w:val="%1.%2"/>
      <w:lvlJc w:val="left"/>
      <w:pPr>
        <w:ind w:left="698" w:hanging="365"/>
      </w:pPr>
      <w:rPr>
        <w:rFonts w:ascii="Times New Roman" w:eastAsia="Times New Roman" w:hAnsi="Times New Roman" w:cs="Times New Roman" w:hint="default"/>
        <w:b/>
        <w:bCs/>
        <w:i w:val="0"/>
        <w:color w:val="auto"/>
        <w:w w:val="100"/>
        <w:sz w:val="24"/>
        <w:szCs w:val="24"/>
      </w:rPr>
    </w:lvl>
    <w:lvl w:ilvl="2">
      <w:start w:val="1"/>
      <w:numFmt w:val="decimal"/>
      <w:lvlText w:val="%1.%2.%3"/>
      <w:lvlJc w:val="left"/>
      <w:pPr>
        <w:ind w:left="698" w:hanging="600"/>
      </w:pPr>
      <w:rPr>
        <w:rFonts w:ascii="Arial" w:eastAsia="Times New Roman" w:hAnsi="Arial" w:cs="Arial" w:hint="default"/>
        <w:b/>
        <w:spacing w:val="-7"/>
        <w:w w:val="100"/>
        <w:sz w:val="20"/>
        <w:szCs w:val="20"/>
      </w:rPr>
    </w:lvl>
    <w:lvl w:ilvl="3">
      <w:numFmt w:val="bullet"/>
      <w:lvlText w:val="•"/>
      <w:lvlJc w:val="left"/>
      <w:pPr>
        <w:ind w:left="3108" w:hanging="600"/>
      </w:pPr>
      <w:rPr>
        <w:rFonts w:hint="default"/>
      </w:rPr>
    </w:lvl>
    <w:lvl w:ilvl="4">
      <w:numFmt w:val="bullet"/>
      <w:lvlText w:val="•"/>
      <w:lvlJc w:val="left"/>
      <w:pPr>
        <w:ind w:left="4133" w:hanging="600"/>
      </w:pPr>
      <w:rPr>
        <w:rFonts w:hint="default"/>
      </w:rPr>
    </w:lvl>
    <w:lvl w:ilvl="5">
      <w:numFmt w:val="bullet"/>
      <w:lvlText w:val="•"/>
      <w:lvlJc w:val="left"/>
      <w:pPr>
        <w:ind w:left="5157" w:hanging="600"/>
      </w:pPr>
      <w:rPr>
        <w:rFonts w:hint="default"/>
      </w:rPr>
    </w:lvl>
    <w:lvl w:ilvl="6">
      <w:numFmt w:val="bullet"/>
      <w:lvlText w:val="•"/>
      <w:lvlJc w:val="left"/>
      <w:pPr>
        <w:ind w:left="6182" w:hanging="600"/>
      </w:pPr>
      <w:rPr>
        <w:rFonts w:hint="default"/>
      </w:rPr>
    </w:lvl>
    <w:lvl w:ilvl="7">
      <w:numFmt w:val="bullet"/>
      <w:lvlText w:val="•"/>
      <w:lvlJc w:val="left"/>
      <w:pPr>
        <w:ind w:left="7206" w:hanging="600"/>
      </w:pPr>
      <w:rPr>
        <w:rFonts w:hint="default"/>
      </w:rPr>
    </w:lvl>
    <w:lvl w:ilvl="8">
      <w:numFmt w:val="bullet"/>
      <w:lvlText w:val="•"/>
      <w:lvlJc w:val="left"/>
      <w:pPr>
        <w:ind w:left="8231" w:hanging="600"/>
      </w:pPr>
      <w:rPr>
        <w:rFonts w:hint="default"/>
      </w:rPr>
    </w:lvl>
  </w:abstractNum>
  <w:abstractNum w:abstractNumId="46" w15:restartNumberingAfterBreak="0">
    <w:nsid w:val="6CB06D98"/>
    <w:multiLevelType w:val="hybridMultilevel"/>
    <w:tmpl w:val="6D6E8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AA56319"/>
    <w:multiLevelType w:val="hybridMultilevel"/>
    <w:tmpl w:val="08D2D5CE"/>
    <w:lvl w:ilvl="0" w:tplc="3F5C1AF2">
      <w:start w:val="2022"/>
      <w:numFmt w:val="decimal"/>
      <w:lvlText w:val="%1"/>
      <w:lvlJc w:val="left"/>
      <w:pPr>
        <w:ind w:left="1164" w:hanging="444"/>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9"/>
  </w:num>
  <w:num w:numId="2">
    <w:abstractNumId w:val="8"/>
  </w:num>
  <w:num w:numId="3">
    <w:abstractNumId w:val="8"/>
  </w:num>
  <w:num w:numId="4">
    <w:abstractNumId w:val="9"/>
  </w:num>
  <w:num w:numId="5">
    <w:abstractNumId w:val="36"/>
  </w:num>
  <w:num w:numId="6">
    <w:abstractNumId w:val="11"/>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41"/>
  </w:num>
  <w:num w:numId="18">
    <w:abstractNumId w:val="43"/>
  </w:num>
  <w:num w:numId="19">
    <w:abstractNumId w:val="31"/>
  </w:num>
  <w:num w:numId="20">
    <w:abstractNumId w:val="20"/>
  </w:num>
  <w:num w:numId="21">
    <w:abstractNumId w:val="18"/>
  </w:num>
  <w:num w:numId="22">
    <w:abstractNumId w:val="29"/>
  </w:num>
  <w:num w:numId="23">
    <w:abstractNumId w:val="37"/>
  </w:num>
  <w:num w:numId="24">
    <w:abstractNumId w:val="38"/>
  </w:num>
  <w:num w:numId="25">
    <w:abstractNumId w:val="13"/>
  </w:num>
  <w:num w:numId="26">
    <w:abstractNumId w:val="24"/>
  </w:num>
  <w:num w:numId="27">
    <w:abstractNumId w:val="44"/>
  </w:num>
  <w:num w:numId="28">
    <w:abstractNumId w:val="39"/>
  </w:num>
  <w:num w:numId="29">
    <w:abstractNumId w:val="26"/>
  </w:num>
  <w:num w:numId="30">
    <w:abstractNumId w:val="34"/>
  </w:num>
  <w:num w:numId="31">
    <w:abstractNumId w:val="22"/>
  </w:num>
  <w:num w:numId="32">
    <w:abstractNumId w:val="23"/>
  </w:num>
  <w:num w:numId="33">
    <w:abstractNumId w:val="40"/>
  </w:num>
  <w:num w:numId="34">
    <w:abstractNumId w:val="17"/>
  </w:num>
  <w:num w:numId="35">
    <w:abstractNumId w:val="21"/>
  </w:num>
  <w:num w:numId="36">
    <w:abstractNumId w:val="19"/>
  </w:num>
  <w:num w:numId="37">
    <w:abstractNumId w:val="32"/>
  </w:num>
  <w:num w:numId="38">
    <w:abstractNumId w:val="15"/>
  </w:num>
  <w:num w:numId="39">
    <w:abstractNumId w:val="30"/>
  </w:num>
  <w:num w:numId="40">
    <w:abstractNumId w:val="27"/>
  </w:num>
  <w:num w:numId="41">
    <w:abstractNumId w:val="42"/>
  </w:num>
  <w:num w:numId="42">
    <w:abstractNumId w:val="46"/>
  </w:num>
  <w:num w:numId="43">
    <w:abstractNumId w:val="12"/>
  </w:num>
  <w:num w:numId="44">
    <w:abstractNumId w:val="14"/>
  </w:num>
  <w:num w:numId="45">
    <w:abstractNumId w:val="45"/>
  </w:num>
  <w:num w:numId="46">
    <w:abstractNumId w:val="47"/>
  </w:num>
  <w:num w:numId="47">
    <w:abstractNumId w:val="10"/>
  </w:num>
  <w:num w:numId="48">
    <w:abstractNumId w:val="35"/>
  </w:num>
  <w:num w:numId="49">
    <w:abstractNumId w:val="3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7B"/>
    <w:rsid w:val="00016E12"/>
    <w:rsid w:val="00084DBE"/>
    <w:rsid w:val="000D1C33"/>
    <w:rsid w:val="00156681"/>
    <w:rsid w:val="001A3219"/>
    <w:rsid w:val="001E7D5F"/>
    <w:rsid w:val="0023350D"/>
    <w:rsid w:val="002554CD"/>
    <w:rsid w:val="00293B83"/>
    <w:rsid w:val="002A278A"/>
    <w:rsid w:val="002B1831"/>
    <w:rsid w:val="002B4294"/>
    <w:rsid w:val="003104DE"/>
    <w:rsid w:val="00312A1C"/>
    <w:rsid w:val="003215BF"/>
    <w:rsid w:val="0032303D"/>
    <w:rsid w:val="00333D0D"/>
    <w:rsid w:val="00346F26"/>
    <w:rsid w:val="0037157C"/>
    <w:rsid w:val="00374428"/>
    <w:rsid w:val="00380B40"/>
    <w:rsid w:val="003930D6"/>
    <w:rsid w:val="003976AF"/>
    <w:rsid w:val="003C23F1"/>
    <w:rsid w:val="003D0221"/>
    <w:rsid w:val="003D212A"/>
    <w:rsid w:val="004030B5"/>
    <w:rsid w:val="00454995"/>
    <w:rsid w:val="0045663E"/>
    <w:rsid w:val="00494D84"/>
    <w:rsid w:val="004A0008"/>
    <w:rsid w:val="004C049F"/>
    <w:rsid w:val="004F0927"/>
    <w:rsid w:val="005000E2"/>
    <w:rsid w:val="00507272"/>
    <w:rsid w:val="005145AC"/>
    <w:rsid w:val="00527168"/>
    <w:rsid w:val="00545079"/>
    <w:rsid w:val="00563499"/>
    <w:rsid w:val="00583570"/>
    <w:rsid w:val="00584ACD"/>
    <w:rsid w:val="005C306E"/>
    <w:rsid w:val="0062077B"/>
    <w:rsid w:val="00673513"/>
    <w:rsid w:val="0068596E"/>
    <w:rsid w:val="006A3CE7"/>
    <w:rsid w:val="006E3D7D"/>
    <w:rsid w:val="00714122"/>
    <w:rsid w:val="00723ECF"/>
    <w:rsid w:val="00730963"/>
    <w:rsid w:val="00762857"/>
    <w:rsid w:val="00777A4E"/>
    <w:rsid w:val="007A03FE"/>
    <w:rsid w:val="007A7AB6"/>
    <w:rsid w:val="007D4538"/>
    <w:rsid w:val="007F6809"/>
    <w:rsid w:val="00801885"/>
    <w:rsid w:val="00810B71"/>
    <w:rsid w:val="008539AB"/>
    <w:rsid w:val="008555C6"/>
    <w:rsid w:val="00881BC1"/>
    <w:rsid w:val="0089714F"/>
    <w:rsid w:val="008A7E6B"/>
    <w:rsid w:val="008F1016"/>
    <w:rsid w:val="00911559"/>
    <w:rsid w:val="009628CD"/>
    <w:rsid w:val="00976C62"/>
    <w:rsid w:val="00982CFD"/>
    <w:rsid w:val="0098519C"/>
    <w:rsid w:val="00993353"/>
    <w:rsid w:val="009B3BF5"/>
    <w:rsid w:val="00A26A05"/>
    <w:rsid w:val="00A57079"/>
    <w:rsid w:val="00AD5C57"/>
    <w:rsid w:val="00B000E6"/>
    <w:rsid w:val="00B31B80"/>
    <w:rsid w:val="00B50626"/>
    <w:rsid w:val="00B51593"/>
    <w:rsid w:val="00B8088B"/>
    <w:rsid w:val="00B91F54"/>
    <w:rsid w:val="00C540C2"/>
    <w:rsid w:val="00C54F42"/>
    <w:rsid w:val="00C6554A"/>
    <w:rsid w:val="00C771E9"/>
    <w:rsid w:val="00CE2811"/>
    <w:rsid w:val="00D15660"/>
    <w:rsid w:val="00D363CE"/>
    <w:rsid w:val="00D825BC"/>
    <w:rsid w:val="00D91E48"/>
    <w:rsid w:val="00DA3E4F"/>
    <w:rsid w:val="00DB0D4D"/>
    <w:rsid w:val="00DB3F0A"/>
    <w:rsid w:val="00E031C0"/>
    <w:rsid w:val="00E10FA6"/>
    <w:rsid w:val="00E12AC4"/>
    <w:rsid w:val="00E43618"/>
    <w:rsid w:val="00E7020D"/>
    <w:rsid w:val="00E96E38"/>
    <w:rsid w:val="00ED7C44"/>
    <w:rsid w:val="00ED7D1B"/>
    <w:rsid w:val="00EF346E"/>
    <w:rsid w:val="00F166D7"/>
    <w:rsid w:val="00F22CB7"/>
    <w:rsid w:val="00F27A93"/>
    <w:rsid w:val="00F330E4"/>
    <w:rsid w:val="00F557E3"/>
    <w:rsid w:val="00F7450E"/>
    <w:rsid w:val="00F86AFE"/>
    <w:rsid w:val="00FA051D"/>
    <w:rsid w:val="00FD6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C8297"/>
  <w15:chartTrackingRefBased/>
  <w15:docId w15:val="{A476C1FD-1BF7-4862-8DAB-67446931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tr-TR"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Balk1">
    <w:name w:val="heading 1"/>
    <w:basedOn w:val="Normal"/>
    <w:next w:val="Normal"/>
    <w:link w:val="Bal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Balk2">
    <w:name w:val="heading 2"/>
    <w:basedOn w:val="Normal"/>
    <w:next w:val="Normal"/>
    <w:link w:val="Bal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Balk3">
    <w:name w:val="heading 3"/>
    <w:basedOn w:val="Normal"/>
    <w:next w:val="Normal"/>
    <w:link w:val="Bal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Balk6">
    <w:name w:val="heading 6"/>
    <w:basedOn w:val="Normal"/>
    <w:next w:val="Normal"/>
    <w:link w:val="Bal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Balk7">
    <w:name w:val="heading 7"/>
    <w:basedOn w:val="Normal"/>
    <w:next w:val="Normal"/>
    <w:link w:val="Bal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Balk8">
    <w:name w:val="heading 8"/>
    <w:basedOn w:val="Normal"/>
    <w:next w:val="Normal"/>
    <w:link w:val="Bal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alk9">
    <w:name w:val="heading 9"/>
    <w:basedOn w:val="Normal"/>
    <w:next w:val="Normal"/>
    <w:link w:val="Bal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33D0D"/>
    <w:rPr>
      <w:rFonts w:asciiTheme="majorHAnsi" w:eastAsiaTheme="majorEastAsia" w:hAnsiTheme="majorHAnsi" w:cstheme="majorBidi"/>
      <w:color w:val="007789" w:themeColor="accent1" w:themeShade="BF"/>
      <w:sz w:val="32"/>
    </w:rPr>
  </w:style>
  <w:style w:type="character" w:customStyle="1" w:styleId="Balk2Char">
    <w:name w:val="Başlık 2 Char"/>
    <w:basedOn w:val="VarsaylanParagrafYazTipi"/>
    <w:link w:val="Balk2"/>
    <w:uiPriority w:val="9"/>
    <w:rsid w:val="00333D0D"/>
    <w:rPr>
      <w:rFonts w:asciiTheme="majorHAnsi" w:eastAsiaTheme="majorEastAsia" w:hAnsiTheme="majorHAnsi" w:cstheme="majorBidi"/>
      <w:caps/>
      <w:color w:val="007789" w:themeColor="accent1" w:themeShade="BF"/>
      <w:sz w:val="24"/>
    </w:rPr>
  </w:style>
  <w:style w:type="paragraph" w:customStyle="1" w:styleId="letiimBilgileri">
    <w:name w:val="İletişim Bilgileri"/>
    <w:basedOn w:val="Normal"/>
    <w:uiPriority w:val="4"/>
    <w:qFormat/>
    <w:rsid w:val="00C6554A"/>
    <w:pPr>
      <w:spacing w:before="0" w:after="0"/>
      <w:jc w:val="center"/>
    </w:pPr>
  </w:style>
  <w:style w:type="paragraph" w:styleId="ListeMaddemi">
    <w:name w:val="List Bullet"/>
    <w:basedOn w:val="Normal"/>
    <w:uiPriority w:val="10"/>
    <w:unhideWhenUsed/>
    <w:qFormat/>
    <w:rsid w:val="00C6554A"/>
    <w:pPr>
      <w:numPr>
        <w:numId w:val="4"/>
      </w:numPr>
    </w:pPr>
  </w:style>
  <w:style w:type="paragraph" w:styleId="KonuBal">
    <w:name w:val="Title"/>
    <w:basedOn w:val="Normal"/>
    <w:link w:val="KonuBa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KonuBalChar">
    <w:name w:val="Konu Başlığı Char"/>
    <w:basedOn w:val="VarsaylanParagrafYazTipi"/>
    <w:link w:val="KonuBal"/>
    <w:uiPriority w:val="2"/>
    <w:rsid w:val="00333D0D"/>
    <w:rPr>
      <w:rFonts w:asciiTheme="majorHAnsi" w:eastAsiaTheme="majorEastAsia" w:hAnsiTheme="majorHAnsi" w:cstheme="majorBidi"/>
      <w:color w:val="007789" w:themeColor="accent1" w:themeShade="BF"/>
      <w:kern w:val="28"/>
      <w:sz w:val="60"/>
    </w:rPr>
  </w:style>
  <w:style w:type="paragraph" w:styleId="Altyaz">
    <w:name w:val="Subtitle"/>
    <w:basedOn w:val="Normal"/>
    <w:link w:val="Altyaz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ltyazChar">
    <w:name w:val="Altyazı Char"/>
    <w:basedOn w:val="VarsaylanParagrafYazTipi"/>
    <w:link w:val="Altyaz"/>
    <w:uiPriority w:val="3"/>
    <w:rsid w:val="00333D0D"/>
    <w:rPr>
      <w:rFonts w:asciiTheme="majorHAnsi" w:eastAsiaTheme="majorEastAsia" w:hAnsiTheme="majorHAnsi" w:cstheme="majorBidi"/>
      <w:caps/>
      <w:sz w:val="26"/>
    </w:rPr>
  </w:style>
  <w:style w:type="paragraph" w:styleId="AltBilgi">
    <w:name w:val="footer"/>
    <w:basedOn w:val="Normal"/>
    <w:link w:val="AltBilgiChar"/>
    <w:uiPriority w:val="99"/>
    <w:unhideWhenUsed/>
    <w:rsid w:val="00C6554A"/>
    <w:pPr>
      <w:spacing w:before="0" w:after="0" w:line="240" w:lineRule="auto"/>
      <w:jc w:val="right"/>
    </w:pPr>
    <w:rPr>
      <w:caps/>
    </w:rPr>
  </w:style>
  <w:style w:type="character" w:customStyle="1" w:styleId="AltBilgiChar">
    <w:name w:val="Alt Bilgi Char"/>
    <w:basedOn w:val="VarsaylanParagrafYazTipi"/>
    <w:link w:val="AltBilgi"/>
    <w:uiPriority w:val="99"/>
    <w:rsid w:val="00C6554A"/>
    <w:rPr>
      <w:caps/>
    </w:rPr>
  </w:style>
  <w:style w:type="paragraph" w:customStyle="1" w:styleId="Fotoraf">
    <w:name w:val="Fotoğraf"/>
    <w:basedOn w:val="Normal"/>
    <w:uiPriority w:val="1"/>
    <w:qFormat/>
    <w:rsid w:val="00C6554A"/>
    <w:pPr>
      <w:spacing w:before="0" w:after="0" w:line="240" w:lineRule="auto"/>
      <w:jc w:val="center"/>
    </w:pPr>
  </w:style>
  <w:style w:type="paragraph" w:styleId="stBilgi">
    <w:name w:val="header"/>
    <w:basedOn w:val="Normal"/>
    <w:link w:val="stBilgiChar"/>
    <w:uiPriority w:val="99"/>
    <w:unhideWhenUsed/>
    <w:rsid w:val="00C6554A"/>
    <w:pPr>
      <w:spacing w:before="0" w:after="0" w:line="240" w:lineRule="auto"/>
    </w:pPr>
  </w:style>
  <w:style w:type="character" w:customStyle="1" w:styleId="stBilgiChar">
    <w:name w:val="Üst Bilgi Char"/>
    <w:basedOn w:val="VarsaylanParagrafYazTipi"/>
    <w:link w:val="stBilgi"/>
    <w:uiPriority w:val="99"/>
    <w:rsid w:val="00C6554A"/>
    <w:rPr>
      <w:color w:val="595959" w:themeColor="text1" w:themeTint="A6"/>
      <w:sz w:val="20"/>
      <w:szCs w:val="20"/>
      <w:lang w:eastAsia="ja-JP"/>
    </w:rPr>
  </w:style>
  <w:style w:type="paragraph" w:styleId="ListeNumaras">
    <w:name w:val="List Number"/>
    <w:basedOn w:val="Normal"/>
    <w:uiPriority w:val="11"/>
    <w:unhideWhenUsed/>
    <w:qFormat/>
    <w:rsid w:val="00C6554A"/>
    <w:pPr>
      <w:numPr>
        <w:numId w:val="3"/>
      </w:numPr>
      <w:contextualSpacing/>
    </w:pPr>
  </w:style>
  <w:style w:type="character" w:customStyle="1" w:styleId="Balk3Char">
    <w:name w:val="Başlık 3 Char"/>
    <w:basedOn w:val="VarsaylanParagrafYazTipi"/>
    <w:link w:val="Balk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Balk8Char">
    <w:name w:val="Başlık 8 Char"/>
    <w:basedOn w:val="VarsaylanParagrafYazTipi"/>
    <w:link w:val="Balk8"/>
    <w:uiPriority w:val="9"/>
    <w:semiHidden/>
    <w:rsid w:val="00C6554A"/>
    <w:rPr>
      <w:rFonts w:asciiTheme="majorHAnsi" w:eastAsiaTheme="majorEastAsia" w:hAnsiTheme="majorHAnsi" w:cstheme="majorBidi"/>
      <w:color w:val="272727" w:themeColor="text1" w:themeTint="D8"/>
      <w:szCs w:val="21"/>
    </w:rPr>
  </w:style>
  <w:style w:type="character" w:customStyle="1" w:styleId="Balk9Char">
    <w:name w:val="Başlık 9 Char"/>
    <w:basedOn w:val="VarsaylanParagrafYazTipi"/>
    <w:link w:val="Balk9"/>
    <w:uiPriority w:val="9"/>
    <w:semiHidden/>
    <w:rsid w:val="00C6554A"/>
    <w:rPr>
      <w:rFonts w:asciiTheme="majorHAnsi" w:eastAsiaTheme="majorEastAsia" w:hAnsiTheme="majorHAnsi" w:cstheme="majorBidi"/>
      <w:i/>
      <w:iCs/>
      <w:color w:val="272727" w:themeColor="text1" w:themeTint="D8"/>
      <w:szCs w:val="21"/>
    </w:rPr>
  </w:style>
  <w:style w:type="character" w:styleId="GlVurgulama">
    <w:name w:val="Intense Emphasis"/>
    <w:basedOn w:val="VarsaylanParagrafYazTipi"/>
    <w:uiPriority w:val="21"/>
    <w:semiHidden/>
    <w:unhideWhenUsed/>
    <w:qFormat/>
    <w:rsid w:val="00C6554A"/>
    <w:rPr>
      <w:i/>
      <w:iCs/>
      <w:color w:val="007789" w:themeColor="accent1" w:themeShade="BF"/>
    </w:rPr>
  </w:style>
  <w:style w:type="paragraph" w:styleId="GlAlnt">
    <w:name w:val="Intense Quote"/>
    <w:basedOn w:val="Normal"/>
    <w:next w:val="Normal"/>
    <w:link w:val="GlAln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GlAlntChar">
    <w:name w:val="Güçlü Alıntı Char"/>
    <w:basedOn w:val="VarsaylanParagrafYazTipi"/>
    <w:link w:val="GlAlnt"/>
    <w:uiPriority w:val="30"/>
    <w:semiHidden/>
    <w:rsid w:val="00C6554A"/>
    <w:rPr>
      <w:i/>
      <w:iCs/>
      <w:color w:val="007789" w:themeColor="accent1" w:themeShade="BF"/>
    </w:rPr>
  </w:style>
  <w:style w:type="character" w:styleId="GlBavuru">
    <w:name w:val="Intense Reference"/>
    <w:basedOn w:val="VarsaylanParagrafYazTipi"/>
    <w:uiPriority w:val="32"/>
    <w:semiHidden/>
    <w:unhideWhenUsed/>
    <w:qFormat/>
    <w:rsid w:val="00C6554A"/>
    <w:rPr>
      <w:b/>
      <w:bCs/>
      <w:caps w:val="0"/>
      <w:smallCaps/>
      <w:color w:val="007789" w:themeColor="accent1" w:themeShade="BF"/>
      <w:spacing w:val="5"/>
    </w:rPr>
  </w:style>
  <w:style w:type="paragraph" w:styleId="ResimYazs">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onMetni">
    <w:name w:val="Balloon Text"/>
    <w:basedOn w:val="Normal"/>
    <w:link w:val="BalonMetniChar"/>
    <w:uiPriority w:val="99"/>
    <w:semiHidden/>
    <w:unhideWhenUsed/>
    <w:rsid w:val="00C6554A"/>
    <w:pPr>
      <w:spacing w:before="0"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C6554A"/>
    <w:rPr>
      <w:rFonts w:ascii="Segoe UI" w:hAnsi="Segoe UI" w:cs="Segoe UI"/>
      <w:szCs w:val="18"/>
    </w:rPr>
  </w:style>
  <w:style w:type="paragraph" w:styleId="bekMetni">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GvdeMetni3">
    <w:name w:val="Body Text 3"/>
    <w:basedOn w:val="Normal"/>
    <w:link w:val="GvdeMetni3Char"/>
    <w:uiPriority w:val="99"/>
    <w:semiHidden/>
    <w:unhideWhenUsed/>
    <w:rsid w:val="00C6554A"/>
    <w:pPr>
      <w:spacing w:after="120"/>
    </w:pPr>
    <w:rPr>
      <w:szCs w:val="16"/>
    </w:rPr>
  </w:style>
  <w:style w:type="character" w:customStyle="1" w:styleId="GvdeMetni3Char">
    <w:name w:val="Gövde Metni 3 Char"/>
    <w:basedOn w:val="VarsaylanParagrafYazTipi"/>
    <w:link w:val="GvdeMetni3"/>
    <w:uiPriority w:val="99"/>
    <w:semiHidden/>
    <w:rsid w:val="00C6554A"/>
    <w:rPr>
      <w:szCs w:val="16"/>
    </w:rPr>
  </w:style>
  <w:style w:type="paragraph" w:styleId="GvdeMetniGirintisi3">
    <w:name w:val="Body Text Indent 3"/>
    <w:basedOn w:val="Normal"/>
    <w:link w:val="GvdeMetniGirintisi3Char"/>
    <w:uiPriority w:val="99"/>
    <w:semiHidden/>
    <w:unhideWhenUsed/>
    <w:rsid w:val="00C6554A"/>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C6554A"/>
    <w:rPr>
      <w:szCs w:val="16"/>
    </w:rPr>
  </w:style>
  <w:style w:type="character" w:styleId="AklamaBavurusu">
    <w:name w:val="annotation reference"/>
    <w:basedOn w:val="VarsaylanParagrafYazTipi"/>
    <w:uiPriority w:val="99"/>
    <w:semiHidden/>
    <w:unhideWhenUsed/>
    <w:rsid w:val="00C6554A"/>
    <w:rPr>
      <w:sz w:val="22"/>
      <w:szCs w:val="16"/>
    </w:rPr>
  </w:style>
  <w:style w:type="paragraph" w:styleId="AklamaMetni">
    <w:name w:val="annotation text"/>
    <w:basedOn w:val="Normal"/>
    <w:link w:val="AklamaMetniChar"/>
    <w:uiPriority w:val="99"/>
    <w:semiHidden/>
    <w:unhideWhenUsed/>
    <w:rsid w:val="00C6554A"/>
    <w:pPr>
      <w:spacing w:line="240" w:lineRule="auto"/>
    </w:pPr>
    <w:rPr>
      <w:szCs w:val="20"/>
    </w:rPr>
  </w:style>
  <w:style w:type="character" w:customStyle="1" w:styleId="AklamaMetniChar">
    <w:name w:val="Açıklama Metni Char"/>
    <w:basedOn w:val="VarsaylanParagrafYazTipi"/>
    <w:link w:val="AklamaMetni"/>
    <w:uiPriority w:val="99"/>
    <w:semiHidden/>
    <w:rsid w:val="00C6554A"/>
    <w:rPr>
      <w:szCs w:val="20"/>
    </w:rPr>
  </w:style>
  <w:style w:type="paragraph" w:styleId="AklamaKonusu">
    <w:name w:val="annotation subject"/>
    <w:basedOn w:val="AklamaMetni"/>
    <w:next w:val="AklamaMetni"/>
    <w:link w:val="AklamaKonusuChar"/>
    <w:uiPriority w:val="99"/>
    <w:semiHidden/>
    <w:unhideWhenUsed/>
    <w:rsid w:val="00C6554A"/>
    <w:rPr>
      <w:b/>
      <w:bCs/>
    </w:rPr>
  </w:style>
  <w:style w:type="character" w:customStyle="1" w:styleId="AklamaKonusuChar">
    <w:name w:val="Açıklama Konusu Char"/>
    <w:basedOn w:val="AklamaMetniChar"/>
    <w:link w:val="AklamaKonusu"/>
    <w:uiPriority w:val="99"/>
    <w:semiHidden/>
    <w:rsid w:val="00C6554A"/>
    <w:rPr>
      <w:b/>
      <w:bCs/>
      <w:szCs w:val="20"/>
    </w:rPr>
  </w:style>
  <w:style w:type="paragraph" w:styleId="BelgeBalantlar">
    <w:name w:val="Document Map"/>
    <w:basedOn w:val="Normal"/>
    <w:link w:val="BelgeBalantlarChar"/>
    <w:uiPriority w:val="99"/>
    <w:semiHidden/>
    <w:unhideWhenUsed/>
    <w:rsid w:val="00C6554A"/>
    <w:pPr>
      <w:spacing w:before="0"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C6554A"/>
    <w:rPr>
      <w:rFonts w:ascii="Segoe UI" w:hAnsi="Segoe UI" w:cs="Segoe UI"/>
      <w:szCs w:val="16"/>
    </w:rPr>
  </w:style>
  <w:style w:type="paragraph" w:styleId="SonnotMetni">
    <w:name w:val="endnote text"/>
    <w:basedOn w:val="Normal"/>
    <w:link w:val="SonnotMetniChar"/>
    <w:uiPriority w:val="99"/>
    <w:semiHidden/>
    <w:unhideWhenUsed/>
    <w:rsid w:val="00C6554A"/>
    <w:pPr>
      <w:spacing w:before="0" w:after="0" w:line="240" w:lineRule="auto"/>
    </w:pPr>
    <w:rPr>
      <w:szCs w:val="20"/>
    </w:rPr>
  </w:style>
  <w:style w:type="character" w:customStyle="1" w:styleId="SonnotMetniChar">
    <w:name w:val="Sonnot Metni Char"/>
    <w:basedOn w:val="VarsaylanParagrafYazTipi"/>
    <w:link w:val="SonnotMetni"/>
    <w:uiPriority w:val="99"/>
    <w:semiHidden/>
    <w:rsid w:val="00C6554A"/>
    <w:rPr>
      <w:szCs w:val="20"/>
    </w:rPr>
  </w:style>
  <w:style w:type="paragraph" w:styleId="ZarfD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C6554A"/>
    <w:rPr>
      <w:color w:val="007789" w:themeColor="accent1" w:themeShade="BF"/>
      <w:u w:val="single"/>
    </w:rPr>
  </w:style>
  <w:style w:type="paragraph" w:styleId="DipnotMetni">
    <w:name w:val="footnote text"/>
    <w:basedOn w:val="Normal"/>
    <w:link w:val="DipnotMetniChar"/>
    <w:uiPriority w:val="99"/>
    <w:semiHidden/>
    <w:unhideWhenUsed/>
    <w:rsid w:val="00C6554A"/>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C6554A"/>
    <w:rPr>
      <w:szCs w:val="20"/>
    </w:rPr>
  </w:style>
  <w:style w:type="character" w:styleId="HTMLKodu">
    <w:name w:val="HTML Code"/>
    <w:basedOn w:val="VarsaylanParagrafYazTipi"/>
    <w:uiPriority w:val="99"/>
    <w:semiHidden/>
    <w:unhideWhenUsed/>
    <w:rsid w:val="00C6554A"/>
    <w:rPr>
      <w:rFonts w:ascii="Consolas" w:hAnsi="Consolas"/>
      <w:sz w:val="22"/>
      <w:szCs w:val="20"/>
    </w:rPr>
  </w:style>
  <w:style w:type="character" w:styleId="HTMLKlavye">
    <w:name w:val="HTML Keyboard"/>
    <w:basedOn w:val="VarsaylanParagrafYazTipi"/>
    <w:uiPriority w:val="99"/>
    <w:semiHidden/>
    <w:unhideWhenUsed/>
    <w:rsid w:val="00C6554A"/>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C6554A"/>
    <w:pPr>
      <w:spacing w:before="0"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C6554A"/>
    <w:rPr>
      <w:rFonts w:ascii="Consolas" w:hAnsi="Consolas"/>
      <w:szCs w:val="20"/>
    </w:rPr>
  </w:style>
  <w:style w:type="character" w:styleId="HTMLDaktilo">
    <w:name w:val="HTML Typewriter"/>
    <w:basedOn w:val="VarsaylanParagrafYazTipi"/>
    <w:uiPriority w:val="99"/>
    <w:semiHidden/>
    <w:unhideWhenUsed/>
    <w:rsid w:val="00C6554A"/>
    <w:rPr>
      <w:rFonts w:ascii="Consolas" w:hAnsi="Consolas"/>
      <w:sz w:val="22"/>
      <w:szCs w:val="20"/>
    </w:rPr>
  </w:style>
  <w:style w:type="character" w:styleId="Kpr">
    <w:name w:val="Hyperlink"/>
    <w:basedOn w:val="VarsaylanParagrafYazTipi"/>
    <w:uiPriority w:val="99"/>
    <w:unhideWhenUsed/>
    <w:rsid w:val="00C6554A"/>
    <w:rPr>
      <w:color w:val="835D00" w:themeColor="accent3" w:themeShade="80"/>
      <w:u w:val="single"/>
    </w:rPr>
  </w:style>
  <w:style w:type="paragraph" w:styleId="MakroMetni">
    <w:name w:val="macro"/>
    <w:link w:val="MakroMetn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MetniChar">
    <w:name w:val="Makro Metni Char"/>
    <w:basedOn w:val="VarsaylanParagrafYazTipi"/>
    <w:link w:val="MakroMetni"/>
    <w:uiPriority w:val="99"/>
    <w:semiHidden/>
    <w:rsid w:val="00C6554A"/>
    <w:rPr>
      <w:rFonts w:ascii="Consolas" w:hAnsi="Consolas"/>
      <w:szCs w:val="20"/>
    </w:rPr>
  </w:style>
  <w:style w:type="character" w:styleId="YerTutucuMetni">
    <w:name w:val="Placeholder Text"/>
    <w:basedOn w:val="VarsaylanParagrafYazTipi"/>
    <w:uiPriority w:val="99"/>
    <w:semiHidden/>
    <w:rsid w:val="00C6554A"/>
    <w:rPr>
      <w:color w:val="595959" w:themeColor="text1" w:themeTint="A6"/>
    </w:rPr>
  </w:style>
  <w:style w:type="paragraph" w:styleId="DzMetin">
    <w:name w:val="Plain Text"/>
    <w:basedOn w:val="Normal"/>
    <w:link w:val="DzMetinChar"/>
    <w:uiPriority w:val="99"/>
    <w:semiHidden/>
    <w:unhideWhenUsed/>
    <w:rsid w:val="00C6554A"/>
    <w:pPr>
      <w:spacing w:before="0"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C6554A"/>
    <w:rPr>
      <w:rFonts w:ascii="Consolas" w:hAnsi="Consolas"/>
      <w:szCs w:val="21"/>
    </w:rPr>
  </w:style>
  <w:style w:type="character" w:customStyle="1" w:styleId="Balk7Char">
    <w:name w:val="Başlık 7 Char"/>
    <w:basedOn w:val="VarsaylanParagrafYazTipi"/>
    <w:link w:val="Balk7"/>
    <w:uiPriority w:val="9"/>
    <w:semiHidden/>
    <w:rsid w:val="002554CD"/>
    <w:rPr>
      <w:rFonts w:asciiTheme="majorHAnsi" w:eastAsiaTheme="majorEastAsia" w:hAnsiTheme="majorHAnsi" w:cstheme="majorBidi"/>
      <w:i/>
      <w:iCs/>
      <w:color w:val="004F5B" w:themeColor="accent1" w:themeShade="7F"/>
    </w:rPr>
  </w:style>
  <w:style w:type="character" w:customStyle="1" w:styleId="Balk6Char">
    <w:name w:val="Başlık 6 Char"/>
    <w:basedOn w:val="VarsaylanParagrafYazTipi"/>
    <w:link w:val="Balk6"/>
    <w:uiPriority w:val="9"/>
    <w:semiHidden/>
    <w:rsid w:val="002554CD"/>
    <w:rPr>
      <w:rFonts w:asciiTheme="majorHAnsi" w:eastAsiaTheme="majorEastAsia" w:hAnsiTheme="majorHAnsi" w:cstheme="majorBidi"/>
      <w:color w:val="004F5B" w:themeColor="accent1" w:themeShade="7F"/>
    </w:rPr>
  </w:style>
  <w:style w:type="paragraph" w:styleId="ListeParagraf">
    <w:name w:val="List Paragraph"/>
    <w:basedOn w:val="Normal"/>
    <w:uiPriority w:val="34"/>
    <w:qFormat/>
    <w:rsid w:val="00FA051D"/>
    <w:pPr>
      <w:spacing w:before="0" w:after="160" w:line="259" w:lineRule="auto"/>
      <w:ind w:left="720"/>
      <w:contextualSpacing/>
    </w:pPr>
    <w:rPr>
      <w:color w:val="auto"/>
    </w:rPr>
  </w:style>
  <w:style w:type="table" w:styleId="TabloKlavuzu">
    <w:name w:val="Table Grid"/>
    <w:basedOn w:val="NormalTablo"/>
    <w:uiPriority w:val="39"/>
    <w:rsid w:val="0054507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730963"/>
    <w:rPr>
      <w:color w:val="605E5C"/>
      <w:shd w:val="clear" w:color="auto" w:fill="E1DFDD"/>
    </w:rPr>
  </w:style>
  <w:style w:type="table" w:customStyle="1" w:styleId="TableNormal">
    <w:name w:val="Table Normal"/>
    <w:uiPriority w:val="2"/>
    <w:semiHidden/>
    <w:unhideWhenUsed/>
    <w:qFormat/>
    <w:rsid w:val="00F86AFE"/>
    <w:pPr>
      <w:widowControl w:val="0"/>
      <w:autoSpaceDE w:val="0"/>
      <w:autoSpaceDN w:val="0"/>
      <w:spacing w:before="0" w:after="0" w:line="240" w:lineRule="auto"/>
    </w:pPr>
    <w:rPr>
      <w:color w:val="auto"/>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AFE"/>
    <w:pPr>
      <w:spacing w:before="0" w:after="0" w:line="240" w:lineRule="auto"/>
    </w:pPr>
    <w:rPr>
      <w:rFonts w:ascii="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29509">
      <w:bodyDiv w:val="1"/>
      <w:marLeft w:val="0"/>
      <w:marRight w:val="0"/>
      <w:marTop w:val="0"/>
      <w:marBottom w:val="0"/>
      <w:divBdr>
        <w:top w:val="none" w:sz="0" w:space="0" w:color="auto"/>
        <w:left w:val="none" w:sz="0" w:space="0" w:color="auto"/>
        <w:bottom w:val="none" w:sz="0" w:space="0" w:color="auto"/>
        <w:right w:val="none" w:sz="0" w:space="0" w:color="auto"/>
      </w:divBdr>
      <w:divsChild>
        <w:div w:id="176668401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gle/ayotgj9GxP4bSYWg9" TargetMode="External"/><Relationship Id="rId21" Type="http://schemas.openxmlformats.org/officeDocument/2006/relationships/hyperlink" Target="http://ftr.baskent.edu.tr/kw/menu_icerik.php?dil=TR&amp;birim=248&amp;menu_id=2" TargetMode="External"/><Relationship Id="rId42" Type="http://schemas.openxmlformats.org/officeDocument/2006/relationships/hyperlink" Target="https://drive.google.com/file/d/1V3g4nFPfcoy39DWCIUKbQMXNrcOHk9qk/view?usp=share_link" TargetMode="External"/><Relationship Id="rId47" Type="http://schemas.openxmlformats.org/officeDocument/2006/relationships/image" Target="media/image4.png"/><Relationship Id="rId63" Type="http://schemas.openxmlformats.org/officeDocument/2006/relationships/hyperlink" Target="https://www.instagram.com/baskentftrogrencitoplulugu/" TargetMode="External"/><Relationship Id="rId68" Type="http://schemas.openxmlformats.org/officeDocument/2006/relationships/image" Target="media/image14.png"/><Relationship Id="rId84" Type="http://schemas.openxmlformats.org/officeDocument/2006/relationships/image" Target="media/image20.png"/><Relationship Id="rId89" Type="http://schemas.openxmlformats.org/officeDocument/2006/relationships/hyperlink" Target="http://ftr.baskent.edu.tr/kw/menu_icerik.php?birim=248&amp;menu_id=16" TargetMode="External"/><Relationship Id="rId16" Type="http://schemas.openxmlformats.org/officeDocument/2006/relationships/hyperlink" Target="https://drive.google.com/drive/folders/1J_TmQdioIQcyxzzNLNTiMiAiP7ApHV2B?usp=share_link" TargetMode="External"/><Relationship Id="rId11" Type="http://schemas.openxmlformats.org/officeDocument/2006/relationships/hyperlink" Target="http://ftr.baskent.edu.tr/kw/menu_icerik.php?dil=TR&amp;birim=248&amp;menu_id=4" TargetMode="External"/><Relationship Id="rId32" Type="http://schemas.openxmlformats.org/officeDocument/2006/relationships/hyperlink" Target="https://drive.google.com/drive/folders/1BColDuDzOb_4FP9rIYjEHhvzTCkcfL2A?usp=share_link" TargetMode="External"/><Relationship Id="rId37" Type="http://schemas.openxmlformats.org/officeDocument/2006/relationships/hyperlink" Target="https://docs.google.com/spreadsheets/d/1ig1AxMAiFkL6paAopbOvVetaAsHp0vq1/edit?usp=share_link&amp;ouid=106370153641269286145&amp;rtpof=true&amp;sd=true" TargetMode="External"/><Relationship Id="rId53" Type="http://schemas.openxmlformats.org/officeDocument/2006/relationships/image" Target="media/image5.png"/><Relationship Id="rId58" Type="http://schemas.openxmlformats.org/officeDocument/2006/relationships/hyperlink" Target="http://sporm.baskent.edu.tr/kw/menu_icerik.php?birim=9986&amp;menu_id=187&amp;dil=TR" TargetMode="External"/><Relationship Id="rId74" Type="http://schemas.openxmlformats.org/officeDocument/2006/relationships/hyperlink" Target="http://ftr.baskent.edu.tr/kw/menu_icerik.php?dil=TR&amp;birim=248&amp;menu_id=13" TargetMode="External"/><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hyperlink" Target="http://ftr.baskent.edu.tr/kw/menu_icerik.php?birim=248&amp;menu_id=17" TargetMode="External"/><Relationship Id="rId22" Type="http://schemas.openxmlformats.org/officeDocument/2006/relationships/hyperlink" Target="https://docs.google.com/forms/d/e/1FAIpQLSd18sUJIzFz7IYU9oFPfiPeYotyYDC6kbPRCyDT-BdIESLqKg/viewform?usp=sf_link" TargetMode="External"/><Relationship Id="rId27" Type="http://schemas.openxmlformats.org/officeDocument/2006/relationships/hyperlink" Target="https://drive.google.com/drive/folders/1J_TmQdioIQcyxzzNLNTiMiAiP7ApHV2B?usp=share_link" TargetMode="External"/><Relationship Id="rId43" Type="http://schemas.openxmlformats.org/officeDocument/2006/relationships/hyperlink" Target="http://truva.baskent.edu.tr/bilgipaketi/?dil=TR&amp;menu=akademik&amp;inner=programCiktilariMatrisi&amp;birim=611" TargetMode="External"/><Relationship Id="rId48" Type="http://schemas.openxmlformats.org/officeDocument/2006/relationships/hyperlink" Target="https://docs.google.com/document/d/1Zrnh_iTsWMQ-rhL3kp6iB31mXPfHlYko/edit?usp=share_link&amp;ouid=106370153641269286145&amp;rtpof=true&amp;sd=true" TargetMode="External"/><Relationship Id="rId64" Type="http://schemas.openxmlformats.org/officeDocument/2006/relationships/image" Target="media/image12.png"/><Relationship Id="rId69"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drive.google.com/file/d/1pgdsMUfnCsp_u0umdpXw5TW6MBxiOjDb/view?usp=share_link" TargetMode="External"/><Relationship Id="rId72" Type="http://schemas.openxmlformats.org/officeDocument/2006/relationships/hyperlink" Target="http://ck4stim.eu/" TargetMode="External"/><Relationship Id="rId80" Type="http://schemas.openxmlformats.org/officeDocument/2006/relationships/image" Target="media/image18.png"/><Relationship Id="rId85" Type="http://schemas.openxmlformats.org/officeDocument/2006/relationships/image" Target="media/image2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google.com/document/d/1LBB9naxz8cS605fbFg9JLzpXLicxL6WL/edit?usp=sharing&amp;ouid=106370153641269286145&amp;rtpof=true&amp;sd=true" TargetMode="External"/><Relationship Id="rId17" Type="http://schemas.openxmlformats.org/officeDocument/2006/relationships/hyperlink" Target="https://drive.google.com/drive/folders/1ARBm35w3s6mokLQaXE9VDxyb1wMuWr15?usp=share_link" TargetMode="External"/><Relationship Id="rId25" Type="http://schemas.openxmlformats.org/officeDocument/2006/relationships/hyperlink" Target="https://forms.gle/zTuGzsBez4JvGeLK6" TargetMode="External"/><Relationship Id="rId33" Type="http://schemas.openxmlformats.org/officeDocument/2006/relationships/hyperlink" Target="https://docs.google.com/document/d/1-uJTFByySlm6TIub-0h68VG1H6vJnWyf/edit?usp=sharing&amp;ouid=106370153641269286145&amp;rtpof=true&amp;sd=true" TargetMode="External"/><Relationship Id="rId38" Type="http://schemas.openxmlformats.org/officeDocument/2006/relationships/hyperlink" Target="https://drive.google.com/drive/folders/1_PQxg615uJQbib7QtxjNVoRWGSwV1G2c?usp=share_link" TargetMode="External"/><Relationship Id="rId46" Type="http://schemas.openxmlformats.org/officeDocument/2006/relationships/hyperlink" Target="https://docs.google.com/document/d/1gKYZsQq298FPXdVtCArynBIx8hthxfSd/edit?usp=sharing&amp;ouid=106370153641269286145&amp;rtpof=true&amp;sd=true" TargetMode="External"/><Relationship Id="rId59" Type="http://schemas.openxmlformats.org/officeDocument/2006/relationships/image" Target="media/image10.jpeg"/><Relationship Id="rId67" Type="http://schemas.openxmlformats.org/officeDocument/2006/relationships/hyperlink" Target="http://ftr.baskent.edu.tr/kw/menu_icerik.php?dil=TR&amp;birim=248&amp;menu_id=13" TargetMode="External"/><Relationship Id="rId20" Type="http://schemas.openxmlformats.org/officeDocument/2006/relationships/hyperlink" Target="http://ftr.baskent.edu.tr/kw/menu_icerik.php?dil=TR&amp;birim=248&amp;menu_id=13" TargetMode="External"/><Relationship Id="rId41" Type="http://schemas.openxmlformats.org/officeDocument/2006/relationships/hyperlink" Target="http://truva.baskent.edu.tr/bilgipaketi/?dil=TR&amp;menu=akademik&amp;inner=katalog&amp;birim=611" TargetMode="External"/><Relationship Id="rId54" Type="http://schemas.openxmlformats.org/officeDocument/2006/relationships/image" Target="media/image6.png"/><Relationship Id="rId62" Type="http://schemas.openxmlformats.org/officeDocument/2006/relationships/hyperlink" Target="http://ftr.baskent.edu.tr/kw/menu_icerik.php?birim=248&amp;menu_id=17" TargetMode="External"/><Relationship Id="rId70" Type="http://schemas.openxmlformats.org/officeDocument/2006/relationships/hyperlink" Target="https://docs.google.com/spreadsheets/d/1HnfSb6r_zncXf2Hs5BiO0ULngSKcCr-B/edit?usp=sharing&amp;ouid=106370153641269286145&amp;rtpof=true&amp;sd=true" TargetMode="External"/><Relationship Id="rId75" Type="http://schemas.openxmlformats.org/officeDocument/2006/relationships/hyperlink" Target="http://performans.baskent.edu.tr/" TargetMode="External"/><Relationship Id="rId83" Type="http://schemas.openxmlformats.org/officeDocument/2006/relationships/hyperlink" Target="http://ftr.baskent.edu.tr/kw/menu_icerik.php?dil=TR&amp;birim=248&amp;menu_id=17" TargetMode="External"/><Relationship Id="rId88" Type="http://schemas.openxmlformats.org/officeDocument/2006/relationships/hyperlink" Target="https://drive.google.com/drive/folders/1I-wauocvdKdrcmLxih-UN2JnbfWq1eiD?usp=share_link" TargetMode="External"/><Relationship Id="rId91" Type="http://schemas.openxmlformats.org/officeDocument/2006/relationships/hyperlink" Target="https://www.instagram.com/baskentftrogrencitoplulug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folders/1Mlmf7s28DR4mKgZqPXR-MKkj0pGh1s0Q?usp=share_link" TargetMode="External"/><Relationship Id="rId23" Type="http://schemas.openxmlformats.org/officeDocument/2006/relationships/hyperlink" Target="https://docs.google.com/document/d/1-uJTFByySlm6TIub-0h68VG1H6vJnWyf/edit?usp=sharing&amp;ouid=106370153641269286145&amp;rtpof=true&amp;sd=true" TargetMode="External"/><Relationship Id="rId28" Type="http://schemas.openxmlformats.org/officeDocument/2006/relationships/hyperlink" Target="https://forms.gle/sK9hASD6eDhMxRveA" TargetMode="External"/><Relationship Id="rId36" Type="http://schemas.openxmlformats.org/officeDocument/2006/relationships/hyperlink" Target="https://drive.google.com/file/d/1ejVZQatgNLeG1wG1hcxi9MOQL_ptvQf4/view?usp=share_link" TargetMode="External"/><Relationship Id="rId49" Type="http://schemas.openxmlformats.org/officeDocument/2006/relationships/hyperlink" Target="https://docs.google.com/document/d/1gKYZsQq298FPXdVtCArynBIx8hthxfSd/edit?usp=sharing&amp;ouid=106370153641269286145&amp;rtpof=true&amp;sd=true" TargetMode="External"/><Relationship Id="rId57" Type="http://schemas.openxmlformats.org/officeDocument/2006/relationships/image" Target="media/image9.png"/><Relationship Id="rId10" Type="http://schemas.openxmlformats.org/officeDocument/2006/relationships/image" Target="media/image2.jpeg"/><Relationship Id="rId31" Type="http://schemas.openxmlformats.org/officeDocument/2006/relationships/hyperlink" Target="https://drive.google.com/drive/folders/1rxX4m93LFpuYvBvxz1jP9WJCGxqNKHJ_?usp=share_link" TargetMode="External"/><Relationship Id="rId44" Type="http://schemas.openxmlformats.org/officeDocument/2006/relationships/hyperlink" Target="https://drive.google.com/drive/folders/1_PQxg615uJQbib7QtxjNVoRWGSwV1G2c?usp=share_link" TargetMode="External"/><Relationship Id="rId52" Type="http://schemas.openxmlformats.org/officeDocument/2006/relationships/hyperlink" Target="https://drive.google.com/drive/folders/12-nN-KNH9ZOrkjevAPTSeSaRCWnjM23m?usp=share_link" TargetMode="External"/><Relationship Id="rId60" Type="http://schemas.openxmlformats.org/officeDocument/2006/relationships/image" Target="media/image11.jpeg"/><Relationship Id="rId65" Type="http://schemas.openxmlformats.org/officeDocument/2006/relationships/image" Target="media/image13.png"/><Relationship Id="rId73" Type="http://schemas.openxmlformats.org/officeDocument/2006/relationships/hyperlink" Target="http://ftr.baskent.edu.tr/kw/menu_icerik.php?dil=TR&amp;birim=248&amp;menu_id=17" TargetMode="Externa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PuCCBecAcuex9PW4ZTU_XQATGuLeu3pH/edit?usp=sharing&amp;ouid=106370153641269286145&amp;rtpof=true&amp;sd=true" TargetMode="External"/><Relationship Id="rId13" Type="http://schemas.openxmlformats.org/officeDocument/2006/relationships/image" Target="media/image3.png"/><Relationship Id="rId18" Type="http://schemas.openxmlformats.org/officeDocument/2006/relationships/hyperlink" Target="https://drive.google.com/file/d/1ljw0UupPgwl0vHxwZJV8csZCa0Cequ0j/view?usp=share_link" TargetMode="External"/><Relationship Id="rId39" Type="http://schemas.openxmlformats.org/officeDocument/2006/relationships/hyperlink" Target="https://drive.google.com/drive/folders/1Knfu_3zsyO11MK2JNX_D8d4YlPevGWzG?usp=share_link" TargetMode="External"/><Relationship Id="rId34" Type="http://schemas.openxmlformats.org/officeDocument/2006/relationships/hyperlink" Target="https://drive.google.com/drive/folders/1kjFfH2RYfbuT10O1NGNoURRWSPwG8KTc?usp=share_link" TargetMode="External"/><Relationship Id="rId50" Type="http://schemas.openxmlformats.org/officeDocument/2006/relationships/hyperlink" Target="https://drive.google.com/file/d/1ljw0UupPgwl0vHxwZJV8csZCa0Cequ0j/view?usp=share_link" TargetMode="External"/><Relationship Id="rId55" Type="http://schemas.openxmlformats.org/officeDocument/2006/relationships/image" Target="media/image7.png"/><Relationship Id="rId76" Type="http://schemas.openxmlformats.org/officeDocument/2006/relationships/hyperlink" Target="https://drive.google.com/drive/folders/11ev3xeFf-TWwHoOCwYlYIlrZMtUfxsJb?usp=share_link" TargetMode="External"/><Relationship Id="rId7" Type="http://schemas.openxmlformats.org/officeDocument/2006/relationships/endnotes" Target="endnotes.xml"/><Relationship Id="rId71" Type="http://schemas.openxmlformats.org/officeDocument/2006/relationships/hyperlink" Target="http://ftr.baskent.edu.tr/kw/akademik_kadro.php?dil=TR&amp;birim=248&amp;menu_id=13"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forms.gle/6h9HsWtAeYUxipLM9" TargetMode="External"/><Relationship Id="rId24" Type="http://schemas.openxmlformats.org/officeDocument/2006/relationships/hyperlink" Target="https://drive.google.com/drive/folders/1Mlmf7s28DR4mKgZqPXR-MKkj0pGh1s0Q?usp=share_link" TargetMode="External"/><Relationship Id="rId40" Type="http://schemas.openxmlformats.org/officeDocument/2006/relationships/hyperlink" Target="https://docs.google.com/document/d/1-iFyRraEQMKFxOXq-AszYSLHVIgKgzEe/edit?usp=share_link&amp;ouid=106370153641269286145&amp;rtpof=true&amp;sd=true" TargetMode="External"/><Relationship Id="rId45" Type="http://schemas.openxmlformats.org/officeDocument/2006/relationships/hyperlink" Target="https://drive.google.com/drive/folders/1UOrIpthG_cFExZqDekmgqpPgvBKXlR6A?usp=share_link" TargetMode="External"/><Relationship Id="rId66" Type="http://schemas.openxmlformats.org/officeDocument/2006/relationships/hyperlink" Target="https://drive.google.com/file/d/1iF9p3ye42XOewS4-7Y6k3Aedy7J23Dt6/view?usp=sharing" TargetMode="External"/><Relationship Id="rId87" Type="http://schemas.openxmlformats.org/officeDocument/2006/relationships/image" Target="media/image23.png"/><Relationship Id="rId61" Type="http://schemas.openxmlformats.org/officeDocument/2006/relationships/hyperlink" Target="http://ftr.baskent.edu.tr/kw/menu_icerik.php?birim=248&amp;menu_id=16" TargetMode="External"/><Relationship Id="rId82" Type="http://schemas.openxmlformats.org/officeDocument/2006/relationships/hyperlink" Target="http://ftr.baskent.edu.tr/kw/menu_icerik.php?dil=TR&amp;birim=248&amp;menu_id=17" TargetMode="External"/><Relationship Id="rId19" Type="http://schemas.openxmlformats.org/officeDocument/2006/relationships/hyperlink" Target="https://drive.google.com/file/d/1ejVZQatgNLeG1wG1hcxi9MOQL_ptvQf4/view?usp=share_link" TargetMode="External"/><Relationship Id="rId14" Type="http://schemas.openxmlformats.org/officeDocument/2006/relationships/hyperlink" Target="https://drive.google.com/drive/folders/1h4UE_se-0pvratkBSC6uCVUVFqARHl_M?usp=share_link" TargetMode="External"/><Relationship Id="rId30" Type="http://schemas.openxmlformats.org/officeDocument/2006/relationships/hyperlink" Target="https://drive.google.com/drive/folders/1ARBm35w3s6mokLQaXE9VDxyb1wMuWr15?usp=share_link" TargetMode="External"/><Relationship Id="rId35" Type="http://schemas.openxmlformats.org/officeDocument/2006/relationships/hyperlink" Target="http://truva.baskent.edu.tr/bilgipaketi/?dil=TR&amp;birim=611&amp;menu_id=4&amp;menu=akademik&amp;inner=genelBilgi" TargetMode="External"/><Relationship Id="rId56" Type="http://schemas.openxmlformats.org/officeDocument/2006/relationships/image" Target="media/image8.png"/><Relationship Id="rId77" Type="http://schemas.openxmlformats.org/officeDocument/2006/relationships/hyperlink" Target="http://sporm.baskent.edu.tr/kw/menu_icerik.php?birim=9986&amp;menu_id=187&amp;dil=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gdem\AppData\Roaming\Microsoft\&#350;ablonlar\Foto&#287;rafl&#305;%20&#246;&#287;renci%20raporu.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D5ADC-9CD4-4D77-A6B2-B0EC86E5D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Fotoğraflı öğrenci raporu</Template>
  <TotalTime>305</TotalTime>
  <Pages>31</Pages>
  <Words>7327</Words>
  <Characters>41768</Characters>
  <Application>Microsoft Office Word</Application>
  <DocSecurity>0</DocSecurity>
  <Lines>348</Lines>
  <Paragraphs>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Cigdem</dc:creator>
  <cp:keywords/>
  <dc:description/>
  <cp:lastModifiedBy>Windows Kullanıcısı</cp:lastModifiedBy>
  <cp:revision>14</cp:revision>
  <cp:lastPrinted>2022-10-05T06:20:00Z</cp:lastPrinted>
  <dcterms:created xsi:type="dcterms:W3CDTF">2023-01-21T12:15:00Z</dcterms:created>
  <dcterms:modified xsi:type="dcterms:W3CDTF">2023-01-23T07:17:00Z</dcterms:modified>
</cp:coreProperties>
</file>